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7F9C0C" w14:textId="4672F4C8" w:rsidR="00C03FB8" w:rsidRDefault="001E643E" w:rsidP="00AB0D4F">
      <w:pPr>
        <w:pStyle w:val="MDPI62BackMatter"/>
        <w:spacing w:before="240"/>
        <w:ind w:left="0"/>
        <w:jc w:val="right"/>
      </w:pPr>
      <w:r>
        <w:rPr>
          <w:noProof/>
        </w:rPr>
        <w:drawing>
          <wp:inline distT="0" distB="0" distL="0" distR="0" wp14:anchorId="10050BE5" wp14:editId="13D4F1DD">
            <wp:extent cx="4295656" cy="759600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656" cy="75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EF777" w14:textId="6F56F5A4" w:rsidR="00C03FB8" w:rsidRDefault="00C03FB8" w:rsidP="00C03FB8">
      <w:pPr>
        <w:pStyle w:val="MDPI62BackMatter"/>
        <w:spacing w:before="120" w:after="240"/>
      </w:pPr>
      <w:r w:rsidRPr="00352B79">
        <w:rPr>
          <w:b/>
          <w:szCs w:val="18"/>
        </w:rPr>
        <w:t xml:space="preserve">Figure </w:t>
      </w:r>
      <w:r>
        <w:rPr>
          <w:b/>
          <w:szCs w:val="18"/>
        </w:rPr>
        <w:t>S1</w:t>
      </w:r>
      <w:r w:rsidRPr="00352B79">
        <w:rPr>
          <w:b/>
          <w:szCs w:val="18"/>
        </w:rPr>
        <w:t xml:space="preserve">. </w:t>
      </w:r>
      <w:r w:rsidRPr="009933BE">
        <w:rPr>
          <w:szCs w:val="18"/>
        </w:rPr>
        <w:t>Sediment rating curves at eight RID hydrological stations</w:t>
      </w:r>
      <w:r w:rsidRPr="00352B79">
        <w:rPr>
          <w:szCs w:val="18"/>
        </w:rPr>
        <w:t xml:space="preserve">: (a) </w:t>
      </w:r>
      <w:r>
        <w:rPr>
          <w:szCs w:val="18"/>
        </w:rPr>
        <w:t>N</w:t>
      </w:r>
      <w:r w:rsidRPr="00352B79">
        <w:rPr>
          <w:szCs w:val="18"/>
        </w:rPr>
        <w:t>.</w:t>
      </w:r>
      <w:r>
        <w:rPr>
          <w:szCs w:val="18"/>
        </w:rPr>
        <w:t>64; (b) N.1; (c)</w:t>
      </w:r>
      <w:r w:rsidRPr="00352B79">
        <w:rPr>
          <w:szCs w:val="18"/>
        </w:rPr>
        <w:t xml:space="preserve"> </w:t>
      </w:r>
      <w:r>
        <w:rPr>
          <w:szCs w:val="18"/>
        </w:rPr>
        <w:t>N</w:t>
      </w:r>
      <w:r w:rsidRPr="00352B79">
        <w:rPr>
          <w:szCs w:val="18"/>
        </w:rPr>
        <w:t>.</w:t>
      </w:r>
      <w:r>
        <w:rPr>
          <w:szCs w:val="18"/>
        </w:rPr>
        <w:t>13A</w:t>
      </w:r>
      <w:r w:rsidRPr="00352B79">
        <w:rPr>
          <w:szCs w:val="18"/>
        </w:rPr>
        <w:t>; (</w:t>
      </w:r>
      <w:r>
        <w:rPr>
          <w:szCs w:val="18"/>
        </w:rPr>
        <w:t>d</w:t>
      </w:r>
      <w:r w:rsidRPr="00352B79">
        <w:rPr>
          <w:szCs w:val="18"/>
        </w:rPr>
        <w:t xml:space="preserve">) </w:t>
      </w:r>
      <w:r>
        <w:rPr>
          <w:szCs w:val="18"/>
        </w:rPr>
        <w:t>N</w:t>
      </w:r>
      <w:r w:rsidRPr="00352B79">
        <w:rPr>
          <w:szCs w:val="18"/>
        </w:rPr>
        <w:t>.5</w:t>
      </w:r>
      <w:r>
        <w:rPr>
          <w:szCs w:val="18"/>
        </w:rPr>
        <w:t>A; (e)</w:t>
      </w:r>
      <w:r w:rsidRPr="00352B79">
        <w:rPr>
          <w:szCs w:val="18"/>
        </w:rPr>
        <w:t xml:space="preserve"> </w:t>
      </w:r>
      <w:r>
        <w:rPr>
          <w:szCs w:val="18"/>
        </w:rPr>
        <w:t>N</w:t>
      </w:r>
      <w:r w:rsidRPr="00352B79">
        <w:rPr>
          <w:szCs w:val="18"/>
        </w:rPr>
        <w:t>.</w:t>
      </w:r>
      <w:r>
        <w:rPr>
          <w:szCs w:val="18"/>
        </w:rPr>
        <w:t>7</w:t>
      </w:r>
      <w:r w:rsidRPr="00352B79">
        <w:rPr>
          <w:szCs w:val="18"/>
        </w:rPr>
        <w:t>A</w:t>
      </w:r>
      <w:r>
        <w:rPr>
          <w:szCs w:val="18"/>
        </w:rPr>
        <w:t>;</w:t>
      </w:r>
      <w:r w:rsidRPr="00352B79">
        <w:rPr>
          <w:szCs w:val="18"/>
        </w:rPr>
        <w:t xml:space="preserve"> </w:t>
      </w:r>
      <w:r>
        <w:rPr>
          <w:szCs w:val="18"/>
        </w:rPr>
        <w:t>(f) N</w:t>
      </w:r>
      <w:r w:rsidRPr="00352B79">
        <w:rPr>
          <w:szCs w:val="18"/>
        </w:rPr>
        <w:t>.</w:t>
      </w:r>
      <w:r>
        <w:rPr>
          <w:szCs w:val="18"/>
        </w:rPr>
        <w:t>8A; (g)</w:t>
      </w:r>
      <w:r w:rsidRPr="00352B79">
        <w:rPr>
          <w:szCs w:val="18"/>
        </w:rPr>
        <w:t xml:space="preserve"> </w:t>
      </w:r>
      <w:r>
        <w:rPr>
          <w:szCs w:val="18"/>
        </w:rPr>
        <w:t>N</w:t>
      </w:r>
      <w:r w:rsidRPr="00352B79">
        <w:rPr>
          <w:szCs w:val="18"/>
        </w:rPr>
        <w:t>.</w:t>
      </w:r>
      <w:r>
        <w:rPr>
          <w:szCs w:val="18"/>
        </w:rPr>
        <w:t>67; (h) C.2</w:t>
      </w:r>
      <w:r w:rsidRPr="00352B79">
        <w:rPr>
          <w:szCs w:val="18"/>
        </w:rPr>
        <w:t>.</w:t>
      </w:r>
    </w:p>
    <w:p w14:paraId="457399DA" w14:textId="5D674C9C" w:rsidR="00C03FB8" w:rsidRDefault="00C03FB8" w:rsidP="00AB0D4F">
      <w:pPr>
        <w:pStyle w:val="MDPI62BackMatter"/>
        <w:spacing w:before="240"/>
        <w:ind w:left="0"/>
        <w:jc w:val="right"/>
      </w:pPr>
      <w:r>
        <w:rPr>
          <w:noProof/>
        </w:rPr>
        <w:lastRenderedPageBreak/>
        <w:drawing>
          <wp:inline distT="0" distB="0" distL="0" distR="0" wp14:anchorId="5EF2F2AF" wp14:editId="295500A3">
            <wp:extent cx="4272280" cy="48196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8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1530E" w14:textId="654F5938" w:rsidR="00C03FB8" w:rsidRDefault="00C03FB8" w:rsidP="00C03FB8">
      <w:pPr>
        <w:pStyle w:val="MDPI62BackMatter"/>
        <w:spacing w:before="120" w:after="240"/>
        <w:rPr>
          <w:szCs w:val="18"/>
        </w:rPr>
      </w:pPr>
      <w:r w:rsidRPr="00352B79">
        <w:rPr>
          <w:b/>
          <w:szCs w:val="18"/>
        </w:rPr>
        <w:t xml:space="preserve">Figure </w:t>
      </w:r>
      <w:r>
        <w:rPr>
          <w:b/>
          <w:szCs w:val="18"/>
        </w:rPr>
        <w:t>S2</w:t>
      </w:r>
      <w:r w:rsidRPr="00352B79">
        <w:rPr>
          <w:b/>
          <w:szCs w:val="18"/>
        </w:rPr>
        <w:t xml:space="preserve">. </w:t>
      </w:r>
      <w:r>
        <w:rPr>
          <w:szCs w:val="18"/>
        </w:rPr>
        <w:t>Annual inflow and outflow of dams</w:t>
      </w:r>
      <w:r w:rsidRPr="00352B79">
        <w:rPr>
          <w:szCs w:val="18"/>
        </w:rPr>
        <w:t xml:space="preserve"> (a) </w:t>
      </w:r>
      <w:r>
        <w:rPr>
          <w:szCs w:val="18"/>
        </w:rPr>
        <w:t>Sirikit Dam; (b) Naresuan Diversion Dam; (c)</w:t>
      </w:r>
      <w:r w:rsidRPr="00352B79">
        <w:rPr>
          <w:szCs w:val="18"/>
        </w:rPr>
        <w:t xml:space="preserve"> </w:t>
      </w:r>
      <w:r>
        <w:rPr>
          <w:szCs w:val="18"/>
        </w:rPr>
        <w:t>Khwae Noi Dam</w:t>
      </w:r>
      <w:r w:rsidRPr="00352B79">
        <w:rPr>
          <w:szCs w:val="18"/>
        </w:rPr>
        <w:t>.</w:t>
      </w:r>
    </w:p>
    <w:p w14:paraId="18360FD8" w14:textId="25EEF377" w:rsidR="005076B4" w:rsidRDefault="00D14C2A" w:rsidP="00D61C5A">
      <w:pPr>
        <w:pStyle w:val="MDPI62BackMatter"/>
        <w:spacing w:before="240"/>
        <w:ind w:left="0"/>
        <w:jc w:val="right"/>
        <w:rPr>
          <w:b/>
          <w:szCs w:val="18"/>
        </w:rPr>
      </w:pPr>
      <w:r>
        <w:rPr>
          <w:noProof/>
        </w:rPr>
        <w:lastRenderedPageBreak/>
        <w:drawing>
          <wp:inline distT="0" distB="0" distL="0" distR="0" wp14:anchorId="4BA852A6" wp14:editId="69F871D5">
            <wp:extent cx="5260052" cy="7560000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052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EACAE" w14:textId="25E6C00C" w:rsidR="005076B4" w:rsidRDefault="005076B4" w:rsidP="00C03FB8">
      <w:pPr>
        <w:pStyle w:val="MDPI62BackMatter"/>
        <w:spacing w:before="120" w:after="240"/>
        <w:rPr>
          <w:szCs w:val="18"/>
        </w:rPr>
      </w:pPr>
      <w:r w:rsidRPr="00352B79">
        <w:rPr>
          <w:b/>
          <w:szCs w:val="18"/>
        </w:rPr>
        <w:t xml:space="preserve">Figure </w:t>
      </w:r>
      <w:r>
        <w:rPr>
          <w:b/>
          <w:szCs w:val="18"/>
        </w:rPr>
        <w:t>S3</w:t>
      </w:r>
      <w:r w:rsidRPr="00352B79">
        <w:rPr>
          <w:b/>
          <w:szCs w:val="18"/>
        </w:rPr>
        <w:t xml:space="preserve">. </w:t>
      </w:r>
      <w:r w:rsidR="00C75B42">
        <w:rPr>
          <w:szCs w:val="18"/>
        </w:rPr>
        <w:t>The streamflow and sediment suppl</w:t>
      </w:r>
      <w:r w:rsidR="00743CD0">
        <w:rPr>
          <w:szCs w:val="18"/>
        </w:rPr>
        <w:t>y</w:t>
      </w:r>
      <w:r w:rsidR="00C75B42">
        <w:rPr>
          <w:szCs w:val="18"/>
        </w:rPr>
        <w:t xml:space="preserve"> into the middle and lower reaches of the Nan River from the tributaries and drainage canals</w:t>
      </w:r>
      <w:r w:rsidRPr="00352B79">
        <w:rPr>
          <w:szCs w:val="18"/>
        </w:rPr>
        <w:t>.</w:t>
      </w:r>
    </w:p>
    <w:p w14:paraId="6DBE7BCB" w14:textId="30160CF1" w:rsidR="005076B4" w:rsidRDefault="005076B4" w:rsidP="005076B4">
      <w:pPr>
        <w:pStyle w:val="MDPI62BackMatter"/>
        <w:spacing w:before="240"/>
        <w:rPr>
          <w:b/>
          <w:szCs w:val="18"/>
        </w:rPr>
      </w:pPr>
    </w:p>
    <w:p w14:paraId="5A0DEA6A" w14:textId="2B4AC24B" w:rsidR="00C75B42" w:rsidRDefault="00C75B42" w:rsidP="002B56AD">
      <w:pPr>
        <w:pStyle w:val="MDPI62BackMatter"/>
        <w:spacing w:before="240"/>
        <w:ind w:left="0"/>
        <w:rPr>
          <w:b/>
          <w:szCs w:val="18"/>
        </w:rPr>
      </w:pPr>
    </w:p>
    <w:p w14:paraId="6E0C8C5D" w14:textId="2C8D50D4" w:rsidR="00C75B42" w:rsidRDefault="00D61C5A" w:rsidP="009E419C">
      <w:pPr>
        <w:pStyle w:val="MDPI62BackMatter"/>
        <w:spacing w:before="240"/>
        <w:ind w:left="0"/>
        <w:jc w:val="right"/>
        <w:rPr>
          <w:b/>
          <w:szCs w:val="18"/>
        </w:rPr>
      </w:pPr>
      <w:r>
        <w:rPr>
          <w:noProof/>
        </w:rPr>
        <w:lastRenderedPageBreak/>
        <w:drawing>
          <wp:inline distT="0" distB="0" distL="0" distR="0" wp14:anchorId="34D002EF" wp14:editId="6AA71714">
            <wp:extent cx="5620893" cy="7560000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893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508D" w14:textId="292D4427" w:rsidR="005076B4" w:rsidRDefault="005076B4" w:rsidP="00C03FB8">
      <w:pPr>
        <w:pStyle w:val="MDPI62BackMatter"/>
        <w:spacing w:before="120" w:after="240"/>
        <w:rPr>
          <w:szCs w:val="18"/>
        </w:rPr>
      </w:pPr>
      <w:r w:rsidRPr="00352B79">
        <w:rPr>
          <w:b/>
          <w:szCs w:val="18"/>
        </w:rPr>
        <w:t xml:space="preserve">Figure </w:t>
      </w:r>
      <w:r>
        <w:rPr>
          <w:b/>
          <w:szCs w:val="18"/>
        </w:rPr>
        <w:t>S4</w:t>
      </w:r>
      <w:r w:rsidRPr="00352B79">
        <w:rPr>
          <w:b/>
          <w:szCs w:val="18"/>
        </w:rPr>
        <w:t xml:space="preserve">. </w:t>
      </w:r>
      <w:r w:rsidR="00FA3125">
        <w:rPr>
          <w:szCs w:val="18"/>
        </w:rPr>
        <w:t xml:space="preserve">Comparison between the </w:t>
      </w:r>
      <w:r w:rsidR="009A1D9D">
        <w:rPr>
          <w:szCs w:val="18"/>
        </w:rPr>
        <w:t>concentration of sediment in the Ping</w:t>
      </w:r>
      <w:r w:rsidR="00FA3125">
        <w:rPr>
          <w:szCs w:val="18"/>
        </w:rPr>
        <w:t xml:space="preserve"> and </w:t>
      </w:r>
      <w:r w:rsidR="009A1D9D">
        <w:rPr>
          <w:szCs w:val="18"/>
        </w:rPr>
        <w:t>Nan Rivers</w:t>
      </w:r>
      <w:r w:rsidRPr="00352B79">
        <w:rPr>
          <w:szCs w:val="18"/>
        </w:rPr>
        <w:t xml:space="preserve">: (a) </w:t>
      </w:r>
      <w:r w:rsidR="009A1D9D">
        <w:rPr>
          <w:szCs w:val="18"/>
        </w:rPr>
        <w:t>1985</w:t>
      </w:r>
      <w:r>
        <w:rPr>
          <w:szCs w:val="18"/>
        </w:rPr>
        <w:t xml:space="preserve">; (b) </w:t>
      </w:r>
      <w:r w:rsidR="009A1D9D">
        <w:rPr>
          <w:szCs w:val="18"/>
        </w:rPr>
        <w:t>2003</w:t>
      </w:r>
      <w:r>
        <w:rPr>
          <w:szCs w:val="18"/>
        </w:rPr>
        <w:t>; (c)</w:t>
      </w:r>
      <w:r w:rsidRPr="00352B79">
        <w:rPr>
          <w:szCs w:val="18"/>
        </w:rPr>
        <w:t xml:space="preserve"> </w:t>
      </w:r>
      <w:r w:rsidR="009A1D9D">
        <w:rPr>
          <w:szCs w:val="18"/>
        </w:rPr>
        <w:t>2010</w:t>
      </w:r>
      <w:r w:rsidRPr="00352B79">
        <w:rPr>
          <w:szCs w:val="18"/>
        </w:rPr>
        <w:t>; (</w:t>
      </w:r>
      <w:r>
        <w:rPr>
          <w:szCs w:val="18"/>
        </w:rPr>
        <w:t>d</w:t>
      </w:r>
      <w:r w:rsidRPr="00352B79">
        <w:rPr>
          <w:szCs w:val="18"/>
        </w:rPr>
        <w:t xml:space="preserve">) </w:t>
      </w:r>
      <w:r w:rsidR="009A1D9D">
        <w:rPr>
          <w:szCs w:val="18"/>
        </w:rPr>
        <w:t>2014</w:t>
      </w:r>
      <w:r>
        <w:rPr>
          <w:szCs w:val="18"/>
        </w:rPr>
        <w:t>; (e)</w:t>
      </w:r>
      <w:r w:rsidRPr="00352B79">
        <w:rPr>
          <w:szCs w:val="18"/>
        </w:rPr>
        <w:t xml:space="preserve"> </w:t>
      </w:r>
      <w:r w:rsidR="009A1D9D">
        <w:rPr>
          <w:szCs w:val="18"/>
        </w:rPr>
        <w:t>2017</w:t>
      </w:r>
      <w:r>
        <w:rPr>
          <w:szCs w:val="18"/>
        </w:rPr>
        <w:t>;</w:t>
      </w:r>
      <w:r w:rsidRPr="00352B79">
        <w:rPr>
          <w:szCs w:val="18"/>
        </w:rPr>
        <w:t xml:space="preserve"> </w:t>
      </w:r>
      <w:r>
        <w:rPr>
          <w:szCs w:val="18"/>
        </w:rPr>
        <w:t xml:space="preserve">(f) </w:t>
      </w:r>
      <w:r w:rsidR="009A1D9D">
        <w:rPr>
          <w:szCs w:val="18"/>
        </w:rPr>
        <w:t>2020</w:t>
      </w:r>
      <w:r w:rsidRPr="00352B79">
        <w:rPr>
          <w:szCs w:val="18"/>
        </w:rPr>
        <w:t>.</w:t>
      </w:r>
    </w:p>
    <w:p w14:paraId="28562003" w14:textId="072FEE1B" w:rsidR="005076B4" w:rsidRDefault="005076B4" w:rsidP="005076B4">
      <w:pPr>
        <w:pStyle w:val="MDPI62BackMatter"/>
        <w:spacing w:before="240"/>
        <w:rPr>
          <w:b/>
          <w:szCs w:val="18"/>
        </w:rPr>
      </w:pPr>
    </w:p>
    <w:p w14:paraId="54CE3595" w14:textId="0D33BF9E" w:rsidR="00C75B42" w:rsidRDefault="00C75B42" w:rsidP="005076B4">
      <w:pPr>
        <w:pStyle w:val="MDPI62BackMatter"/>
        <w:spacing w:before="240"/>
        <w:rPr>
          <w:b/>
          <w:szCs w:val="18"/>
        </w:rPr>
      </w:pPr>
    </w:p>
    <w:p w14:paraId="154ACDC5" w14:textId="677F50D8" w:rsidR="00C75B42" w:rsidRDefault="009E419C" w:rsidP="009E419C">
      <w:pPr>
        <w:pStyle w:val="MDPI62BackMatter"/>
        <w:spacing w:before="240"/>
        <w:ind w:left="0"/>
        <w:jc w:val="right"/>
        <w:rPr>
          <w:b/>
          <w:szCs w:val="18"/>
        </w:rPr>
      </w:pPr>
      <w:r>
        <w:rPr>
          <w:noProof/>
        </w:rPr>
        <w:lastRenderedPageBreak/>
        <w:drawing>
          <wp:inline distT="0" distB="0" distL="0" distR="0" wp14:anchorId="475E060C" wp14:editId="5AD9903D">
            <wp:extent cx="5648960" cy="7569200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34BB" w14:textId="21E4E6EB" w:rsidR="005076B4" w:rsidRDefault="005076B4" w:rsidP="00C03FB8">
      <w:pPr>
        <w:pStyle w:val="MDPI62BackMatter"/>
        <w:spacing w:before="120" w:after="240"/>
      </w:pPr>
      <w:r w:rsidRPr="00352B79">
        <w:rPr>
          <w:b/>
          <w:szCs w:val="18"/>
        </w:rPr>
        <w:t xml:space="preserve">Figure </w:t>
      </w:r>
      <w:r>
        <w:rPr>
          <w:b/>
          <w:szCs w:val="18"/>
        </w:rPr>
        <w:t>S5</w:t>
      </w:r>
      <w:r w:rsidRPr="00352B79">
        <w:rPr>
          <w:b/>
          <w:szCs w:val="18"/>
        </w:rPr>
        <w:t xml:space="preserve">. </w:t>
      </w:r>
      <w:r w:rsidR="00FA3125" w:rsidRPr="00FA3125">
        <w:rPr>
          <w:szCs w:val="18"/>
        </w:rPr>
        <w:t xml:space="preserve">Comparison between the sediment concentration in the </w:t>
      </w:r>
      <w:r w:rsidR="00FC24B4">
        <w:rPr>
          <w:szCs w:val="18"/>
        </w:rPr>
        <w:t>Yom</w:t>
      </w:r>
      <w:r w:rsidR="00FA3125" w:rsidRPr="00FA3125">
        <w:rPr>
          <w:szCs w:val="18"/>
        </w:rPr>
        <w:t xml:space="preserve"> and Nan Rivers</w:t>
      </w:r>
      <w:r w:rsidRPr="00352B79">
        <w:rPr>
          <w:szCs w:val="18"/>
        </w:rPr>
        <w:t xml:space="preserve">: (a) </w:t>
      </w:r>
      <w:r w:rsidR="00FA3125">
        <w:rPr>
          <w:szCs w:val="18"/>
        </w:rPr>
        <w:t>2008</w:t>
      </w:r>
      <w:r>
        <w:rPr>
          <w:szCs w:val="18"/>
        </w:rPr>
        <w:t xml:space="preserve">; (b) </w:t>
      </w:r>
      <w:r w:rsidR="00555FA6">
        <w:rPr>
          <w:szCs w:val="18"/>
        </w:rPr>
        <w:t>2010</w:t>
      </w:r>
      <w:r>
        <w:rPr>
          <w:szCs w:val="18"/>
        </w:rPr>
        <w:t>; (c)</w:t>
      </w:r>
      <w:r w:rsidRPr="00352B79">
        <w:rPr>
          <w:szCs w:val="18"/>
        </w:rPr>
        <w:t xml:space="preserve"> </w:t>
      </w:r>
      <w:r w:rsidR="00555FA6">
        <w:rPr>
          <w:szCs w:val="18"/>
        </w:rPr>
        <w:t>2014</w:t>
      </w:r>
      <w:r w:rsidRPr="00352B79">
        <w:rPr>
          <w:szCs w:val="18"/>
        </w:rPr>
        <w:t>; (</w:t>
      </w:r>
      <w:r>
        <w:rPr>
          <w:szCs w:val="18"/>
        </w:rPr>
        <w:t>d</w:t>
      </w:r>
      <w:r w:rsidRPr="00352B79">
        <w:rPr>
          <w:szCs w:val="18"/>
        </w:rPr>
        <w:t xml:space="preserve">) </w:t>
      </w:r>
      <w:r w:rsidR="00555FA6">
        <w:rPr>
          <w:szCs w:val="18"/>
        </w:rPr>
        <w:t>2017</w:t>
      </w:r>
      <w:r>
        <w:rPr>
          <w:szCs w:val="18"/>
        </w:rPr>
        <w:t>; (e)</w:t>
      </w:r>
      <w:r w:rsidRPr="00352B79">
        <w:rPr>
          <w:szCs w:val="18"/>
        </w:rPr>
        <w:t xml:space="preserve"> </w:t>
      </w:r>
      <w:r w:rsidR="00555FA6">
        <w:rPr>
          <w:szCs w:val="18"/>
        </w:rPr>
        <w:t>2018</w:t>
      </w:r>
      <w:r>
        <w:rPr>
          <w:szCs w:val="18"/>
        </w:rPr>
        <w:t>;</w:t>
      </w:r>
      <w:r w:rsidRPr="00352B79">
        <w:rPr>
          <w:szCs w:val="18"/>
        </w:rPr>
        <w:t xml:space="preserve"> </w:t>
      </w:r>
      <w:r>
        <w:rPr>
          <w:szCs w:val="18"/>
        </w:rPr>
        <w:t xml:space="preserve">(f) </w:t>
      </w:r>
      <w:r w:rsidR="00555FA6">
        <w:rPr>
          <w:szCs w:val="18"/>
        </w:rPr>
        <w:t>2020</w:t>
      </w:r>
      <w:r w:rsidRPr="00352B79">
        <w:rPr>
          <w:szCs w:val="18"/>
        </w:rPr>
        <w:t>.</w:t>
      </w:r>
    </w:p>
    <w:p w14:paraId="3E794236" w14:textId="77777777" w:rsidR="00D61C5A" w:rsidRDefault="00D61C5A" w:rsidP="00E94B1B">
      <w:pPr>
        <w:pStyle w:val="MDPI62BackMatter"/>
        <w:rPr>
          <w:b/>
        </w:rPr>
      </w:pPr>
    </w:p>
    <w:p w14:paraId="14E59E2F" w14:textId="77777777" w:rsidR="00D61C5A" w:rsidRDefault="00D61C5A" w:rsidP="00E94B1B">
      <w:pPr>
        <w:pStyle w:val="MDPI62BackMatter"/>
        <w:rPr>
          <w:b/>
        </w:rPr>
      </w:pPr>
    </w:p>
    <w:p w14:paraId="24BF00DD" w14:textId="77777777" w:rsidR="00D61C5A" w:rsidRDefault="00D61C5A" w:rsidP="00E94B1B">
      <w:pPr>
        <w:pStyle w:val="MDPI62BackMatter"/>
        <w:rPr>
          <w:b/>
        </w:rPr>
      </w:pPr>
    </w:p>
    <w:sectPr w:rsidR="00D61C5A" w:rsidSect="00A90484">
      <w:headerReference w:type="even" r:id="rId12"/>
      <w:headerReference w:type="default" r:id="rId13"/>
      <w:footerReference w:type="default" r:id="rId14"/>
      <w:headerReference w:type="first" r:id="rId15"/>
      <w:footerReference w:type="first" r:id="rId16"/>
      <w:type w:val="continuous"/>
      <w:pgSz w:w="11906" w:h="16838" w:code="9"/>
      <w:pgMar w:top="1417" w:right="720" w:bottom="1077" w:left="720" w:header="1020" w:footer="340" w:gutter="0"/>
      <w:lnNumType w:countBy="1" w:distance="255" w:restart="continuous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96CDAE" w14:textId="77777777" w:rsidR="003F52BA" w:rsidRDefault="003F52BA">
      <w:pPr>
        <w:spacing w:line="240" w:lineRule="auto"/>
      </w:pPr>
      <w:r>
        <w:separator/>
      </w:r>
    </w:p>
  </w:endnote>
  <w:endnote w:type="continuationSeparator" w:id="0">
    <w:p w14:paraId="64A8F160" w14:textId="77777777" w:rsidR="003F52BA" w:rsidRDefault="003F52B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BF219" w14:textId="77777777" w:rsidR="00C941E4" w:rsidRPr="00387959" w:rsidRDefault="00C941E4" w:rsidP="00C941E4">
    <w:pPr>
      <w:pStyle w:val="Footer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2A514" w14:textId="77777777" w:rsidR="00E1509D" w:rsidRDefault="00E1509D" w:rsidP="00F24DE7">
    <w:pPr>
      <w:pStyle w:val="MDPIfooterfirstpage"/>
      <w:pBdr>
        <w:top w:val="single" w:sz="4" w:space="0" w:color="000000"/>
      </w:pBdr>
      <w:adjustRightInd w:val="0"/>
      <w:snapToGrid w:val="0"/>
      <w:spacing w:before="480" w:line="100" w:lineRule="exact"/>
      <w:rPr>
        <w:i/>
        <w:szCs w:val="16"/>
      </w:rPr>
    </w:pPr>
  </w:p>
  <w:p w14:paraId="4DB3D21F" w14:textId="77777777" w:rsidR="00C941E4" w:rsidRPr="008B308E" w:rsidRDefault="00C941E4" w:rsidP="006D60E8">
    <w:pPr>
      <w:pStyle w:val="MDPIfooterfirstpage"/>
      <w:tabs>
        <w:tab w:val="clear" w:pos="8845"/>
        <w:tab w:val="right" w:pos="10466"/>
      </w:tabs>
      <w:spacing w:line="240" w:lineRule="auto"/>
      <w:jc w:val="both"/>
      <w:rPr>
        <w:lang w:val="fr-CH"/>
      </w:rPr>
    </w:pPr>
    <w:r w:rsidRPr="00E21DDB">
      <w:rPr>
        <w:i/>
        <w:szCs w:val="16"/>
      </w:rPr>
      <w:t>Water</w:t>
    </w:r>
    <w:r w:rsidRPr="00E21DDB">
      <w:rPr>
        <w:iCs/>
        <w:szCs w:val="16"/>
      </w:rPr>
      <w:t xml:space="preserve"> </w:t>
    </w:r>
    <w:r w:rsidR="009E4F41">
      <w:rPr>
        <w:b/>
        <w:bCs/>
        <w:iCs/>
        <w:szCs w:val="16"/>
      </w:rPr>
      <w:t>2023</w:t>
    </w:r>
    <w:r w:rsidR="006F6BEF" w:rsidRPr="006F6BEF">
      <w:rPr>
        <w:bCs/>
        <w:iCs/>
        <w:szCs w:val="16"/>
      </w:rPr>
      <w:t>,</w:t>
    </w:r>
    <w:r w:rsidR="009E4F41">
      <w:rPr>
        <w:bCs/>
        <w:i/>
        <w:iCs/>
        <w:szCs w:val="16"/>
      </w:rPr>
      <w:t xml:space="preserve"> 15</w:t>
    </w:r>
    <w:r w:rsidR="006F6BEF" w:rsidRPr="006F6BEF">
      <w:rPr>
        <w:bCs/>
        <w:iCs/>
        <w:szCs w:val="16"/>
      </w:rPr>
      <w:t xml:space="preserve">, </w:t>
    </w:r>
    <w:r w:rsidR="009535FF">
      <w:rPr>
        <w:bCs/>
        <w:iCs/>
        <w:szCs w:val="16"/>
      </w:rPr>
      <w:t>x</w:t>
    </w:r>
    <w:r w:rsidR="00E1509D">
      <w:rPr>
        <w:bCs/>
        <w:iCs/>
        <w:szCs w:val="16"/>
      </w:rPr>
      <w:t>. https://doi.org/10.3390/xxxxx</w:t>
    </w:r>
    <w:r w:rsidR="006D60E8" w:rsidRPr="008B308E">
      <w:rPr>
        <w:lang w:val="fr-CH"/>
      </w:rPr>
      <w:tab/>
    </w:r>
    <w:r w:rsidRPr="008B308E">
      <w:rPr>
        <w:lang w:val="fr-CH"/>
      </w:rPr>
      <w:t>www.mdpi.com/journal/</w:t>
    </w:r>
    <w:r w:rsidRPr="00E13369">
      <w:t>water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EBE248" w14:textId="77777777" w:rsidR="003F52BA" w:rsidRDefault="003F52BA">
      <w:pPr>
        <w:spacing w:line="240" w:lineRule="auto"/>
      </w:pPr>
      <w:r>
        <w:separator/>
      </w:r>
    </w:p>
  </w:footnote>
  <w:footnote w:type="continuationSeparator" w:id="0">
    <w:p w14:paraId="0B5F1408" w14:textId="77777777" w:rsidR="003F52BA" w:rsidRDefault="003F52B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27FEAA" w14:textId="77777777" w:rsidR="00C941E4" w:rsidRDefault="00C941E4" w:rsidP="00C941E4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EFC24" w14:textId="77777777" w:rsidR="00E1509D" w:rsidRDefault="00C941E4" w:rsidP="006D60E8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Water </w:t>
    </w:r>
    <w:r w:rsidR="009E4F41">
      <w:rPr>
        <w:b/>
        <w:sz w:val="16"/>
      </w:rPr>
      <w:t>2023</w:t>
    </w:r>
    <w:r w:rsidR="006F6BEF" w:rsidRPr="006F6BEF">
      <w:rPr>
        <w:sz w:val="16"/>
      </w:rPr>
      <w:t>,</w:t>
    </w:r>
    <w:r w:rsidR="009E4F41">
      <w:rPr>
        <w:i/>
        <w:sz w:val="16"/>
      </w:rPr>
      <w:t xml:space="preserve"> 15</w:t>
    </w:r>
    <w:r w:rsidR="009535FF">
      <w:rPr>
        <w:sz w:val="16"/>
      </w:rPr>
      <w:t>, x FOR PEER REVIEW</w:t>
    </w:r>
    <w:r w:rsidR="006D60E8">
      <w:rPr>
        <w:sz w:val="16"/>
      </w:rPr>
      <w:tab/>
    </w:r>
    <w:r w:rsidR="009535FF">
      <w:rPr>
        <w:sz w:val="16"/>
      </w:rPr>
      <w:fldChar w:fldCharType="begin"/>
    </w:r>
    <w:r w:rsidR="009535FF">
      <w:rPr>
        <w:sz w:val="16"/>
      </w:rPr>
      <w:instrText xml:space="preserve"> PAGE   \* MERGEFORMAT </w:instrText>
    </w:r>
    <w:r w:rsidR="009535FF">
      <w:rPr>
        <w:sz w:val="16"/>
      </w:rPr>
      <w:fldChar w:fldCharType="separate"/>
    </w:r>
    <w:r w:rsidR="008B67E1">
      <w:rPr>
        <w:sz w:val="16"/>
      </w:rPr>
      <w:t>4</w:t>
    </w:r>
    <w:r w:rsidR="009535FF">
      <w:rPr>
        <w:sz w:val="16"/>
      </w:rPr>
      <w:fldChar w:fldCharType="end"/>
    </w:r>
    <w:r w:rsidR="009535FF">
      <w:rPr>
        <w:sz w:val="16"/>
      </w:rPr>
      <w:t xml:space="preserve"> of </w:t>
    </w:r>
    <w:r w:rsidR="009535FF">
      <w:rPr>
        <w:sz w:val="16"/>
      </w:rPr>
      <w:fldChar w:fldCharType="begin"/>
    </w:r>
    <w:r w:rsidR="009535FF">
      <w:rPr>
        <w:sz w:val="16"/>
      </w:rPr>
      <w:instrText xml:space="preserve"> NUMPAGES   \* MERGEFORMAT </w:instrText>
    </w:r>
    <w:r w:rsidR="009535FF">
      <w:rPr>
        <w:sz w:val="16"/>
      </w:rPr>
      <w:fldChar w:fldCharType="separate"/>
    </w:r>
    <w:r w:rsidR="008B67E1">
      <w:rPr>
        <w:sz w:val="16"/>
      </w:rPr>
      <w:t>5</w:t>
    </w:r>
    <w:r w:rsidR="009535FF">
      <w:rPr>
        <w:sz w:val="16"/>
      </w:rPr>
      <w:fldChar w:fldCharType="end"/>
    </w:r>
  </w:p>
  <w:p w14:paraId="2A3BDFAD" w14:textId="77777777" w:rsidR="00C941E4" w:rsidRPr="00144221" w:rsidRDefault="00C941E4" w:rsidP="00F24DE7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E1509D" w:rsidRPr="006D60E8" w14:paraId="1838C397" w14:textId="77777777" w:rsidTr="00A21467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30B28ED7" w14:textId="77777777" w:rsidR="00E1509D" w:rsidRPr="00FA02A8" w:rsidRDefault="003329D3" w:rsidP="006D60E8">
          <w:pPr>
            <w:pStyle w:val="Header"/>
            <w:pBdr>
              <w:bottom w:val="none" w:sz="0" w:space="0" w:color="auto"/>
            </w:pBdr>
            <w:jc w:val="left"/>
            <w:rPr>
              <w:rFonts w:eastAsia="DengXian"/>
              <w:b/>
              <w:bCs/>
            </w:rPr>
          </w:pPr>
          <w:r w:rsidRPr="00FA02A8">
            <w:rPr>
              <w:rFonts w:eastAsia="DengXian"/>
              <w:b/>
              <w:bCs/>
            </w:rPr>
            <w:drawing>
              <wp:inline distT="0" distB="0" distL="0" distR="0" wp14:anchorId="09BBCBD4" wp14:editId="0487304D">
                <wp:extent cx="1233170" cy="429260"/>
                <wp:effectExtent l="0" t="0" r="0" b="0"/>
                <wp:docPr id="1" name="Picture 3" descr="C:\Users\home\Desktop\logos\png\water-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home\Desktop\logos\png\water-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33170" cy="42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5" w:type="dxa"/>
          <w:shd w:val="clear" w:color="auto" w:fill="auto"/>
          <w:vAlign w:val="center"/>
        </w:tcPr>
        <w:p w14:paraId="4D1EA984" w14:textId="77777777" w:rsidR="00E1509D" w:rsidRPr="00FA02A8" w:rsidRDefault="00E1509D" w:rsidP="006D60E8">
          <w:pPr>
            <w:pStyle w:val="Header"/>
            <w:pBdr>
              <w:bottom w:val="none" w:sz="0" w:space="0" w:color="auto"/>
            </w:pBdr>
            <w:rPr>
              <w:rFonts w:eastAsia="DengXian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2C5A1DDF" w14:textId="77777777" w:rsidR="00E1509D" w:rsidRPr="00FA02A8" w:rsidRDefault="00A21467" w:rsidP="00A21467">
          <w:pPr>
            <w:pStyle w:val="Header"/>
            <w:pBdr>
              <w:bottom w:val="none" w:sz="0" w:space="0" w:color="auto"/>
            </w:pBdr>
            <w:jc w:val="right"/>
            <w:rPr>
              <w:rFonts w:eastAsia="DengXian"/>
              <w:b/>
              <w:bCs/>
            </w:rPr>
          </w:pPr>
          <w:r>
            <w:rPr>
              <w:rFonts w:eastAsia="DengXian"/>
              <w:b/>
              <w:bCs/>
            </w:rPr>
            <w:drawing>
              <wp:inline distT="0" distB="0" distL="0" distR="0" wp14:anchorId="5154BADC" wp14:editId="3A916F4D">
                <wp:extent cx="540000" cy="360000"/>
                <wp:effectExtent l="0" t="0" r="0" b="2540"/>
                <wp:docPr id="7" name="Picture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4B42795" w14:textId="77777777" w:rsidR="00C941E4" w:rsidRPr="00E1509D" w:rsidRDefault="00C941E4" w:rsidP="00F24DE7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E17A8C"/>
    <w:multiLevelType w:val="hybridMultilevel"/>
    <w:tmpl w:val="AAE0E63E"/>
    <w:lvl w:ilvl="0" w:tplc="D33AD18E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1098D454"/>
    <w:lvl w:ilvl="0" w:tplc="096E00F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3C8E7BD6"/>
    <w:lvl w:ilvl="0" w:tplc="5D5AD378">
      <w:start w:val="1"/>
      <w:numFmt w:val="decimal"/>
      <w:lvlText w:val="%1."/>
      <w:lvlJc w:val="left"/>
      <w:pPr>
        <w:ind w:left="780" w:hanging="420"/>
      </w:pPr>
      <w:rPr>
        <w:rFonts w:hint="default"/>
        <w:sz w:val="18"/>
        <w:szCs w:val="1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C01845"/>
    <w:multiLevelType w:val="hybridMultilevel"/>
    <w:tmpl w:val="22324F8A"/>
    <w:lvl w:ilvl="0" w:tplc="D2A6C466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4E572CDE"/>
    <w:multiLevelType w:val="hybridMultilevel"/>
    <w:tmpl w:val="E2C8D862"/>
    <w:lvl w:ilvl="0" w:tplc="436AB164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9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1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1058630">
    <w:abstractNumId w:val="4"/>
  </w:num>
  <w:num w:numId="2" w16cid:durableId="1717771743">
    <w:abstractNumId w:val="7"/>
  </w:num>
  <w:num w:numId="3" w16cid:durableId="719790253">
    <w:abstractNumId w:val="3"/>
  </w:num>
  <w:num w:numId="4" w16cid:durableId="198858647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31510186">
    <w:abstractNumId w:val="5"/>
  </w:num>
  <w:num w:numId="6" w16cid:durableId="253519344">
    <w:abstractNumId w:val="10"/>
  </w:num>
  <w:num w:numId="7" w16cid:durableId="979267251">
    <w:abstractNumId w:val="2"/>
  </w:num>
  <w:num w:numId="8" w16cid:durableId="522130288">
    <w:abstractNumId w:val="10"/>
  </w:num>
  <w:num w:numId="9" w16cid:durableId="543830373">
    <w:abstractNumId w:val="2"/>
  </w:num>
  <w:num w:numId="10" w16cid:durableId="1135103341">
    <w:abstractNumId w:val="10"/>
  </w:num>
  <w:num w:numId="11" w16cid:durableId="53166189">
    <w:abstractNumId w:val="2"/>
  </w:num>
  <w:num w:numId="12" w16cid:durableId="2022971296">
    <w:abstractNumId w:val="11"/>
  </w:num>
  <w:num w:numId="13" w16cid:durableId="1297251193">
    <w:abstractNumId w:val="10"/>
  </w:num>
  <w:num w:numId="14" w16cid:durableId="969743606">
    <w:abstractNumId w:val="2"/>
  </w:num>
  <w:num w:numId="15" w16cid:durableId="465897048">
    <w:abstractNumId w:val="1"/>
  </w:num>
  <w:num w:numId="16" w16cid:durableId="1031148513">
    <w:abstractNumId w:val="9"/>
  </w:num>
  <w:num w:numId="17" w16cid:durableId="1515418933">
    <w:abstractNumId w:val="0"/>
  </w:num>
  <w:num w:numId="18" w16cid:durableId="1320114728">
    <w:abstractNumId w:val="10"/>
  </w:num>
  <w:num w:numId="19" w16cid:durableId="858352532">
    <w:abstractNumId w:val="2"/>
  </w:num>
  <w:num w:numId="20" w16cid:durableId="1774399548">
    <w:abstractNumId w:val="1"/>
  </w:num>
  <w:num w:numId="21" w16cid:durableId="600530613">
    <w:abstractNumId w:val="0"/>
  </w:num>
  <w:num w:numId="22" w16cid:durableId="1523743718">
    <w:abstractNumId w:val="8"/>
  </w:num>
  <w:num w:numId="23" w16cid:durableId="183436705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447"/>
    <w:rsid w:val="00000DBD"/>
    <w:rsid w:val="00000F58"/>
    <w:rsid w:val="000133A6"/>
    <w:rsid w:val="00017C0C"/>
    <w:rsid w:val="000248ED"/>
    <w:rsid w:val="00027A3D"/>
    <w:rsid w:val="00030617"/>
    <w:rsid w:val="00030CBC"/>
    <w:rsid w:val="00035E7B"/>
    <w:rsid w:val="0003651B"/>
    <w:rsid w:val="00040814"/>
    <w:rsid w:val="00040D53"/>
    <w:rsid w:val="00043635"/>
    <w:rsid w:val="000454B8"/>
    <w:rsid w:val="00045623"/>
    <w:rsid w:val="00046A8A"/>
    <w:rsid w:val="00047C6F"/>
    <w:rsid w:val="0005027B"/>
    <w:rsid w:val="000504CE"/>
    <w:rsid w:val="0005082F"/>
    <w:rsid w:val="00053C24"/>
    <w:rsid w:val="00055EA6"/>
    <w:rsid w:val="000564CD"/>
    <w:rsid w:val="00056D77"/>
    <w:rsid w:val="00060A6F"/>
    <w:rsid w:val="00063236"/>
    <w:rsid w:val="00064B56"/>
    <w:rsid w:val="00071604"/>
    <w:rsid w:val="000729C4"/>
    <w:rsid w:val="00073AE3"/>
    <w:rsid w:val="00073FB3"/>
    <w:rsid w:val="000749E2"/>
    <w:rsid w:val="0007527F"/>
    <w:rsid w:val="0007642F"/>
    <w:rsid w:val="0007674A"/>
    <w:rsid w:val="000774E8"/>
    <w:rsid w:val="00080599"/>
    <w:rsid w:val="000838B6"/>
    <w:rsid w:val="00083EF6"/>
    <w:rsid w:val="00084A25"/>
    <w:rsid w:val="00085B0C"/>
    <w:rsid w:val="00085FCA"/>
    <w:rsid w:val="000865CF"/>
    <w:rsid w:val="000924BE"/>
    <w:rsid w:val="0009276B"/>
    <w:rsid w:val="00092931"/>
    <w:rsid w:val="00093034"/>
    <w:rsid w:val="00093689"/>
    <w:rsid w:val="000942B6"/>
    <w:rsid w:val="00097578"/>
    <w:rsid w:val="0009776B"/>
    <w:rsid w:val="000A0F3E"/>
    <w:rsid w:val="000A3732"/>
    <w:rsid w:val="000A58EB"/>
    <w:rsid w:val="000A5FDD"/>
    <w:rsid w:val="000A77B9"/>
    <w:rsid w:val="000B2B0A"/>
    <w:rsid w:val="000B3213"/>
    <w:rsid w:val="000B500D"/>
    <w:rsid w:val="000B5153"/>
    <w:rsid w:val="000B5E46"/>
    <w:rsid w:val="000B65D2"/>
    <w:rsid w:val="000C392D"/>
    <w:rsid w:val="000C7425"/>
    <w:rsid w:val="000D08CC"/>
    <w:rsid w:val="000D2D1E"/>
    <w:rsid w:val="000D3ACE"/>
    <w:rsid w:val="000D3CEE"/>
    <w:rsid w:val="000D49A5"/>
    <w:rsid w:val="000D6309"/>
    <w:rsid w:val="000D78FD"/>
    <w:rsid w:val="000E0971"/>
    <w:rsid w:val="000E3459"/>
    <w:rsid w:val="000E41B8"/>
    <w:rsid w:val="000E49D9"/>
    <w:rsid w:val="000E4AA2"/>
    <w:rsid w:val="000E6EDA"/>
    <w:rsid w:val="000F14C7"/>
    <w:rsid w:val="000F25A7"/>
    <w:rsid w:val="000F3C92"/>
    <w:rsid w:val="000F4835"/>
    <w:rsid w:val="000F5697"/>
    <w:rsid w:val="00100592"/>
    <w:rsid w:val="00100CC5"/>
    <w:rsid w:val="001016CF"/>
    <w:rsid w:val="00105ED8"/>
    <w:rsid w:val="00111F1F"/>
    <w:rsid w:val="00112A28"/>
    <w:rsid w:val="00116D77"/>
    <w:rsid w:val="00117E66"/>
    <w:rsid w:val="0012024D"/>
    <w:rsid w:val="00120C7D"/>
    <w:rsid w:val="00121B2B"/>
    <w:rsid w:val="00126238"/>
    <w:rsid w:val="00127E81"/>
    <w:rsid w:val="001300F4"/>
    <w:rsid w:val="00131C0A"/>
    <w:rsid w:val="0013364C"/>
    <w:rsid w:val="00134C65"/>
    <w:rsid w:val="00135BD9"/>
    <w:rsid w:val="00136EDF"/>
    <w:rsid w:val="001377FB"/>
    <w:rsid w:val="00143EFF"/>
    <w:rsid w:val="0014471F"/>
    <w:rsid w:val="0015312E"/>
    <w:rsid w:val="00153DD0"/>
    <w:rsid w:val="00154246"/>
    <w:rsid w:val="00155287"/>
    <w:rsid w:val="001555FE"/>
    <w:rsid w:val="001566D4"/>
    <w:rsid w:val="00156909"/>
    <w:rsid w:val="00164045"/>
    <w:rsid w:val="00164F7E"/>
    <w:rsid w:val="00175B79"/>
    <w:rsid w:val="001871D0"/>
    <w:rsid w:val="00187FEE"/>
    <w:rsid w:val="00191DF3"/>
    <w:rsid w:val="00192D2B"/>
    <w:rsid w:val="00192D78"/>
    <w:rsid w:val="001934F7"/>
    <w:rsid w:val="001961FA"/>
    <w:rsid w:val="00196580"/>
    <w:rsid w:val="00196935"/>
    <w:rsid w:val="001971BA"/>
    <w:rsid w:val="001A07C5"/>
    <w:rsid w:val="001A1F68"/>
    <w:rsid w:val="001A2142"/>
    <w:rsid w:val="001A477F"/>
    <w:rsid w:val="001A63B6"/>
    <w:rsid w:val="001A71B8"/>
    <w:rsid w:val="001B418A"/>
    <w:rsid w:val="001B41F7"/>
    <w:rsid w:val="001B4E76"/>
    <w:rsid w:val="001B5A4F"/>
    <w:rsid w:val="001C3E27"/>
    <w:rsid w:val="001D114D"/>
    <w:rsid w:val="001D445C"/>
    <w:rsid w:val="001D766A"/>
    <w:rsid w:val="001E233E"/>
    <w:rsid w:val="001E2AEB"/>
    <w:rsid w:val="001E3AEE"/>
    <w:rsid w:val="001E4CCA"/>
    <w:rsid w:val="001E5384"/>
    <w:rsid w:val="001E643E"/>
    <w:rsid w:val="001E6E52"/>
    <w:rsid w:val="001E70B7"/>
    <w:rsid w:val="001E764D"/>
    <w:rsid w:val="001E77D6"/>
    <w:rsid w:val="002005EE"/>
    <w:rsid w:val="002026F2"/>
    <w:rsid w:val="002060C4"/>
    <w:rsid w:val="002100D3"/>
    <w:rsid w:val="00216EF8"/>
    <w:rsid w:val="00217C3E"/>
    <w:rsid w:val="00222059"/>
    <w:rsid w:val="00223DC2"/>
    <w:rsid w:val="00224534"/>
    <w:rsid w:val="00224968"/>
    <w:rsid w:val="00225226"/>
    <w:rsid w:val="002269B8"/>
    <w:rsid w:val="002279CC"/>
    <w:rsid w:val="0023016D"/>
    <w:rsid w:val="00230A73"/>
    <w:rsid w:val="0023317C"/>
    <w:rsid w:val="002332E6"/>
    <w:rsid w:val="00233773"/>
    <w:rsid w:val="00234D03"/>
    <w:rsid w:val="0024171C"/>
    <w:rsid w:val="002426D8"/>
    <w:rsid w:val="00242E1E"/>
    <w:rsid w:val="00243485"/>
    <w:rsid w:val="002443EA"/>
    <w:rsid w:val="0024571D"/>
    <w:rsid w:val="00245F32"/>
    <w:rsid w:val="0024738F"/>
    <w:rsid w:val="002475BC"/>
    <w:rsid w:val="00247768"/>
    <w:rsid w:val="00250D0D"/>
    <w:rsid w:val="0025285B"/>
    <w:rsid w:val="00252A55"/>
    <w:rsid w:val="002568B8"/>
    <w:rsid w:val="00257B38"/>
    <w:rsid w:val="0026450C"/>
    <w:rsid w:val="0026597B"/>
    <w:rsid w:val="00267289"/>
    <w:rsid w:val="002677D3"/>
    <w:rsid w:val="00282B9B"/>
    <w:rsid w:val="00283858"/>
    <w:rsid w:val="00285784"/>
    <w:rsid w:val="002860C7"/>
    <w:rsid w:val="00286AFC"/>
    <w:rsid w:val="00286B6E"/>
    <w:rsid w:val="00286C06"/>
    <w:rsid w:val="00287B81"/>
    <w:rsid w:val="00291286"/>
    <w:rsid w:val="00291FAB"/>
    <w:rsid w:val="002A0761"/>
    <w:rsid w:val="002A19E6"/>
    <w:rsid w:val="002A47DA"/>
    <w:rsid w:val="002A66E0"/>
    <w:rsid w:val="002A7567"/>
    <w:rsid w:val="002B0859"/>
    <w:rsid w:val="002B0A9A"/>
    <w:rsid w:val="002B2FD5"/>
    <w:rsid w:val="002B5437"/>
    <w:rsid w:val="002B56AD"/>
    <w:rsid w:val="002B6418"/>
    <w:rsid w:val="002C117A"/>
    <w:rsid w:val="002C1189"/>
    <w:rsid w:val="002C1DB5"/>
    <w:rsid w:val="002C492C"/>
    <w:rsid w:val="002C5937"/>
    <w:rsid w:val="002C5FB1"/>
    <w:rsid w:val="002D0333"/>
    <w:rsid w:val="002D6B21"/>
    <w:rsid w:val="002D7987"/>
    <w:rsid w:val="002E15A6"/>
    <w:rsid w:val="002E3D84"/>
    <w:rsid w:val="002E460D"/>
    <w:rsid w:val="002E6C98"/>
    <w:rsid w:val="002F0670"/>
    <w:rsid w:val="002F2EF2"/>
    <w:rsid w:val="002F3C0A"/>
    <w:rsid w:val="002F5095"/>
    <w:rsid w:val="002F5690"/>
    <w:rsid w:val="002F5E5D"/>
    <w:rsid w:val="003016ED"/>
    <w:rsid w:val="00305FDE"/>
    <w:rsid w:val="00314C05"/>
    <w:rsid w:val="003151FB"/>
    <w:rsid w:val="003153B0"/>
    <w:rsid w:val="00317F81"/>
    <w:rsid w:val="00320076"/>
    <w:rsid w:val="003204C4"/>
    <w:rsid w:val="003227AA"/>
    <w:rsid w:val="003242D7"/>
    <w:rsid w:val="003249CF"/>
    <w:rsid w:val="00326141"/>
    <w:rsid w:val="00326A5A"/>
    <w:rsid w:val="003329D3"/>
    <w:rsid w:val="00345030"/>
    <w:rsid w:val="00345214"/>
    <w:rsid w:val="00345DDD"/>
    <w:rsid w:val="00346C7A"/>
    <w:rsid w:val="0035018A"/>
    <w:rsid w:val="00350F9E"/>
    <w:rsid w:val="003531EA"/>
    <w:rsid w:val="003532A4"/>
    <w:rsid w:val="003541DB"/>
    <w:rsid w:val="003573E8"/>
    <w:rsid w:val="00357EDC"/>
    <w:rsid w:val="00360D72"/>
    <w:rsid w:val="00360D8F"/>
    <w:rsid w:val="003618D0"/>
    <w:rsid w:val="0036227D"/>
    <w:rsid w:val="003651E2"/>
    <w:rsid w:val="003652BD"/>
    <w:rsid w:val="00366C98"/>
    <w:rsid w:val="0036714E"/>
    <w:rsid w:val="0037098B"/>
    <w:rsid w:val="00371DC6"/>
    <w:rsid w:val="00375EAF"/>
    <w:rsid w:val="00383D24"/>
    <w:rsid w:val="0038454A"/>
    <w:rsid w:val="003850F4"/>
    <w:rsid w:val="00385243"/>
    <w:rsid w:val="00385D6C"/>
    <w:rsid w:val="00390E38"/>
    <w:rsid w:val="00395124"/>
    <w:rsid w:val="00397C7E"/>
    <w:rsid w:val="003A0725"/>
    <w:rsid w:val="003A2005"/>
    <w:rsid w:val="003A31D8"/>
    <w:rsid w:val="003A421C"/>
    <w:rsid w:val="003A4795"/>
    <w:rsid w:val="003A47EE"/>
    <w:rsid w:val="003A4F6F"/>
    <w:rsid w:val="003A566D"/>
    <w:rsid w:val="003A5888"/>
    <w:rsid w:val="003A66CF"/>
    <w:rsid w:val="003A7D89"/>
    <w:rsid w:val="003A7F6D"/>
    <w:rsid w:val="003B05DC"/>
    <w:rsid w:val="003B6770"/>
    <w:rsid w:val="003B688D"/>
    <w:rsid w:val="003B784A"/>
    <w:rsid w:val="003C30BE"/>
    <w:rsid w:val="003C496A"/>
    <w:rsid w:val="003C4F8B"/>
    <w:rsid w:val="003C57E0"/>
    <w:rsid w:val="003C6235"/>
    <w:rsid w:val="003D14D9"/>
    <w:rsid w:val="003D19B9"/>
    <w:rsid w:val="003D41C6"/>
    <w:rsid w:val="003D47A9"/>
    <w:rsid w:val="003D6E2E"/>
    <w:rsid w:val="003E1090"/>
    <w:rsid w:val="003E2508"/>
    <w:rsid w:val="003E2BA9"/>
    <w:rsid w:val="003E2F67"/>
    <w:rsid w:val="003F42C5"/>
    <w:rsid w:val="003F52BA"/>
    <w:rsid w:val="003F6ACD"/>
    <w:rsid w:val="003F7A78"/>
    <w:rsid w:val="00401D30"/>
    <w:rsid w:val="0040268E"/>
    <w:rsid w:val="004031B3"/>
    <w:rsid w:val="00405255"/>
    <w:rsid w:val="004060E4"/>
    <w:rsid w:val="0040699E"/>
    <w:rsid w:val="00406EAB"/>
    <w:rsid w:val="004075EB"/>
    <w:rsid w:val="00410808"/>
    <w:rsid w:val="0041271D"/>
    <w:rsid w:val="00414B68"/>
    <w:rsid w:val="004179C5"/>
    <w:rsid w:val="0042092A"/>
    <w:rsid w:val="00426481"/>
    <w:rsid w:val="00426AA5"/>
    <w:rsid w:val="00440606"/>
    <w:rsid w:val="0044157B"/>
    <w:rsid w:val="00442F23"/>
    <w:rsid w:val="00442F53"/>
    <w:rsid w:val="004449DE"/>
    <w:rsid w:val="00445301"/>
    <w:rsid w:val="00445793"/>
    <w:rsid w:val="00447952"/>
    <w:rsid w:val="0044798C"/>
    <w:rsid w:val="00447B5B"/>
    <w:rsid w:val="004525C1"/>
    <w:rsid w:val="00452816"/>
    <w:rsid w:val="0045610F"/>
    <w:rsid w:val="00460633"/>
    <w:rsid w:val="00460712"/>
    <w:rsid w:val="0046090D"/>
    <w:rsid w:val="00461D7E"/>
    <w:rsid w:val="00463114"/>
    <w:rsid w:val="00463E7E"/>
    <w:rsid w:val="0046682F"/>
    <w:rsid w:val="0046731B"/>
    <w:rsid w:val="00474940"/>
    <w:rsid w:val="00475862"/>
    <w:rsid w:val="00476662"/>
    <w:rsid w:val="004779CA"/>
    <w:rsid w:val="00477A6A"/>
    <w:rsid w:val="0048078F"/>
    <w:rsid w:val="00481376"/>
    <w:rsid w:val="00485B1C"/>
    <w:rsid w:val="00490B85"/>
    <w:rsid w:val="004A1353"/>
    <w:rsid w:val="004A1531"/>
    <w:rsid w:val="004A18C5"/>
    <w:rsid w:val="004A7A58"/>
    <w:rsid w:val="004B0124"/>
    <w:rsid w:val="004B0769"/>
    <w:rsid w:val="004B0E6C"/>
    <w:rsid w:val="004B1D72"/>
    <w:rsid w:val="004B21FE"/>
    <w:rsid w:val="004B6A7A"/>
    <w:rsid w:val="004C15FE"/>
    <w:rsid w:val="004C4DBD"/>
    <w:rsid w:val="004C6254"/>
    <w:rsid w:val="004C68FE"/>
    <w:rsid w:val="004D1403"/>
    <w:rsid w:val="004D32E2"/>
    <w:rsid w:val="004D448C"/>
    <w:rsid w:val="004D4F58"/>
    <w:rsid w:val="004D7ED0"/>
    <w:rsid w:val="004E06D1"/>
    <w:rsid w:val="004E4447"/>
    <w:rsid w:val="004E4CBA"/>
    <w:rsid w:val="004E70E7"/>
    <w:rsid w:val="004E7B90"/>
    <w:rsid w:val="004F15ED"/>
    <w:rsid w:val="004F3A87"/>
    <w:rsid w:val="004F6AA3"/>
    <w:rsid w:val="0050000E"/>
    <w:rsid w:val="0050115A"/>
    <w:rsid w:val="005016F6"/>
    <w:rsid w:val="00501973"/>
    <w:rsid w:val="00501AFD"/>
    <w:rsid w:val="00503B4F"/>
    <w:rsid w:val="00503F68"/>
    <w:rsid w:val="00505EA8"/>
    <w:rsid w:val="00506154"/>
    <w:rsid w:val="005072A1"/>
    <w:rsid w:val="005076B4"/>
    <w:rsid w:val="00511856"/>
    <w:rsid w:val="0051283E"/>
    <w:rsid w:val="00514D50"/>
    <w:rsid w:val="00517750"/>
    <w:rsid w:val="00521547"/>
    <w:rsid w:val="005246F6"/>
    <w:rsid w:val="00527354"/>
    <w:rsid w:val="005351A5"/>
    <w:rsid w:val="005427CC"/>
    <w:rsid w:val="0054444F"/>
    <w:rsid w:val="00547680"/>
    <w:rsid w:val="00547D1B"/>
    <w:rsid w:val="005507CA"/>
    <w:rsid w:val="005522F8"/>
    <w:rsid w:val="005534F3"/>
    <w:rsid w:val="00553B78"/>
    <w:rsid w:val="00554129"/>
    <w:rsid w:val="00555964"/>
    <w:rsid w:val="00555FA6"/>
    <w:rsid w:val="00556C35"/>
    <w:rsid w:val="00557CA9"/>
    <w:rsid w:val="00557D00"/>
    <w:rsid w:val="00560595"/>
    <w:rsid w:val="00561040"/>
    <w:rsid w:val="00562EDF"/>
    <w:rsid w:val="00564165"/>
    <w:rsid w:val="00570944"/>
    <w:rsid w:val="005716EC"/>
    <w:rsid w:val="00573FAF"/>
    <w:rsid w:val="00574114"/>
    <w:rsid w:val="0057729D"/>
    <w:rsid w:val="0057767D"/>
    <w:rsid w:val="00580666"/>
    <w:rsid w:val="0058441C"/>
    <w:rsid w:val="00587C08"/>
    <w:rsid w:val="00587D53"/>
    <w:rsid w:val="00591389"/>
    <w:rsid w:val="005932D2"/>
    <w:rsid w:val="005A21AD"/>
    <w:rsid w:val="005A2B04"/>
    <w:rsid w:val="005A685C"/>
    <w:rsid w:val="005A6AA1"/>
    <w:rsid w:val="005B28AA"/>
    <w:rsid w:val="005B49B5"/>
    <w:rsid w:val="005C024B"/>
    <w:rsid w:val="005C3B0E"/>
    <w:rsid w:val="005C674C"/>
    <w:rsid w:val="005D04E2"/>
    <w:rsid w:val="005D0635"/>
    <w:rsid w:val="005D3CA0"/>
    <w:rsid w:val="005D4A01"/>
    <w:rsid w:val="005D705D"/>
    <w:rsid w:val="005E18A2"/>
    <w:rsid w:val="005E4089"/>
    <w:rsid w:val="005E466B"/>
    <w:rsid w:val="005E4FBA"/>
    <w:rsid w:val="005E6763"/>
    <w:rsid w:val="005E73D7"/>
    <w:rsid w:val="005E7A9F"/>
    <w:rsid w:val="005E7F66"/>
    <w:rsid w:val="005F1DF9"/>
    <w:rsid w:val="005F493E"/>
    <w:rsid w:val="005F5099"/>
    <w:rsid w:val="00601168"/>
    <w:rsid w:val="0060185A"/>
    <w:rsid w:val="006038C6"/>
    <w:rsid w:val="00603CFD"/>
    <w:rsid w:val="00605511"/>
    <w:rsid w:val="00605DBB"/>
    <w:rsid w:val="00613261"/>
    <w:rsid w:val="00614F55"/>
    <w:rsid w:val="006151AD"/>
    <w:rsid w:val="00622855"/>
    <w:rsid w:val="00622BA7"/>
    <w:rsid w:val="00623BCC"/>
    <w:rsid w:val="0062544C"/>
    <w:rsid w:val="00626A7A"/>
    <w:rsid w:val="00626BA2"/>
    <w:rsid w:val="00630C0E"/>
    <w:rsid w:val="00635112"/>
    <w:rsid w:val="00635831"/>
    <w:rsid w:val="00640615"/>
    <w:rsid w:val="006428F7"/>
    <w:rsid w:val="006433EB"/>
    <w:rsid w:val="006444DF"/>
    <w:rsid w:val="006472BC"/>
    <w:rsid w:val="00651B1B"/>
    <w:rsid w:val="00653729"/>
    <w:rsid w:val="006538B7"/>
    <w:rsid w:val="006538E5"/>
    <w:rsid w:val="006550D9"/>
    <w:rsid w:val="0066395F"/>
    <w:rsid w:val="00664CE8"/>
    <w:rsid w:val="00667DA9"/>
    <w:rsid w:val="00670F1D"/>
    <w:rsid w:val="006717B5"/>
    <w:rsid w:val="00673726"/>
    <w:rsid w:val="006803DA"/>
    <w:rsid w:val="006824F7"/>
    <w:rsid w:val="0068598F"/>
    <w:rsid w:val="00685C35"/>
    <w:rsid w:val="00687547"/>
    <w:rsid w:val="00690F76"/>
    <w:rsid w:val="00692393"/>
    <w:rsid w:val="00693F5A"/>
    <w:rsid w:val="00694365"/>
    <w:rsid w:val="006A349D"/>
    <w:rsid w:val="006A394F"/>
    <w:rsid w:val="006A5717"/>
    <w:rsid w:val="006A62A4"/>
    <w:rsid w:val="006A77FA"/>
    <w:rsid w:val="006A7CDA"/>
    <w:rsid w:val="006B08E6"/>
    <w:rsid w:val="006B1F71"/>
    <w:rsid w:val="006B29D3"/>
    <w:rsid w:val="006B2C30"/>
    <w:rsid w:val="006B4B82"/>
    <w:rsid w:val="006B5110"/>
    <w:rsid w:val="006B75FA"/>
    <w:rsid w:val="006C1400"/>
    <w:rsid w:val="006C2CF9"/>
    <w:rsid w:val="006C36B2"/>
    <w:rsid w:val="006C4A79"/>
    <w:rsid w:val="006C55F3"/>
    <w:rsid w:val="006D574E"/>
    <w:rsid w:val="006D60E8"/>
    <w:rsid w:val="006D62A4"/>
    <w:rsid w:val="006D633E"/>
    <w:rsid w:val="006E024F"/>
    <w:rsid w:val="006E0416"/>
    <w:rsid w:val="006E13C6"/>
    <w:rsid w:val="006E18E6"/>
    <w:rsid w:val="006E2CD6"/>
    <w:rsid w:val="006E3CA3"/>
    <w:rsid w:val="006E5E65"/>
    <w:rsid w:val="006E6056"/>
    <w:rsid w:val="006E746F"/>
    <w:rsid w:val="006E7FB5"/>
    <w:rsid w:val="006F0E4A"/>
    <w:rsid w:val="006F10A0"/>
    <w:rsid w:val="006F5DD8"/>
    <w:rsid w:val="006F6B24"/>
    <w:rsid w:val="006F6BEF"/>
    <w:rsid w:val="006F7F0A"/>
    <w:rsid w:val="00702147"/>
    <w:rsid w:val="00702548"/>
    <w:rsid w:val="0070343E"/>
    <w:rsid w:val="007048BE"/>
    <w:rsid w:val="007103E3"/>
    <w:rsid w:val="00711BE8"/>
    <w:rsid w:val="00712F60"/>
    <w:rsid w:val="00715EC3"/>
    <w:rsid w:val="00715EC8"/>
    <w:rsid w:val="00722C95"/>
    <w:rsid w:val="007316B3"/>
    <w:rsid w:val="0073530C"/>
    <w:rsid w:val="00742EF1"/>
    <w:rsid w:val="00743B99"/>
    <w:rsid w:val="00743CD0"/>
    <w:rsid w:val="00743E47"/>
    <w:rsid w:val="007442E1"/>
    <w:rsid w:val="00744792"/>
    <w:rsid w:val="00746129"/>
    <w:rsid w:val="00747DFD"/>
    <w:rsid w:val="00751201"/>
    <w:rsid w:val="00752ADC"/>
    <w:rsid w:val="00754302"/>
    <w:rsid w:val="00754CE0"/>
    <w:rsid w:val="00755559"/>
    <w:rsid w:val="00756EF1"/>
    <w:rsid w:val="00762AA6"/>
    <w:rsid w:val="00765AD1"/>
    <w:rsid w:val="007672C7"/>
    <w:rsid w:val="00767EED"/>
    <w:rsid w:val="0077088A"/>
    <w:rsid w:val="00770D6D"/>
    <w:rsid w:val="00771096"/>
    <w:rsid w:val="00772561"/>
    <w:rsid w:val="00773857"/>
    <w:rsid w:val="00773C26"/>
    <w:rsid w:val="00776786"/>
    <w:rsid w:val="007838F7"/>
    <w:rsid w:val="00784EFD"/>
    <w:rsid w:val="00785B07"/>
    <w:rsid w:val="00787317"/>
    <w:rsid w:val="007934DD"/>
    <w:rsid w:val="00794E02"/>
    <w:rsid w:val="0079540F"/>
    <w:rsid w:val="00795D91"/>
    <w:rsid w:val="007A33EA"/>
    <w:rsid w:val="007A3536"/>
    <w:rsid w:val="007A3A2F"/>
    <w:rsid w:val="007A7EA2"/>
    <w:rsid w:val="007B0867"/>
    <w:rsid w:val="007B0913"/>
    <w:rsid w:val="007B1B3F"/>
    <w:rsid w:val="007B3910"/>
    <w:rsid w:val="007B6553"/>
    <w:rsid w:val="007C0C03"/>
    <w:rsid w:val="007C6332"/>
    <w:rsid w:val="007C7707"/>
    <w:rsid w:val="007D02D9"/>
    <w:rsid w:val="007D06FE"/>
    <w:rsid w:val="007D2C85"/>
    <w:rsid w:val="007D2E05"/>
    <w:rsid w:val="007D68DC"/>
    <w:rsid w:val="007E0328"/>
    <w:rsid w:val="007E3A16"/>
    <w:rsid w:val="007E3DF3"/>
    <w:rsid w:val="007E4C11"/>
    <w:rsid w:val="007E5457"/>
    <w:rsid w:val="007E6742"/>
    <w:rsid w:val="007E69F4"/>
    <w:rsid w:val="007F35EA"/>
    <w:rsid w:val="007F5C42"/>
    <w:rsid w:val="007F7EF1"/>
    <w:rsid w:val="008044DE"/>
    <w:rsid w:val="00804580"/>
    <w:rsid w:val="0080543F"/>
    <w:rsid w:val="00813FAD"/>
    <w:rsid w:val="008148FF"/>
    <w:rsid w:val="008154CC"/>
    <w:rsid w:val="00816490"/>
    <w:rsid w:val="00820700"/>
    <w:rsid w:val="00820802"/>
    <w:rsid w:val="00821E61"/>
    <w:rsid w:val="00822DE4"/>
    <w:rsid w:val="00823EC5"/>
    <w:rsid w:val="00824283"/>
    <w:rsid w:val="008242B3"/>
    <w:rsid w:val="00825391"/>
    <w:rsid w:val="00830C0C"/>
    <w:rsid w:val="00830C91"/>
    <w:rsid w:val="008321DF"/>
    <w:rsid w:val="00833C4F"/>
    <w:rsid w:val="00834022"/>
    <w:rsid w:val="00834A24"/>
    <w:rsid w:val="00840D77"/>
    <w:rsid w:val="00843C2D"/>
    <w:rsid w:val="00845A94"/>
    <w:rsid w:val="00845E91"/>
    <w:rsid w:val="00846B7C"/>
    <w:rsid w:val="008470E9"/>
    <w:rsid w:val="0084775E"/>
    <w:rsid w:val="00847A0A"/>
    <w:rsid w:val="0085234A"/>
    <w:rsid w:val="00856D7C"/>
    <w:rsid w:val="008603B0"/>
    <w:rsid w:val="00860FC5"/>
    <w:rsid w:val="0086151E"/>
    <w:rsid w:val="008617DA"/>
    <w:rsid w:val="00863585"/>
    <w:rsid w:val="00863FE9"/>
    <w:rsid w:val="00865D49"/>
    <w:rsid w:val="00865DDD"/>
    <w:rsid w:val="008668F8"/>
    <w:rsid w:val="008678A3"/>
    <w:rsid w:val="008702BA"/>
    <w:rsid w:val="00870F8B"/>
    <w:rsid w:val="00870FC5"/>
    <w:rsid w:val="00872032"/>
    <w:rsid w:val="0087211F"/>
    <w:rsid w:val="00873A9E"/>
    <w:rsid w:val="00873FC3"/>
    <w:rsid w:val="008745E5"/>
    <w:rsid w:val="00880567"/>
    <w:rsid w:val="008807F1"/>
    <w:rsid w:val="008815D7"/>
    <w:rsid w:val="00882DDD"/>
    <w:rsid w:val="00885D8A"/>
    <w:rsid w:val="0088600A"/>
    <w:rsid w:val="00886533"/>
    <w:rsid w:val="008906DB"/>
    <w:rsid w:val="00893396"/>
    <w:rsid w:val="00895203"/>
    <w:rsid w:val="00896AD2"/>
    <w:rsid w:val="00897226"/>
    <w:rsid w:val="008A1E38"/>
    <w:rsid w:val="008A5103"/>
    <w:rsid w:val="008A6DA2"/>
    <w:rsid w:val="008B025D"/>
    <w:rsid w:val="008B226A"/>
    <w:rsid w:val="008B33AF"/>
    <w:rsid w:val="008B51DA"/>
    <w:rsid w:val="008B59F7"/>
    <w:rsid w:val="008B67E1"/>
    <w:rsid w:val="008B7BA0"/>
    <w:rsid w:val="008C2A88"/>
    <w:rsid w:val="008C39C7"/>
    <w:rsid w:val="008C3DBA"/>
    <w:rsid w:val="008C4489"/>
    <w:rsid w:val="008C5075"/>
    <w:rsid w:val="008C64E7"/>
    <w:rsid w:val="008C7940"/>
    <w:rsid w:val="008D7815"/>
    <w:rsid w:val="008E1B0A"/>
    <w:rsid w:val="008E2E47"/>
    <w:rsid w:val="008E5E4B"/>
    <w:rsid w:val="008E79EE"/>
    <w:rsid w:val="008F06EE"/>
    <w:rsid w:val="008F0CF4"/>
    <w:rsid w:val="008F2B9B"/>
    <w:rsid w:val="008F43B6"/>
    <w:rsid w:val="008F51B3"/>
    <w:rsid w:val="008F5534"/>
    <w:rsid w:val="008F6C50"/>
    <w:rsid w:val="008F76A0"/>
    <w:rsid w:val="009034B9"/>
    <w:rsid w:val="00903BCB"/>
    <w:rsid w:val="00903CCD"/>
    <w:rsid w:val="009048F4"/>
    <w:rsid w:val="00904A4F"/>
    <w:rsid w:val="00906CCC"/>
    <w:rsid w:val="00912125"/>
    <w:rsid w:val="00915C20"/>
    <w:rsid w:val="0092323E"/>
    <w:rsid w:val="009323CC"/>
    <w:rsid w:val="00934B7D"/>
    <w:rsid w:val="0094249B"/>
    <w:rsid w:val="00942EF4"/>
    <w:rsid w:val="0094525F"/>
    <w:rsid w:val="009471E5"/>
    <w:rsid w:val="00947CC4"/>
    <w:rsid w:val="00950A08"/>
    <w:rsid w:val="00951D4C"/>
    <w:rsid w:val="00952E4D"/>
    <w:rsid w:val="009535FF"/>
    <w:rsid w:val="00953F20"/>
    <w:rsid w:val="009543FC"/>
    <w:rsid w:val="009545D9"/>
    <w:rsid w:val="00955434"/>
    <w:rsid w:val="009612B4"/>
    <w:rsid w:val="00961E93"/>
    <w:rsid w:val="00962971"/>
    <w:rsid w:val="00965005"/>
    <w:rsid w:val="00965584"/>
    <w:rsid w:val="00967B48"/>
    <w:rsid w:val="009704E1"/>
    <w:rsid w:val="00970FB0"/>
    <w:rsid w:val="00972828"/>
    <w:rsid w:val="00976034"/>
    <w:rsid w:val="00977E5E"/>
    <w:rsid w:val="00983A73"/>
    <w:rsid w:val="00991EE7"/>
    <w:rsid w:val="00991F44"/>
    <w:rsid w:val="009A078C"/>
    <w:rsid w:val="009A1D9D"/>
    <w:rsid w:val="009A70FD"/>
    <w:rsid w:val="009B0773"/>
    <w:rsid w:val="009B1BD3"/>
    <w:rsid w:val="009B261D"/>
    <w:rsid w:val="009B2FFB"/>
    <w:rsid w:val="009B35FD"/>
    <w:rsid w:val="009B3760"/>
    <w:rsid w:val="009B444E"/>
    <w:rsid w:val="009B6925"/>
    <w:rsid w:val="009C457C"/>
    <w:rsid w:val="009D0244"/>
    <w:rsid w:val="009D1A9D"/>
    <w:rsid w:val="009D1B15"/>
    <w:rsid w:val="009D1B6F"/>
    <w:rsid w:val="009D4085"/>
    <w:rsid w:val="009D456C"/>
    <w:rsid w:val="009D611D"/>
    <w:rsid w:val="009D6A86"/>
    <w:rsid w:val="009D7155"/>
    <w:rsid w:val="009D7C6F"/>
    <w:rsid w:val="009E0988"/>
    <w:rsid w:val="009E23BB"/>
    <w:rsid w:val="009E419C"/>
    <w:rsid w:val="009E4B03"/>
    <w:rsid w:val="009E4F41"/>
    <w:rsid w:val="009E6E07"/>
    <w:rsid w:val="009F0CDB"/>
    <w:rsid w:val="009F2C6E"/>
    <w:rsid w:val="009F4B1D"/>
    <w:rsid w:val="009F70E6"/>
    <w:rsid w:val="009F7823"/>
    <w:rsid w:val="009F7E3F"/>
    <w:rsid w:val="00A021B5"/>
    <w:rsid w:val="00A035BE"/>
    <w:rsid w:val="00A03C05"/>
    <w:rsid w:val="00A0438E"/>
    <w:rsid w:val="00A0503C"/>
    <w:rsid w:val="00A0650D"/>
    <w:rsid w:val="00A21467"/>
    <w:rsid w:val="00A216A0"/>
    <w:rsid w:val="00A21B6C"/>
    <w:rsid w:val="00A25013"/>
    <w:rsid w:val="00A2618D"/>
    <w:rsid w:val="00A3028E"/>
    <w:rsid w:val="00A32940"/>
    <w:rsid w:val="00A33EFD"/>
    <w:rsid w:val="00A35996"/>
    <w:rsid w:val="00A42F87"/>
    <w:rsid w:val="00A5058D"/>
    <w:rsid w:val="00A52C6E"/>
    <w:rsid w:val="00A5363E"/>
    <w:rsid w:val="00A5455D"/>
    <w:rsid w:val="00A6202D"/>
    <w:rsid w:val="00A64EB8"/>
    <w:rsid w:val="00A64FFD"/>
    <w:rsid w:val="00A65716"/>
    <w:rsid w:val="00A66022"/>
    <w:rsid w:val="00A660F2"/>
    <w:rsid w:val="00A702E5"/>
    <w:rsid w:val="00A72C97"/>
    <w:rsid w:val="00A72ECF"/>
    <w:rsid w:val="00A760C7"/>
    <w:rsid w:val="00A81B8B"/>
    <w:rsid w:val="00A8340C"/>
    <w:rsid w:val="00A8393E"/>
    <w:rsid w:val="00A8669E"/>
    <w:rsid w:val="00A867B6"/>
    <w:rsid w:val="00A90484"/>
    <w:rsid w:val="00A909DC"/>
    <w:rsid w:val="00A90EC5"/>
    <w:rsid w:val="00A9174B"/>
    <w:rsid w:val="00A91E75"/>
    <w:rsid w:val="00A9416C"/>
    <w:rsid w:val="00A97515"/>
    <w:rsid w:val="00AA2F51"/>
    <w:rsid w:val="00AA73F1"/>
    <w:rsid w:val="00AA7D0A"/>
    <w:rsid w:val="00AB0D4F"/>
    <w:rsid w:val="00AB337D"/>
    <w:rsid w:val="00AB4117"/>
    <w:rsid w:val="00AB4999"/>
    <w:rsid w:val="00AB4BCC"/>
    <w:rsid w:val="00AC098A"/>
    <w:rsid w:val="00AC2E56"/>
    <w:rsid w:val="00AC6960"/>
    <w:rsid w:val="00AD0E4F"/>
    <w:rsid w:val="00AD1223"/>
    <w:rsid w:val="00AD310D"/>
    <w:rsid w:val="00AD3B48"/>
    <w:rsid w:val="00AD4724"/>
    <w:rsid w:val="00AD7616"/>
    <w:rsid w:val="00AE2885"/>
    <w:rsid w:val="00AE555C"/>
    <w:rsid w:val="00AE5DA0"/>
    <w:rsid w:val="00AE6FCB"/>
    <w:rsid w:val="00AF2A45"/>
    <w:rsid w:val="00AF3474"/>
    <w:rsid w:val="00AF60D9"/>
    <w:rsid w:val="00AF7EE7"/>
    <w:rsid w:val="00B00B65"/>
    <w:rsid w:val="00B04841"/>
    <w:rsid w:val="00B04B11"/>
    <w:rsid w:val="00B11D9B"/>
    <w:rsid w:val="00B122CA"/>
    <w:rsid w:val="00B14AA3"/>
    <w:rsid w:val="00B14FB9"/>
    <w:rsid w:val="00B15302"/>
    <w:rsid w:val="00B15C27"/>
    <w:rsid w:val="00B16118"/>
    <w:rsid w:val="00B30639"/>
    <w:rsid w:val="00B30869"/>
    <w:rsid w:val="00B31E2F"/>
    <w:rsid w:val="00B332DF"/>
    <w:rsid w:val="00B352BD"/>
    <w:rsid w:val="00B36E2B"/>
    <w:rsid w:val="00B37A27"/>
    <w:rsid w:val="00B37AFB"/>
    <w:rsid w:val="00B37C69"/>
    <w:rsid w:val="00B40CA8"/>
    <w:rsid w:val="00B41B81"/>
    <w:rsid w:val="00B457A2"/>
    <w:rsid w:val="00B45ED5"/>
    <w:rsid w:val="00B46F5F"/>
    <w:rsid w:val="00B5160A"/>
    <w:rsid w:val="00B53610"/>
    <w:rsid w:val="00B53A3A"/>
    <w:rsid w:val="00B54C6D"/>
    <w:rsid w:val="00B60A2B"/>
    <w:rsid w:val="00B615A3"/>
    <w:rsid w:val="00B61C3B"/>
    <w:rsid w:val="00B64855"/>
    <w:rsid w:val="00B66312"/>
    <w:rsid w:val="00B665F2"/>
    <w:rsid w:val="00B66877"/>
    <w:rsid w:val="00B66E23"/>
    <w:rsid w:val="00B6753B"/>
    <w:rsid w:val="00B718A4"/>
    <w:rsid w:val="00B71EA1"/>
    <w:rsid w:val="00B744F1"/>
    <w:rsid w:val="00B747BA"/>
    <w:rsid w:val="00B80938"/>
    <w:rsid w:val="00B80FD0"/>
    <w:rsid w:val="00B82101"/>
    <w:rsid w:val="00B8505C"/>
    <w:rsid w:val="00B8641E"/>
    <w:rsid w:val="00B86C74"/>
    <w:rsid w:val="00B92936"/>
    <w:rsid w:val="00B93C2C"/>
    <w:rsid w:val="00B9730B"/>
    <w:rsid w:val="00BA3F7F"/>
    <w:rsid w:val="00BA427D"/>
    <w:rsid w:val="00BA4CA6"/>
    <w:rsid w:val="00BA5743"/>
    <w:rsid w:val="00BA5C14"/>
    <w:rsid w:val="00BA6651"/>
    <w:rsid w:val="00BA6B4A"/>
    <w:rsid w:val="00BB1804"/>
    <w:rsid w:val="00BB2054"/>
    <w:rsid w:val="00BB2CD2"/>
    <w:rsid w:val="00BB78C2"/>
    <w:rsid w:val="00BB7AAE"/>
    <w:rsid w:val="00BC065C"/>
    <w:rsid w:val="00BC105F"/>
    <w:rsid w:val="00BC377A"/>
    <w:rsid w:val="00BC3CC4"/>
    <w:rsid w:val="00BC493F"/>
    <w:rsid w:val="00BC5683"/>
    <w:rsid w:val="00BD1EF4"/>
    <w:rsid w:val="00BD2CC6"/>
    <w:rsid w:val="00BD366F"/>
    <w:rsid w:val="00BD4774"/>
    <w:rsid w:val="00BD5D52"/>
    <w:rsid w:val="00BF0CF6"/>
    <w:rsid w:val="00BF299F"/>
    <w:rsid w:val="00BF3335"/>
    <w:rsid w:val="00BF3492"/>
    <w:rsid w:val="00C01648"/>
    <w:rsid w:val="00C016C7"/>
    <w:rsid w:val="00C03FB8"/>
    <w:rsid w:val="00C0401F"/>
    <w:rsid w:val="00C05B85"/>
    <w:rsid w:val="00C05FFD"/>
    <w:rsid w:val="00C06268"/>
    <w:rsid w:val="00C06B30"/>
    <w:rsid w:val="00C06EF2"/>
    <w:rsid w:val="00C07FA1"/>
    <w:rsid w:val="00C13AA6"/>
    <w:rsid w:val="00C14C8F"/>
    <w:rsid w:val="00C15EAF"/>
    <w:rsid w:val="00C16EF6"/>
    <w:rsid w:val="00C30808"/>
    <w:rsid w:val="00C323F2"/>
    <w:rsid w:val="00C32B4A"/>
    <w:rsid w:val="00C33126"/>
    <w:rsid w:val="00C33B6C"/>
    <w:rsid w:val="00C34B13"/>
    <w:rsid w:val="00C356B4"/>
    <w:rsid w:val="00C37374"/>
    <w:rsid w:val="00C374B2"/>
    <w:rsid w:val="00C40E21"/>
    <w:rsid w:val="00C41725"/>
    <w:rsid w:val="00C434DA"/>
    <w:rsid w:val="00C4454C"/>
    <w:rsid w:val="00C470B4"/>
    <w:rsid w:val="00C47883"/>
    <w:rsid w:val="00C51CE8"/>
    <w:rsid w:val="00C531A2"/>
    <w:rsid w:val="00C539F4"/>
    <w:rsid w:val="00C53BCB"/>
    <w:rsid w:val="00C549E3"/>
    <w:rsid w:val="00C54AAD"/>
    <w:rsid w:val="00C55D52"/>
    <w:rsid w:val="00C572BA"/>
    <w:rsid w:val="00C57680"/>
    <w:rsid w:val="00C6054D"/>
    <w:rsid w:val="00C61703"/>
    <w:rsid w:val="00C66531"/>
    <w:rsid w:val="00C66F79"/>
    <w:rsid w:val="00C70DE2"/>
    <w:rsid w:val="00C742F6"/>
    <w:rsid w:val="00C75971"/>
    <w:rsid w:val="00C75B42"/>
    <w:rsid w:val="00C75D78"/>
    <w:rsid w:val="00C76A17"/>
    <w:rsid w:val="00C77741"/>
    <w:rsid w:val="00C82C78"/>
    <w:rsid w:val="00C85962"/>
    <w:rsid w:val="00C8653F"/>
    <w:rsid w:val="00C86ECC"/>
    <w:rsid w:val="00C90D63"/>
    <w:rsid w:val="00C9282A"/>
    <w:rsid w:val="00C92FDC"/>
    <w:rsid w:val="00C941E4"/>
    <w:rsid w:val="00C94B99"/>
    <w:rsid w:val="00C94CC2"/>
    <w:rsid w:val="00C96BBE"/>
    <w:rsid w:val="00C970C6"/>
    <w:rsid w:val="00CA2526"/>
    <w:rsid w:val="00CA569C"/>
    <w:rsid w:val="00CA67EA"/>
    <w:rsid w:val="00CA69FE"/>
    <w:rsid w:val="00CA70D2"/>
    <w:rsid w:val="00CA7107"/>
    <w:rsid w:val="00CB438E"/>
    <w:rsid w:val="00CB5905"/>
    <w:rsid w:val="00CB60B6"/>
    <w:rsid w:val="00CB6D85"/>
    <w:rsid w:val="00CC18FB"/>
    <w:rsid w:val="00CC21FA"/>
    <w:rsid w:val="00CC3854"/>
    <w:rsid w:val="00CC5195"/>
    <w:rsid w:val="00CC7F47"/>
    <w:rsid w:val="00CD1CEC"/>
    <w:rsid w:val="00CD2EB3"/>
    <w:rsid w:val="00CD3CFB"/>
    <w:rsid w:val="00CD4365"/>
    <w:rsid w:val="00CD56BF"/>
    <w:rsid w:val="00CD7B9D"/>
    <w:rsid w:val="00CF00BA"/>
    <w:rsid w:val="00CF0C77"/>
    <w:rsid w:val="00CF14F9"/>
    <w:rsid w:val="00CF2271"/>
    <w:rsid w:val="00CF2C13"/>
    <w:rsid w:val="00CF3274"/>
    <w:rsid w:val="00CF340D"/>
    <w:rsid w:val="00CF54C5"/>
    <w:rsid w:val="00CF66B4"/>
    <w:rsid w:val="00D02817"/>
    <w:rsid w:val="00D040FD"/>
    <w:rsid w:val="00D043B6"/>
    <w:rsid w:val="00D10801"/>
    <w:rsid w:val="00D11239"/>
    <w:rsid w:val="00D11499"/>
    <w:rsid w:val="00D11C7D"/>
    <w:rsid w:val="00D12617"/>
    <w:rsid w:val="00D13528"/>
    <w:rsid w:val="00D13680"/>
    <w:rsid w:val="00D13C1F"/>
    <w:rsid w:val="00D14C2A"/>
    <w:rsid w:val="00D200FA"/>
    <w:rsid w:val="00D21E53"/>
    <w:rsid w:val="00D223CC"/>
    <w:rsid w:val="00D226A6"/>
    <w:rsid w:val="00D2443C"/>
    <w:rsid w:val="00D316D2"/>
    <w:rsid w:val="00D31A4E"/>
    <w:rsid w:val="00D336D9"/>
    <w:rsid w:val="00D33904"/>
    <w:rsid w:val="00D3625E"/>
    <w:rsid w:val="00D37D33"/>
    <w:rsid w:val="00D4279A"/>
    <w:rsid w:val="00D44651"/>
    <w:rsid w:val="00D45411"/>
    <w:rsid w:val="00D45CCB"/>
    <w:rsid w:val="00D478AA"/>
    <w:rsid w:val="00D5728D"/>
    <w:rsid w:val="00D61C5A"/>
    <w:rsid w:val="00D62D4E"/>
    <w:rsid w:val="00D63303"/>
    <w:rsid w:val="00D67149"/>
    <w:rsid w:val="00D72E8D"/>
    <w:rsid w:val="00D7362E"/>
    <w:rsid w:val="00D738A7"/>
    <w:rsid w:val="00D741AA"/>
    <w:rsid w:val="00D76ADF"/>
    <w:rsid w:val="00D77644"/>
    <w:rsid w:val="00D8377B"/>
    <w:rsid w:val="00D86995"/>
    <w:rsid w:val="00D86E97"/>
    <w:rsid w:val="00D87CF0"/>
    <w:rsid w:val="00D90760"/>
    <w:rsid w:val="00D93B3D"/>
    <w:rsid w:val="00D94CCA"/>
    <w:rsid w:val="00D96926"/>
    <w:rsid w:val="00DA1956"/>
    <w:rsid w:val="00DA1B18"/>
    <w:rsid w:val="00DA1FB6"/>
    <w:rsid w:val="00DA2788"/>
    <w:rsid w:val="00DA3DF7"/>
    <w:rsid w:val="00DA51DC"/>
    <w:rsid w:val="00DA6AA0"/>
    <w:rsid w:val="00DA6CA9"/>
    <w:rsid w:val="00DA7CE6"/>
    <w:rsid w:val="00DB07E1"/>
    <w:rsid w:val="00DB0BBB"/>
    <w:rsid w:val="00DB5615"/>
    <w:rsid w:val="00DB5D57"/>
    <w:rsid w:val="00DB61E3"/>
    <w:rsid w:val="00DB6950"/>
    <w:rsid w:val="00DB749C"/>
    <w:rsid w:val="00DC073A"/>
    <w:rsid w:val="00DC1A01"/>
    <w:rsid w:val="00DC2381"/>
    <w:rsid w:val="00DC2AB8"/>
    <w:rsid w:val="00DC3F86"/>
    <w:rsid w:val="00DC3F8F"/>
    <w:rsid w:val="00DD14D1"/>
    <w:rsid w:val="00DD1AB8"/>
    <w:rsid w:val="00DD388B"/>
    <w:rsid w:val="00DD4384"/>
    <w:rsid w:val="00DD4627"/>
    <w:rsid w:val="00DD658C"/>
    <w:rsid w:val="00DD72DD"/>
    <w:rsid w:val="00DE264D"/>
    <w:rsid w:val="00DE27B8"/>
    <w:rsid w:val="00DE3FCA"/>
    <w:rsid w:val="00DE43AA"/>
    <w:rsid w:val="00DE53FE"/>
    <w:rsid w:val="00DE559A"/>
    <w:rsid w:val="00DE79A6"/>
    <w:rsid w:val="00DF1213"/>
    <w:rsid w:val="00DF5DE9"/>
    <w:rsid w:val="00DF64E5"/>
    <w:rsid w:val="00DF6CB0"/>
    <w:rsid w:val="00DF6F98"/>
    <w:rsid w:val="00E0082D"/>
    <w:rsid w:val="00E01E03"/>
    <w:rsid w:val="00E05F35"/>
    <w:rsid w:val="00E0743F"/>
    <w:rsid w:val="00E1013E"/>
    <w:rsid w:val="00E12888"/>
    <w:rsid w:val="00E139A8"/>
    <w:rsid w:val="00E14814"/>
    <w:rsid w:val="00E1509D"/>
    <w:rsid w:val="00E16597"/>
    <w:rsid w:val="00E16B31"/>
    <w:rsid w:val="00E17F12"/>
    <w:rsid w:val="00E211AD"/>
    <w:rsid w:val="00E227AF"/>
    <w:rsid w:val="00E322B7"/>
    <w:rsid w:val="00E40CFA"/>
    <w:rsid w:val="00E44757"/>
    <w:rsid w:val="00E44CFC"/>
    <w:rsid w:val="00E454F2"/>
    <w:rsid w:val="00E46721"/>
    <w:rsid w:val="00E4684E"/>
    <w:rsid w:val="00E47474"/>
    <w:rsid w:val="00E5166B"/>
    <w:rsid w:val="00E55F83"/>
    <w:rsid w:val="00E5758A"/>
    <w:rsid w:val="00E61666"/>
    <w:rsid w:val="00E64921"/>
    <w:rsid w:val="00E71626"/>
    <w:rsid w:val="00E71C94"/>
    <w:rsid w:val="00E74ADB"/>
    <w:rsid w:val="00E75770"/>
    <w:rsid w:val="00E75C6F"/>
    <w:rsid w:val="00E772BE"/>
    <w:rsid w:val="00E80B3E"/>
    <w:rsid w:val="00E86CE2"/>
    <w:rsid w:val="00E86FEF"/>
    <w:rsid w:val="00E87218"/>
    <w:rsid w:val="00E905A3"/>
    <w:rsid w:val="00E90BA3"/>
    <w:rsid w:val="00E919B9"/>
    <w:rsid w:val="00E937E4"/>
    <w:rsid w:val="00E94B1B"/>
    <w:rsid w:val="00E95913"/>
    <w:rsid w:val="00E97399"/>
    <w:rsid w:val="00E97C60"/>
    <w:rsid w:val="00EA483D"/>
    <w:rsid w:val="00EB053B"/>
    <w:rsid w:val="00EB1029"/>
    <w:rsid w:val="00EB2242"/>
    <w:rsid w:val="00EB330F"/>
    <w:rsid w:val="00EB4096"/>
    <w:rsid w:val="00EB418B"/>
    <w:rsid w:val="00EB44F0"/>
    <w:rsid w:val="00EB44F2"/>
    <w:rsid w:val="00EB4CF2"/>
    <w:rsid w:val="00EB5A69"/>
    <w:rsid w:val="00EB6461"/>
    <w:rsid w:val="00EB6969"/>
    <w:rsid w:val="00EB7D2D"/>
    <w:rsid w:val="00EC2561"/>
    <w:rsid w:val="00EC3859"/>
    <w:rsid w:val="00EC4144"/>
    <w:rsid w:val="00EC4B1B"/>
    <w:rsid w:val="00EC6BF0"/>
    <w:rsid w:val="00EC72EB"/>
    <w:rsid w:val="00EC7485"/>
    <w:rsid w:val="00ED13F3"/>
    <w:rsid w:val="00ED20F0"/>
    <w:rsid w:val="00ED3C80"/>
    <w:rsid w:val="00EE0ECC"/>
    <w:rsid w:val="00EE17B0"/>
    <w:rsid w:val="00EE34CE"/>
    <w:rsid w:val="00EE5C1A"/>
    <w:rsid w:val="00EE69F5"/>
    <w:rsid w:val="00EE7372"/>
    <w:rsid w:val="00EE7D01"/>
    <w:rsid w:val="00EE7D29"/>
    <w:rsid w:val="00EF03FE"/>
    <w:rsid w:val="00EF4B26"/>
    <w:rsid w:val="00F051E0"/>
    <w:rsid w:val="00F05D3C"/>
    <w:rsid w:val="00F073CA"/>
    <w:rsid w:val="00F109A7"/>
    <w:rsid w:val="00F10B4D"/>
    <w:rsid w:val="00F11B81"/>
    <w:rsid w:val="00F1387B"/>
    <w:rsid w:val="00F16F46"/>
    <w:rsid w:val="00F1737D"/>
    <w:rsid w:val="00F17ACC"/>
    <w:rsid w:val="00F218C4"/>
    <w:rsid w:val="00F239B7"/>
    <w:rsid w:val="00F247D2"/>
    <w:rsid w:val="00F24DE7"/>
    <w:rsid w:val="00F26744"/>
    <w:rsid w:val="00F3343B"/>
    <w:rsid w:val="00F35A00"/>
    <w:rsid w:val="00F37CC9"/>
    <w:rsid w:val="00F37E02"/>
    <w:rsid w:val="00F40A9A"/>
    <w:rsid w:val="00F41C17"/>
    <w:rsid w:val="00F42BB1"/>
    <w:rsid w:val="00F454DE"/>
    <w:rsid w:val="00F45C5B"/>
    <w:rsid w:val="00F47D8F"/>
    <w:rsid w:val="00F503ED"/>
    <w:rsid w:val="00F5120C"/>
    <w:rsid w:val="00F51E16"/>
    <w:rsid w:val="00F536CB"/>
    <w:rsid w:val="00F548A5"/>
    <w:rsid w:val="00F56652"/>
    <w:rsid w:val="00F5753B"/>
    <w:rsid w:val="00F61CCF"/>
    <w:rsid w:val="00F62F97"/>
    <w:rsid w:val="00F64715"/>
    <w:rsid w:val="00F64C2F"/>
    <w:rsid w:val="00F677FB"/>
    <w:rsid w:val="00F70510"/>
    <w:rsid w:val="00F707B7"/>
    <w:rsid w:val="00F70C1F"/>
    <w:rsid w:val="00F70C3B"/>
    <w:rsid w:val="00F717F4"/>
    <w:rsid w:val="00F7209C"/>
    <w:rsid w:val="00F7255A"/>
    <w:rsid w:val="00F76FC9"/>
    <w:rsid w:val="00F8015E"/>
    <w:rsid w:val="00F80CF5"/>
    <w:rsid w:val="00F81BBB"/>
    <w:rsid w:val="00F8400B"/>
    <w:rsid w:val="00F84074"/>
    <w:rsid w:val="00F9015A"/>
    <w:rsid w:val="00F93763"/>
    <w:rsid w:val="00F97C30"/>
    <w:rsid w:val="00FA02A8"/>
    <w:rsid w:val="00FA086D"/>
    <w:rsid w:val="00FA3125"/>
    <w:rsid w:val="00FA4D1B"/>
    <w:rsid w:val="00FA6794"/>
    <w:rsid w:val="00FB0606"/>
    <w:rsid w:val="00FB2D03"/>
    <w:rsid w:val="00FB327D"/>
    <w:rsid w:val="00FB39D6"/>
    <w:rsid w:val="00FB4876"/>
    <w:rsid w:val="00FB5668"/>
    <w:rsid w:val="00FB586F"/>
    <w:rsid w:val="00FB7E94"/>
    <w:rsid w:val="00FC24B4"/>
    <w:rsid w:val="00FC2783"/>
    <w:rsid w:val="00FC48BE"/>
    <w:rsid w:val="00FD135F"/>
    <w:rsid w:val="00FD2075"/>
    <w:rsid w:val="00FD256A"/>
    <w:rsid w:val="00FD3E48"/>
    <w:rsid w:val="00FE491A"/>
    <w:rsid w:val="00FE5384"/>
    <w:rsid w:val="00FE5C29"/>
    <w:rsid w:val="00FE62FB"/>
    <w:rsid w:val="00FE79C0"/>
    <w:rsid w:val="00FF3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C7B8B24"/>
  <w15:chartTrackingRefBased/>
  <w15:docId w15:val="{56395C02-ADB5-4D7B-9892-A3F1F9319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4B1B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next w:val="Normal"/>
    <w:qFormat/>
    <w:rsid w:val="00E94B1B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E94B1B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E94B1B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94B1B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E94B1B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E94B1B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E94B1B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E94B1B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leNormal"/>
    <w:uiPriority w:val="99"/>
    <w:rsid w:val="00746129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59"/>
    <w:rsid w:val="00E94B1B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E94B1B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link w:val="Footer"/>
    <w:uiPriority w:val="99"/>
    <w:rsid w:val="00E94B1B"/>
    <w:rPr>
      <w:rFonts w:ascii="Palatino Linotype" w:hAnsi="Palatino Linotype"/>
      <w:noProof/>
      <w:color w:val="000000"/>
      <w:szCs w:val="18"/>
    </w:rPr>
  </w:style>
  <w:style w:type="paragraph" w:styleId="Header">
    <w:name w:val="header"/>
    <w:basedOn w:val="Normal"/>
    <w:link w:val="HeaderChar"/>
    <w:uiPriority w:val="99"/>
    <w:rsid w:val="00E94B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link w:val="Header"/>
    <w:uiPriority w:val="99"/>
    <w:rsid w:val="00E94B1B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E94B1B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E94B1B"/>
    <w:pPr>
      <w:ind w:firstLine="0"/>
    </w:pPr>
  </w:style>
  <w:style w:type="paragraph" w:customStyle="1" w:styleId="MDPI31text">
    <w:name w:val="MDPI_3.1_text"/>
    <w:qFormat/>
    <w:rsid w:val="008F0CF4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E94B1B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E94B1B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E94B1B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A21467"/>
    <w:pPr>
      <w:numPr>
        <w:numId w:val="22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A21467"/>
    <w:pPr>
      <w:numPr>
        <w:numId w:val="20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E94B1B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E94B1B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E94B1B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F70C3B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E94B1B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E94B1B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E94B1B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footerfirstpage">
    <w:name w:val="MDPI_footer_firstpage"/>
    <w:qFormat/>
    <w:rsid w:val="00E94B1B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23heading3">
    <w:name w:val="MDPI_2.3_heading3"/>
    <w:qFormat/>
    <w:rsid w:val="00E94B1B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E94B1B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E94B1B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AE6FCB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rsid w:val="00E94B1B"/>
    <w:rPr>
      <w:rFonts w:cs="Tahoma"/>
      <w:szCs w:val="18"/>
    </w:rPr>
  </w:style>
  <w:style w:type="character" w:customStyle="1" w:styleId="BalloonTextChar">
    <w:name w:val="Balloon Text Char"/>
    <w:link w:val="BalloonText"/>
    <w:uiPriority w:val="99"/>
    <w:rsid w:val="00E94B1B"/>
    <w:rPr>
      <w:rFonts w:ascii="Palatino Linotype" w:hAnsi="Palatino Linotype" w:cs="Tahoma"/>
      <w:noProof/>
      <w:color w:val="000000"/>
      <w:szCs w:val="18"/>
    </w:rPr>
  </w:style>
  <w:style w:type="character" w:styleId="LineNumber">
    <w:name w:val="line number"/>
    <w:uiPriority w:val="99"/>
    <w:rsid w:val="00A90484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leNormal"/>
    <w:uiPriority w:val="99"/>
    <w:rsid w:val="00E94B1B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Hyperlink">
    <w:name w:val="Hyperlink"/>
    <w:uiPriority w:val="99"/>
    <w:rsid w:val="00E94B1B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8C7940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6F6BEF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34textspacebefore">
    <w:name w:val="MDPI_3.4_text_space_before"/>
    <w:qFormat/>
    <w:rsid w:val="00E94B1B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81theorem">
    <w:name w:val="MDPI_8.1_theorem"/>
    <w:qFormat/>
    <w:rsid w:val="00E94B1B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E94B1B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61Citation">
    <w:name w:val="MDPI_6.1_Citation"/>
    <w:qFormat/>
    <w:rsid w:val="00E94B1B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E94B1B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E94B1B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eastAsia="en-US" w:bidi="en-US"/>
    </w:rPr>
  </w:style>
  <w:style w:type="paragraph" w:customStyle="1" w:styleId="MDPI15academiceditor">
    <w:name w:val="MDPI_1.5_academic_editor"/>
    <w:qFormat/>
    <w:rsid w:val="00D86E97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E94B1B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E94B1B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E94B1B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CD3CFB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73CopyrightImage">
    <w:name w:val="MDPI_7.3_CopyrightImage"/>
    <w:rsid w:val="00E94B1B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E94B1B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E94B1B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header">
    <w:name w:val="MDPI_header"/>
    <w:qFormat/>
    <w:rsid w:val="00E94B1B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E94B1B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E94B1B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E94B1B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E94B1B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E94B1B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E94B1B"/>
  </w:style>
  <w:style w:type="paragraph" w:styleId="Bibliography">
    <w:name w:val="Bibliography"/>
    <w:basedOn w:val="Normal"/>
    <w:next w:val="Normal"/>
    <w:uiPriority w:val="37"/>
    <w:semiHidden/>
    <w:unhideWhenUsed/>
    <w:rsid w:val="00E94B1B"/>
  </w:style>
  <w:style w:type="paragraph" w:styleId="BodyText">
    <w:name w:val="Body Text"/>
    <w:link w:val="BodyTextChar"/>
    <w:rsid w:val="00E94B1B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BodyTextChar">
    <w:name w:val="Body Text Char"/>
    <w:link w:val="BodyText"/>
    <w:rsid w:val="00E94B1B"/>
    <w:rPr>
      <w:rFonts w:ascii="Palatino Linotype" w:hAnsi="Palatino Linotype"/>
      <w:color w:val="000000"/>
      <w:sz w:val="24"/>
      <w:lang w:eastAsia="de-DE"/>
    </w:rPr>
  </w:style>
  <w:style w:type="character" w:styleId="CommentReference">
    <w:name w:val="annotation reference"/>
    <w:rsid w:val="00E94B1B"/>
    <w:rPr>
      <w:sz w:val="21"/>
      <w:szCs w:val="21"/>
    </w:rPr>
  </w:style>
  <w:style w:type="paragraph" w:styleId="CommentText">
    <w:name w:val="annotation text"/>
    <w:basedOn w:val="Normal"/>
    <w:link w:val="CommentTextChar"/>
    <w:rsid w:val="00E94B1B"/>
  </w:style>
  <w:style w:type="character" w:customStyle="1" w:styleId="CommentTextChar">
    <w:name w:val="Comment Text Char"/>
    <w:link w:val="CommentText"/>
    <w:rsid w:val="00E94B1B"/>
    <w:rPr>
      <w:rFonts w:ascii="Palatino Linotype" w:hAnsi="Palatino Linotype"/>
      <w:noProof/>
      <w:color w:val="000000"/>
    </w:rPr>
  </w:style>
  <w:style w:type="paragraph" w:styleId="CommentSubject">
    <w:name w:val="annotation subject"/>
    <w:basedOn w:val="CommentText"/>
    <w:next w:val="CommentText"/>
    <w:link w:val="CommentSubjectChar"/>
    <w:rsid w:val="00E94B1B"/>
    <w:rPr>
      <w:b/>
      <w:bCs/>
    </w:rPr>
  </w:style>
  <w:style w:type="character" w:customStyle="1" w:styleId="CommentSubjectChar">
    <w:name w:val="Comment Subject Char"/>
    <w:link w:val="CommentSubject"/>
    <w:rsid w:val="00E94B1B"/>
    <w:rPr>
      <w:rFonts w:ascii="Palatino Linotype" w:hAnsi="Palatino Linotype"/>
      <w:b/>
      <w:bCs/>
      <w:noProof/>
      <w:color w:val="000000"/>
    </w:rPr>
  </w:style>
  <w:style w:type="character" w:styleId="EndnoteReference">
    <w:name w:val="endnote reference"/>
    <w:rsid w:val="00E94B1B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E94B1B"/>
    <w:pPr>
      <w:spacing w:line="240" w:lineRule="auto"/>
    </w:pPr>
  </w:style>
  <w:style w:type="character" w:customStyle="1" w:styleId="EndnoteTextChar">
    <w:name w:val="Endnote Text Char"/>
    <w:link w:val="EndnoteText"/>
    <w:semiHidden/>
    <w:rsid w:val="00E94B1B"/>
    <w:rPr>
      <w:rFonts w:ascii="Palatino Linotype" w:hAnsi="Palatino Linotype"/>
      <w:noProof/>
      <w:color w:val="000000"/>
    </w:rPr>
  </w:style>
  <w:style w:type="character" w:styleId="FollowedHyperlink">
    <w:name w:val="FollowedHyperlink"/>
    <w:rsid w:val="00E94B1B"/>
    <w:rPr>
      <w:color w:val="954F72"/>
      <w:u w:val="single"/>
    </w:rPr>
  </w:style>
  <w:style w:type="paragraph" w:styleId="FootnoteText">
    <w:name w:val="footnote text"/>
    <w:basedOn w:val="Normal"/>
    <w:link w:val="FootnoteTextChar"/>
    <w:semiHidden/>
    <w:unhideWhenUsed/>
    <w:rsid w:val="00E94B1B"/>
    <w:pPr>
      <w:spacing w:line="240" w:lineRule="auto"/>
    </w:pPr>
  </w:style>
  <w:style w:type="character" w:customStyle="1" w:styleId="FootnoteTextChar">
    <w:name w:val="Footnote Text Char"/>
    <w:link w:val="FootnoteText"/>
    <w:semiHidden/>
    <w:rsid w:val="00E94B1B"/>
    <w:rPr>
      <w:rFonts w:ascii="Palatino Linotype" w:hAnsi="Palatino Linotype"/>
      <w:noProof/>
      <w:color w:val="000000"/>
    </w:rPr>
  </w:style>
  <w:style w:type="paragraph" w:styleId="NormalWeb">
    <w:name w:val="Normal (Web)"/>
    <w:basedOn w:val="Normal"/>
    <w:uiPriority w:val="99"/>
    <w:rsid w:val="00E94B1B"/>
    <w:rPr>
      <w:szCs w:val="24"/>
    </w:rPr>
  </w:style>
  <w:style w:type="paragraph" w:customStyle="1" w:styleId="MsoFootnoteText0">
    <w:name w:val="MsoFootnoteText"/>
    <w:basedOn w:val="NormalWeb"/>
    <w:qFormat/>
    <w:rsid w:val="00E94B1B"/>
    <w:rPr>
      <w:rFonts w:ascii="Times New Roman" w:hAnsi="Times New Roman"/>
    </w:rPr>
  </w:style>
  <w:style w:type="character" w:styleId="PageNumber">
    <w:name w:val="page number"/>
    <w:rsid w:val="00E94B1B"/>
  </w:style>
  <w:style w:type="character" w:styleId="PlaceholderText">
    <w:name w:val="Placeholder Text"/>
    <w:uiPriority w:val="99"/>
    <w:semiHidden/>
    <w:rsid w:val="00E94B1B"/>
    <w:rPr>
      <w:color w:val="808080"/>
    </w:rPr>
  </w:style>
  <w:style w:type="paragraph" w:customStyle="1" w:styleId="MDPI71FootNotes">
    <w:name w:val="MDPI_7.1_FootNotes"/>
    <w:qFormat/>
    <w:rsid w:val="003204C4"/>
    <w:pPr>
      <w:numPr>
        <w:numId w:val="21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845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2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06%20Paper\A-4_WATER-Large%20dams_Nan_660210\0_Document\2023\water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water-template</Template>
  <TotalTime>5101</TotalTime>
  <Pages>5</Pages>
  <Words>105</Words>
  <Characters>601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matharit</dc:creator>
  <cp:keywords/>
  <dc:description/>
  <cp:lastModifiedBy>Matharit Namsai</cp:lastModifiedBy>
  <cp:revision>1102</cp:revision>
  <cp:lastPrinted>2023-08-27T05:05:00Z</cp:lastPrinted>
  <dcterms:created xsi:type="dcterms:W3CDTF">2023-02-10T08:31:00Z</dcterms:created>
  <dcterms:modified xsi:type="dcterms:W3CDTF">2023-09-14T06:34:00Z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9f8ac8de7bf2c4fbc7ddee106ceadb79abe56a731ed5106a585cf691349cf102</vt:lpwstr>
  </property>
</Properties>
</file>