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02B2" w:rsidRPr="003B1AF1" w:rsidRDefault="003002B2" w:rsidP="003002B2">
      <w:pPr>
        <w:pStyle w:val="MDPI12title"/>
        <w:jc w:val="both"/>
      </w:pPr>
      <w:r w:rsidRPr="003002B2">
        <w:t>Rice (</w:t>
      </w:r>
      <w:r w:rsidRPr="003002B2">
        <w:rPr>
          <w:i/>
        </w:rPr>
        <w:t>Oryza sativa</w:t>
      </w:r>
      <w:r w:rsidRPr="003002B2">
        <w:t xml:space="preserve"> L.) </w:t>
      </w:r>
      <w:r>
        <w:t>Grain Size, Shape, and Weight-</w:t>
      </w:r>
      <w:r w:rsidRPr="00B53E47">
        <w:rPr>
          <w:rFonts w:hint="eastAsia"/>
        </w:rPr>
        <w:t>R</w:t>
      </w:r>
      <w:r w:rsidRPr="00B53E47">
        <w:t xml:space="preserve">elated </w:t>
      </w:r>
      <w:r>
        <w:t>QTLs Identified using GWAS with Multiple GAPIT Models and High-Density SNP Chip DNA Markers</w:t>
      </w:r>
    </w:p>
    <w:p w:rsidR="003002B2" w:rsidRDefault="003002B2" w:rsidP="003002B2">
      <w:pPr>
        <w:pStyle w:val="MDPI13authornames"/>
      </w:pPr>
      <w:r>
        <w:t>Nkulu Rolly Kabange</w:t>
      </w:r>
      <w:r w:rsidRPr="00D945EC">
        <w:t xml:space="preserve"> </w:t>
      </w:r>
      <w:r w:rsidRPr="001F31D1">
        <w:rPr>
          <w:vertAlign w:val="superscript"/>
        </w:rPr>
        <w:t>1</w:t>
      </w:r>
      <w:r>
        <w:rPr>
          <w:vertAlign w:val="superscript"/>
        </w:rPr>
        <w:t>,</w:t>
      </w:r>
      <w:r w:rsidRPr="00331633">
        <w:t>*</w:t>
      </w:r>
      <w:r w:rsidRPr="00D945EC">
        <w:t xml:space="preserve">, </w:t>
      </w:r>
      <w:r>
        <w:t>Gamenyah Daniel Dzorkpe</w:t>
      </w:r>
      <w:r w:rsidRPr="001F31D1">
        <w:rPr>
          <w:vertAlign w:val="superscript"/>
        </w:rPr>
        <w:t>2</w:t>
      </w:r>
      <w:r>
        <w:t xml:space="preserve">, </w:t>
      </w:r>
      <w:r w:rsidRPr="00930C09">
        <w:rPr>
          <w:rFonts w:hint="eastAsia"/>
        </w:rPr>
        <w:t>D</w:t>
      </w:r>
      <w:r w:rsidRPr="00930C09">
        <w:t>ong-S</w:t>
      </w:r>
      <w:r>
        <w:t>oo</w:t>
      </w:r>
      <w:r w:rsidRPr="00930C09">
        <w:t xml:space="preserve"> Park</w:t>
      </w:r>
      <w:r w:rsidRPr="001F31D1">
        <w:rPr>
          <w:vertAlign w:val="superscript"/>
        </w:rPr>
        <w:t>1</w:t>
      </w:r>
      <w:r>
        <w:rPr>
          <w:rFonts w:ascii="맑은 고딕" w:eastAsia="맑은 고딕" w:hAnsi="맑은 고딕"/>
          <w:lang w:eastAsia="ko-KR"/>
        </w:rPr>
        <w:t xml:space="preserve">, </w:t>
      </w:r>
      <w:r>
        <w:t>Youngho Kwon</w:t>
      </w:r>
      <w:r w:rsidRPr="001F31D1">
        <w:rPr>
          <w:vertAlign w:val="superscript"/>
        </w:rPr>
        <w:t>1</w:t>
      </w:r>
      <w:r>
        <w:t>, Sais-Beul Lee</w:t>
      </w:r>
      <w:r w:rsidRPr="001F31D1">
        <w:rPr>
          <w:vertAlign w:val="superscript"/>
        </w:rPr>
        <w:t>1</w:t>
      </w:r>
      <w:r>
        <w:t>, So-Myeong Lee</w:t>
      </w:r>
      <w:r w:rsidRPr="001F31D1">
        <w:rPr>
          <w:vertAlign w:val="superscript"/>
        </w:rPr>
        <w:t>1</w:t>
      </w:r>
      <w:r>
        <w:t>, Ju-Won Kang</w:t>
      </w:r>
      <w:r w:rsidRPr="001F31D1">
        <w:rPr>
          <w:vertAlign w:val="superscript"/>
        </w:rPr>
        <w:t>1</w:t>
      </w:r>
      <w:r>
        <w:t>, Seong-Gyu Jang</w:t>
      </w:r>
      <w:r w:rsidRPr="001F31D1">
        <w:rPr>
          <w:vertAlign w:val="superscript"/>
        </w:rPr>
        <w:t>1</w:t>
      </w:r>
      <w:r>
        <w:t>, Ki-Won Oh</w:t>
      </w:r>
      <w:r w:rsidRPr="001F31D1">
        <w:rPr>
          <w:vertAlign w:val="superscript"/>
        </w:rPr>
        <w:t>1</w:t>
      </w:r>
      <w:r>
        <w:t xml:space="preserve"> </w:t>
      </w:r>
      <w:r w:rsidRPr="00D945EC">
        <w:t xml:space="preserve">and </w:t>
      </w:r>
      <w:r>
        <w:t>Jong-Hee Lee</w:t>
      </w:r>
      <w:r w:rsidRPr="00D945EC">
        <w:t xml:space="preserve"> </w:t>
      </w:r>
      <w:r>
        <w:rPr>
          <w:vertAlign w:val="superscript"/>
        </w:rPr>
        <w:t>1</w:t>
      </w:r>
      <w:r w:rsidRPr="001F31D1">
        <w:rPr>
          <w:vertAlign w:val="superscript"/>
        </w:rPr>
        <w:t>,</w:t>
      </w:r>
      <w:r w:rsidRPr="00331633">
        <w:t>*</w:t>
      </w:r>
    </w:p>
    <w:p w:rsidR="003002B2" w:rsidRPr="00083C7E" w:rsidRDefault="003002B2" w:rsidP="003002B2">
      <w:pPr>
        <w:pStyle w:val="MDPI16affiliation"/>
      </w:pPr>
      <w:r w:rsidRPr="00083C7E">
        <w:rPr>
          <w:vertAlign w:val="superscript"/>
        </w:rPr>
        <w:t>1</w:t>
      </w:r>
      <w:r w:rsidRPr="00083C7E">
        <w:tab/>
        <w:t>Department of Southern Area Crop Science, Nati</w:t>
      </w:r>
      <w:r>
        <w:t>onal Institute of Crop Science, RDA, Miryang 50424, Korea</w:t>
      </w:r>
      <w:r w:rsidRPr="00083C7E">
        <w:t>;</w:t>
      </w:r>
      <w:r>
        <w:t xml:space="preserve"> </w:t>
      </w:r>
      <w:hyperlink r:id="rId8" w:history="1">
        <w:r w:rsidRPr="004D2D97">
          <w:rPr>
            <w:rStyle w:val="a8"/>
          </w:rPr>
          <w:t>parkds9709@korea.kr</w:t>
        </w:r>
      </w:hyperlink>
      <w:r w:rsidRPr="004D2D97">
        <w:rPr>
          <w:rStyle w:val="a8"/>
        </w:rPr>
        <w:t xml:space="preserve"> </w:t>
      </w:r>
      <w:r>
        <w:t>(D.-S.P.);</w:t>
      </w:r>
      <w:r w:rsidRPr="00083C7E">
        <w:t xml:space="preserve"> </w:t>
      </w:r>
      <w:hyperlink r:id="rId9" w:history="1">
        <w:r w:rsidRPr="007742D3">
          <w:rPr>
            <w:rStyle w:val="a8"/>
          </w:rPr>
          <w:t>kwon6344@korea.kr</w:t>
        </w:r>
      </w:hyperlink>
      <w:r>
        <w:t xml:space="preserve"> (Y.K.); </w:t>
      </w:r>
      <w:hyperlink r:id="rId10" w:history="1">
        <w:r w:rsidRPr="007742D3">
          <w:rPr>
            <w:rStyle w:val="a8"/>
          </w:rPr>
          <w:t>pappler@korea.kr</w:t>
        </w:r>
      </w:hyperlink>
      <w:r>
        <w:t xml:space="preserve"> (S-B.L.); </w:t>
      </w:r>
      <w:hyperlink r:id="rId11" w:history="1">
        <w:r w:rsidRPr="007742D3">
          <w:rPr>
            <w:rStyle w:val="a8"/>
          </w:rPr>
          <w:t>olivetti90@korea.kr</w:t>
        </w:r>
      </w:hyperlink>
      <w:r>
        <w:t xml:space="preserve"> (S.-M.L.); </w:t>
      </w:r>
      <w:hyperlink r:id="rId12" w:history="1">
        <w:r w:rsidRPr="00D31106">
          <w:rPr>
            <w:rStyle w:val="a8"/>
          </w:rPr>
          <w:t>kangjw81@korea.kr</w:t>
        </w:r>
      </w:hyperlink>
      <w:r>
        <w:t xml:space="preserve"> (J.-W.K); </w:t>
      </w:r>
      <w:hyperlink r:id="rId13" w:history="1">
        <w:r w:rsidRPr="00715034">
          <w:rPr>
            <w:rStyle w:val="a8"/>
          </w:rPr>
          <w:t>sgjang0136@korea.kr</w:t>
        </w:r>
      </w:hyperlink>
      <w:r>
        <w:t xml:space="preserve"> (S.-G.J.); </w:t>
      </w:r>
      <w:hyperlink r:id="rId14" w:history="1">
        <w:r w:rsidRPr="007742D3">
          <w:rPr>
            <w:rStyle w:val="a8"/>
          </w:rPr>
          <w:t>ohkw1004@korea.kr</w:t>
        </w:r>
      </w:hyperlink>
      <w:r>
        <w:t xml:space="preserve"> (K.-W.O)</w:t>
      </w:r>
    </w:p>
    <w:p w:rsidR="003002B2" w:rsidRPr="005C64D2" w:rsidRDefault="003002B2" w:rsidP="003002B2">
      <w:pPr>
        <w:pStyle w:val="MDPI16affiliation"/>
      </w:pPr>
      <w:r w:rsidRPr="005C64D2">
        <w:rPr>
          <w:vertAlign w:val="superscript"/>
        </w:rPr>
        <w:t>2</w:t>
      </w:r>
      <w:r w:rsidRPr="005C64D2">
        <w:tab/>
        <w:t>Council for Scientific and Industrial Research (CSRI), Crops</w:t>
      </w:r>
      <w:r>
        <w:t xml:space="preserve"> Research Institute, Kumasi, Ghana; </w:t>
      </w:r>
      <w:hyperlink r:id="rId15" w:history="1">
        <w:r w:rsidRPr="007742D3">
          <w:rPr>
            <w:rStyle w:val="a8"/>
          </w:rPr>
          <w:t>gamenyahdaniel@gmail.com</w:t>
        </w:r>
      </w:hyperlink>
      <w:r>
        <w:t xml:space="preserve"> </w:t>
      </w:r>
    </w:p>
    <w:p w:rsidR="003002B2" w:rsidRPr="00550626" w:rsidRDefault="003002B2" w:rsidP="003002B2">
      <w:pPr>
        <w:pStyle w:val="MDPI16affiliation"/>
        <w:spacing w:after="240"/>
      </w:pPr>
      <w:r w:rsidRPr="000A6458">
        <w:rPr>
          <w:b/>
        </w:rPr>
        <w:t>*</w:t>
      </w:r>
      <w:r w:rsidRPr="00D945EC">
        <w:tab/>
        <w:t xml:space="preserve">Correspondence: </w:t>
      </w:r>
      <w:hyperlink r:id="rId16" w:history="1">
        <w:r w:rsidRPr="00715034">
          <w:rPr>
            <w:rStyle w:val="a8"/>
          </w:rPr>
          <w:t>rollykabange@korea.kr</w:t>
        </w:r>
      </w:hyperlink>
      <w:r>
        <w:t xml:space="preserve"> (N.R.K.), Tel.: +82-10-5413-4881; ccriljh</w:t>
      </w:r>
      <w:r w:rsidRPr="00D945EC">
        <w:t>@</w:t>
      </w:r>
      <w:r>
        <w:t>korea.kr</w:t>
      </w:r>
      <w:r w:rsidRPr="00D945EC">
        <w:t>; Tel</w:t>
      </w:r>
      <w:r>
        <w:t>: +82-53-350-1169; F.: +82-55-352-3059</w:t>
      </w:r>
      <w:r>
        <w:t>.</w:t>
      </w:r>
    </w:p>
    <w:p w:rsidR="003D23C6" w:rsidRPr="001C2257" w:rsidRDefault="003D23C6" w:rsidP="003D23C6">
      <w:pPr>
        <w:pStyle w:val="MDPI22heading2"/>
        <w:rPr>
          <w:rFonts w:ascii="Times New Roman" w:hAnsi="Times New Roman"/>
          <w:i w:val="0"/>
        </w:rPr>
      </w:pPr>
      <w:r w:rsidRPr="001C2257">
        <w:rPr>
          <w:rFonts w:cs="Cordia New"/>
          <w:b/>
          <w:i w:val="0"/>
          <w:noProof w:val="0"/>
          <w:sz w:val="18"/>
        </w:rPr>
        <w:t xml:space="preserve">Table </w:t>
      </w:r>
      <w:r w:rsidR="00BE67A7">
        <w:rPr>
          <w:rFonts w:cs="Cordia New"/>
          <w:b/>
          <w:i w:val="0"/>
          <w:noProof w:val="0"/>
          <w:sz w:val="18"/>
        </w:rPr>
        <w:t>S</w:t>
      </w:r>
      <w:r w:rsidRPr="001C2257">
        <w:rPr>
          <w:rFonts w:cs="Cordia New"/>
          <w:b/>
          <w:i w:val="0"/>
          <w:noProof w:val="0"/>
          <w:sz w:val="18"/>
        </w:rPr>
        <w:t>1.</w:t>
      </w:r>
      <w:r w:rsidRPr="001C2257">
        <w:rPr>
          <w:rFonts w:ascii="Times New Roman" w:hAnsi="Times New Roman"/>
          <w:i w:val="0"/>
        </w:rPr>
        <w:t xml:space="preserve"> </w:t>
      </w:r>
      <w:r w:rsidRPr="001C2257">
        <w:rPr>
          <w:rFonts w:cs="Cordia New"/>
          <w:i w:val="0"/>
          <w:noProof w:val="0"/>
          <w:sz w:val="18"/>
        </w:rPr>
        <w:t>Linked Markers to grain length, width, thickness, LWR, and thousand-grain weight.</w:t>
      </w:r>
    </w:p>
    <w:tbl>
      <w:tblPr>
        <w:tblW w:w="9633" w:type="dxa"/>
        <w:tblInd w:w="1200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352"/>
        <w:gridCol w:w="1560"/>
        <w:gridCol w:w="543"/>
        <w:gridCol w:w="1305"/>
        <w:gridCol w:w="1032"/>
        <w:gridCol w:w="654"/>
        <w:gridCol w:w="599"/>
        <w:gridCol w:w="709"/>
        <w:gridCol w:w="1003"/>
        <w:gridCol w:w="876"/>
      </w:tblGrid>
      <w:tr w:rsidR="003D23C6" w:rsidRPr="0041100B" w:rsidTr="005D744D">
        <w:trPr>
          <w:trHeight w:val="308"/>
        </w:trPr>
        <w:tc>
          <w:tcPr>
            <w:tcW w:w="13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color w:val="000000" w:themeColor="text1"/>
              </w:rPr>
              <w:t>Trait/QTL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>SNP</w:t>
            </w:r>
            <w:r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 xml:space="preserve"> </w:t>
            </w:r>
            <w:r>
              <w:rPr>
                <w:rFonts w:ascii="Times New Roman" w:eastAsia="맑은 고딕" w:hAnsi="Times New Roman" w:hint="eastAsia"/>
                <w:b/>
                <w:bCs/>
                <w:color w:val="000000" w:themeColor="text1"/>
                <w:lang w:eastAsia="ko-KR"/>
              </w:rPr>
              <w:t>C</w:t>
            </w:r>
            <w:r>
              <w:rPr>
                <w:rFonts w:ascii="Times New Roman" w:eastAsia="맑은 고딕" w:hAnsi="Times New Roman"/>
                <w:b/>
                <w:bCs/>
                <w:color w:val="000000" w:themeColor="text1"/>
                <w:lang w:eastAsia="ko-KR"/>
              </w:rPr>
              <w:t>hip</w:t>
            </w: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 xml:space="preserve"> Marker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>Chr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>Position (bp)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i/>
                <w:i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i/>
                <w:iCs/>
                <w:color w:val="000000" w:themeColor="text1"/>
              </w:rPr>
              <w:t>P-value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>MAF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>nobs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>Effect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>PVE (%)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>Allele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GL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BLINK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b/>
                <w:bCs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b/>
                <w:bCs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1-1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AX-95918134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3820526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4.27E-15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0.02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–3.54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72.5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GL11-1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 xml:space="preserve"> BFSG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AX-274862201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  <w:lang w:eastAsia="ko-KR"/>
              </w:rPr>
              <w:t>1</w:t>
            </w:r>
            <w:r w:rsidRPr="00E6592A"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16356105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 w:hint="eastAsia"/>
                <w:color w:val="000000" w:themeColor="text1"/>
              </w:rPr>
              <w:t>8.58E-24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 w:hint="eastAsia"/>
                <w:color w:val="000000" w:themeColor="text1"/>
              </w:rPr>
              <w:t>0.06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</w:t>
            </w:r>
            <w:r w:rsidRPr="00E6592A">
              <w:rPr>
                <w:rFonts w:ascii="Times New Roman" w:eastAsia="맑은 고딕" w:hAnsi="Times New Roman"/>
                <w:color w:val="000000" w:themeColor="text1"/>
                <w:lang w:eastAsia="ko-KR"/>
              </w:rPr>
              <w:t>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2.35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E6592A" w:rsidRDefault="003D23C6" w:rsidP="00C40BC9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3</w:t>
            </w:r>
            <w:r w:rsidRPr="00E6592A">
              <w:rPr>
                <w:rFonts w:ascii="Times New Roman" w:eastAsia="맑은 고딕" w:hAnsi="Times New Roman"/>
                <w:color w:val="000000" w:themeColor="text1"/>
                <w:lang w:eastAsia="ko-KR"/>
              </w:rPr>
              <w:t>1.9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I</w:t>
            </w:r>
            <w:r w:rsidRPr="00E6592A">
              <w:rPr>
                <w:rFonts w:ascii="Times New Roman" w:eastAsia="맑은 고딕" w:hAnsi="Times New Roman"/>
                <w:color w:val="000000" w:themeColor="text1"/>
                <w:lang w:eastAsia="ko-KR"/>
              </w:rPr>
              <w:t>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vertAlign w:val="superscript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AX-115751685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35100558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1.62E-10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0.34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–0.66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22.9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GL3-1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AX-154437636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2253428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1.72E-09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0.20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0.86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5.5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qGL2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-</w:t>
            </w: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2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AX-154880023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35133528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2.88E-07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0.29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–0.70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3.1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qGL7-1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AX-153903748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7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6690089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hAnsi="Times New Roman"/>
                <w:noProof w:val="0"/>
                <w:color w:val="000000" w:themeColor="text1"/>
                <w:sz w:val="22"/>
                <w:szCs w:val="22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4.09E-12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0.44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–0.79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2.6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qGL1-2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AX-279584700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41489588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6.18E-09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0.13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–1.29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1.7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E6592A" w:rsidRDefault="003D23C6" w:rsidP="002205B2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qGL5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AX-282746698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5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16169537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2.05E-09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0.19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0.72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1.4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FarmCPU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1-1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AX-95918134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3820526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2.49E-17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0.02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–3.72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65.5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GL11-1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 xml:space="preserve"> BFSG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color w:val="000000" w:themeColor="text1"/>
              </w:rPr>
              <w:t>AX-274862201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16356105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6.86E-23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color w:val="000000" w:themeColor="text1"/>
                <w:sz w:val="22"/>
                <w:szCs w:val="22"/>
              </w:rPr>
              <w:t>0.06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2.26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34.5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qGL11-2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AX-115751092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2823622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3.79E-07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0.08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0.93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14.0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E6592A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BE1793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bookmarkStart w:id="0" w:name="_GoBack" w:colFirst="0" w:colLast="8"/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qGL3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Farm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AX-154551783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8242439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5.58E-08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0.17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–1.42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8.0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bookmarkEnd w:id="0"/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qGL7-1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AX-153903748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6690089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2.67E-09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0.44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–0.73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7.6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color w:val="000000" w:themeColor="text1"/>
              </w:rPr>
              <w:t>AX-115751685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color w:val="000000" w:themeColor="text1"/>
              </w:rPr>
              <w:t>35100558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hAnsi="Times New Roman"/>
                <w:noProof w:val="0"/>
                <w:color w:val="000000" w:themeColor="text1"/>
                <w:sz w:val="22"/>
                <w:szCs w:val="22"/>
              </w:rPr>
            </w:pPr>
            <w:r w:rsidRPr="00931CA4">
              <w:rPr>
                <w:color w:val="000000" w:themeColor="text1"/>
              </w:rPr>
              <w:t>1.36E-07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color w:val="000000" w:themeColor="text1"/>
              </w:rPr>
            </w:pPr>
            <w:r w:rsidRPr="00931CA4">
              <w:rPr>
                <w:color w:val="000000" w:themeColor="text1"/>
              </w:rPr>
              <w:t>0.34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hAnsi="Times New Roman"/>
                <w:noProof w:val="0"/>
                <w:color w:val="000000" w:themeColor="text1"/>
                <w:sz w:val="22"/>
                <w:szCs w:val="22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</w:t>
            </w:r>
            <w:r w:rsidRPr="00931CA4">
              <w:rPr>
                <w:color w:val="000000" w:themeColor="text1"/>
                <w:sz w:val="22"/>
                <w:szCs w:val="22"/>
              </w:rPr>
              <w:t>0.56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5.1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qGL5-1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AX-282746698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16169537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1.27E-08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0.19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0.67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4.3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3-1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AX-154437636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2253428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3.00E-09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0.20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0.76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3.8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qGL2</w:t>
            </w:r>
            <w:r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 w:rsidRPr="00931CA4">
              <w:rPr>
                <w:rFonts w:ascii="Times New Roman" w:eastAsia="맑은 고딕" w:hAnsi="Times New Roman"/>
                <w:color w:val="000000" w:themeColor="text1"/>
                <w:vertAlign w:val="superscript"/>
              </w:rPr>
              <w:t xml:space="preserve">　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AX-154880023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35133528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1.23E-06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0.29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–0.64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3.2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AX-279584700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41489588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2.95E-08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0.13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–1.13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1.3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SUPER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1-1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AX-95918134</w:t>
            </w:r>
          </w:p>
        </w:tc>
        <w:tc>
          <w:tcPr>
            <w:tcW w:w="54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3820526</w:t>
            </w:r>
          </w:p>
        </w:tc>
        <w:tc>
          <w:tcPr>
            <w:tcW w:w="103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4.27E-15</w:t>
            </w:r>
          </w:p>
        </w:tc>
        <w:tc>
          <w:tcPr>
            <w:tcW w:w="65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0.02</w:t>
            </w:r>
          </w:p>
        </w:tc>
        <w:tc>
          <w:tcPr>
            <w:tcW w:w="59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–3.54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72.5</w:t>
            </w: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E6592A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E6592A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GL11-1</w:t>
            </w:r>
            <w:r w:rsidRPr="00E6592A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 xml:space="preserve"> BFSG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A426E3" w:rsidRDefault="003D23C6" w:rsidP="005D744D">
            <w:pPr>
              <w:spacing w:line="240" w:lineRule="auto"/>
              <w:jc w:val="left"/>
              <w:rPr>
                <w:rFonts w:ascii="맑은 고딕" w:eastAsiaTheme="minorEastAsia" w:hAnsi="맑은 고딕"/>
                <w:noProof w:val="0"/>
                <w:sz w:val="22"/>
                <w:szCs w:val="22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</w:rPr>
              <w:t>AX-274862201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</w:rPr>
              <w:t>11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A426E3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</w:rPr>
              <w:t>16356105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A426E3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</w:rPr>
              <w:t>6.86E-23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0.06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2.26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34.5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qGL11-2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035191">
              <w:rPr>
                <w:rFonts w:ascii="Times New Roman" w:eastAsia="맑은 고딕" w:hAnsi="Times New Roman"/>
                <w:color w:val="000000" w:themeColor="text1"/>
              </w:rPr>
              <w:t>AX-115751092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035191">
              <w:rPr>
                <w:rFonts w:ascii="Times New Roman" w:eastAsia="맑은 고딕" w:hAnsi="Times New Roman"/>
                <w:color w:val="000000" w:themeColor="text1"/>
              </w:rPr>
              <w:t>11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035191">
              <w:rPr>
                <w:rFonts w:ascii="Times New Roman" w:eastAsia="맑은 고딕" w:hAnsi="Times New Roman"/>
                <w:color w:val="000000" w:themeColor="text1"/>
              </w:rPr>
              <w:t>2823622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035191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035191">
              <w:rPr>
                <w:rFonts w:ascii="Times New Roman" w:eastAsia="맑은 고딕" w:hAnsi="Times New Roman" w:hint="eastAsia"/>
                <w:color w:val="000000" w:themeColor="text1"/>
              </w:rPr>
              <w:t>3.79E-07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0.08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0.93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14.0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qGL7-1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/>
                <w:color w:val="000000" w:themeColor="text1"/>
              </w:rPr>
              <w:t>AX-153903748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/>
                <w:color w:val="000000" w:themeColor="text1"/>
              </w:rPr>
              <w:t>7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/>
                <w:color w:val="000000" w:themeColor="text1"/>
              </w:rPr>
              <w:t>6690089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0B23A1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 w:hint="eastAsia"/>
                <w:color w:val="000000" w:themeColor="text1"/>
              </w:rPr>
              <w:t>2.67E-09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0B23A1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 w:hint="eastAsia"/>
                <w:color w:val="000000" w:themeColor="text1"/>
              </w:rPr>
              <w:t>0.44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</w:t>
            </w:r>
            <w:r>
              <w:rPr>
                <w:rFonts w:ascii="Times New Roman" w:eastAsia="맑은 고딕" w:hAnsi="Times New Roman"/>
                <w:color w:val="000000" w:themeColor="text1"/>
              </w:rPr>
              <w:t>0.73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7.6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6511EB">
              <w:rPr>
                <w:rFonts w:ascii="Times New Roman" w:eastAsia="맑은 고딕" w:hAnsi="Times New Roman"/>
                <w:color w:val="000000" w:themeColor="text1"/>
              </w:rPr>
              <w:t>AX-115751685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6511EB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6511EB">
              <w:rPr>
                <w:rFonts w:ascii="Times New Roman" w:eastAsia="맑은 고딕" w:hAnsi="Times New Roman"/>
                <w:color w:val="000000" w:themeColor="text1"/>
              </w:rPr>
              <w:t>35100558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6511EB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6511EB">
              <w:rPr>
                <w:rFonts w:ascii="Times New Roman" w:eastAsia="맑은 고딕" w:hAnsi="Times New Roman" w:hint="eastAsia"/>
                <w:color w:val="000000" w:themeColor="text1"/>
              </w:rPr>
              <w:t>1.36E-07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0.34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</w:t>
            </w:r>
            <w:r>
              <w:rPr>
                <w:rFonts w:ascii="Times New Roman" w:eastAsia="맑은 고딕" w:hAnsi="Times New Roman"/>
                <w:color w:val="000000" w:themeColor="text1"/>
              </w:rPr>
              <w:t>0.56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5.1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qGL5-1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201F16">
              <w:rPr>
                <w:rFonts w:ascii="Times New Roman" w:eastAsia="맑은 고딕" w:hAnsi="Times New Roman"/>
                <w:color w:val="000000" w:themeColor="text1"/>
              </w:rPr>
              <w:t>AX-282746698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201F16">
              <w:rPr>
                <w:rFonts w:ascii="Times New Roman" w:eastAsia="맑은 고딕" w:hAnsi="Times New Roman"/>
                <w:color w:val="000000" w:themeColor="text1"/>
              </w:rPr>
              <w:t>5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201F16">
              <w:rPr>
                <w:rFonts w:ascii="Times New Roman" w:eastAsia="맑은 고딕" w:hAnsi="Times New Roman"/>
                <w:color w:val="000000" w:themeColor="text1"/>
              </w:rPr>
              <w:t>16169537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201F16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201F16">
              <w:rPr>
                <w:rFonts w:ascii="Times New Roman" w:eastAsia="맑은 고딕" w:hAnsi="Times New Roman" w:hint="eastAsia"/>
                <w:color w:val="000000" w:themeColor="text1"/>
              </w:rPr>
              <w:t>1.27E-08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0.18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0.67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4.3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GLM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AX-95918134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3820526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4.27E-15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0.02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–3.54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72.5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FA12E9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lastRenderedPageBreak/>
              <w:t>q</w:t>
            </w:r>
            <w:r w:rsidRPr="00FA12E9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GL11-1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 xml:space="preserve"> BFSG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A426E3" w:rsidRDefault="003D23C6" w:rsidP="005D744D">
            <w:pPr>
              <w:spacing w:line="240" w:lineRule="auto"/>
              <w:jc w:val="left"/>
              <w:rPr>
                <w:rFonts w:ascii="맑은 고딕" w:eastAsiaTheme="minorEastAsia" w:hAnsi="맑은 고딕"/>
                <w:noProof w:val="0"/>
                <w:sz w:val="22"/>
                <w:szCs w:val="22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</w:rPr>
              <w:t>AX-274862201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</w:rPr>
              <w:t>11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A426E3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</w:rPr>
              <w:t>16356105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A426E3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</w:rPr>
              <w:t>6.86E-23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0.06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2.26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A426E3"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34.5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qGL11-2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FSG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035191">
              <w:rPr>
                <w:rFonts w:ascii="Times New Roman" w:eastAsia="맑은 고딕" w:hAnsi="Times New Roman"/>
                <w:color w:val="000000" w:themeColor="text1"/>
              </w:rPr>
              <w:t>AX-115751092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035191">
              <w:rPr>
                <w:rFonts w:ascii="Times New Roman" w:eastAsia="맑은 고딕" w:hAnsi="Times New Roman"/>
                <w:color w:val="000000" w:themeColor="text1"/>
              </w:rPr>
              <w:t>11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035191">
              <w:rPr>
                <w:rFonts w:ascii="Times New Roman" w:eastAsia="맑은 고딕" w:hAnsi="Times New Roman"/>
                <w:color w:val="000000" w:themeColor="text1"/>
              </w:rPr>
              <w:t>2823622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035191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035191">
              <w:rPr>
                <w:rFonts w:ascii="Times New Roman" w:eastAsia="맑은 고딕" w:hAnsi="Times New Roman" w:hint="eastAsia"/>
                <w:color w:val="000000" w:themeColor="text1"/>
              </w:rPr>
              <w:t>3.79E-07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0.08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0.93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14.0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qGL7-1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/>
                <w:color w:val="000000" w:themeColor="text1"/>
              </w:rPr>
              <w:t>AX-153903748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/>
                <w:color w:val="000000" w:themeColor="text1"/>
              </w:rPr>
              <w:t>7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/>
                <w:color w:val="000000" w:themeColor="text1"/>
              </w:rPr>
              <w:t>6690089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0B23A1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 w:hint="eastAsia"/>
                <w:color w:val="000000" w:themeColor="text1"/>
              </w:rPr>
              <w:t>2.67E-09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0B23A1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0B23A1">
              <w:rPr>
                <w:rFonts w:ascii="Times New Roman" w:eastAsia="맑은 고딕" w:hAnsi="Times New Roman" w:hint="eastAsia"/>
                <w:color w:val="000000" w:themeColor="text1"/>
              </w:rPr>
              <w:t>0.44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</w:t>
            </w:r>
            <w:r>
              <w:rPr>
                <w:rFonts w:ascii="Times New Roman" w:eastAsia="맑은 고딕" w:hAnsi="Times New Roman"/>
                <w:color w:val="000000" w:themeColor="text1"/>
              </w:rPr>
              <w:t>0.73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7.6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6511EB">
              <w:rPr>
                <w:rFonts w:ascii="Times New Roman" w:eastAsia="맑은 고딕" w:hAnsi="Times New Roman"/>
                <w:color w:val="000000" w:themeColor="text1"/>
              </w:rPr>
              <w:t>AX-115751685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6511EB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6511EB">
              <w:rPr>
                <w:rFonts w:ascii="Times New Roman" w:eastAsia="맑은 고딕" w:hAnsi="Times New Roman"/>
                <w:color w:val="000000" w:themeColor="text1"/>
              </w:rPr>
              <w:t>35100558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6511EB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6511EB">
              <w:rPr>
                <w:rFonts w:ascii="Times New Roman" w:eastAsia="맑은 고딕" w:hAnsi="Times New Roman" w:hint="eastAsia"/>
                <w:color w:val="000000" w:themeColor="text1"/>
              </w:rPr>
              <w:t>1.36E-07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0.34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</w:t>
            </w:r>
            <w:r>
              <w:rPr>
                <w:rFonts w:ascii="Times New Roman" w:eastAsia="맑은 고딕" w:hAnsi="Times New Roman"/>
                <w:color w:val="000000" w:themeColor="text1"/>
              </w:rPr>
              <w:t>0.56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5.1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qGL5-1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201F16">
              <w:rPr>
                <w:rFonts w:ascii="Times New Roman" w:eastAsia="맑은 고딕" w:hAnsi="Times New Roman"/>
                <w:color w:val="000000" w:themeColor="text1"/>
              </w:rPr>
              <w:t>AX-282746698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201F16">
              <w:rPr>
                <w:rFonts w:ascii="Times New Roman" w:eastAsia="맑은 고딕" w:hAnsi="Times New Roman"/>
                <w:color w:val="000000" w:themeColor="text1"/>
              </w:rPr>
              <w:t>5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201F16">
              <w:rPr>
                <w:rFonts w:ascii="Times New Roman" w:eastAsia="맑은 고딕" w:hAnsi="Times New Roman"/>
                <w:color w:val="000000" w:themeColor="text1"/>
              </w:rPr>
              <w:t>16169537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201F16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201F16">
              <w:rPr>
                <w:rFonts w:ascii="Times New Roman" w:eastAsia="맑은 고딕" w:hAnsi="Times New Roman" w:hint="eastAsia"/>
                <w:color w:val="000000" w:themeColor="text1"/>
              </w:rPr>
              <w:t>1.27E-08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0.18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0.67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4.3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GW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BLINK</w:t>
            </w:r>
          </w:p>
        </w:tc>
        <w:tc>
          <w:tcPr>
            <w:tcW w:w="54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qGW1-</w:t>
            </w:r>
            <w:r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AX-273945773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5623288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8.36E-13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0.32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0.63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F935C1">
              <w:rPr>
                <w:rFonts w:ascii="Times New Roman" w:eastAsia="맑은 고딕" w:hAnsi="Times New Roman"/>
                <w:color w:val="000000" w:themeColor="text1"/>
              </w:rPr>
              <w:t>18.9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Blink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AX-279699609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10805604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8.17E-18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0.10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–1.16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F935C1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14.9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qGW1-3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AX-115791785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43103625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9.44E-28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0.30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–1.01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8.8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qGW1-4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Blink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AX-281116133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20864932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1.52E-11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0.17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0.56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6.9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qGW6-1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AX-115737727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28484619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5.27E-07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0.42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6.2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qGW3-1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Blink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AX-154073979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7895651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9.65E-08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0.33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0.46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4.8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qGW3-2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Blink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AX-115811160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14888685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6.12E-15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0.21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0.65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4.1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FarmCPU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FF0000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qGW1-</w:t>
            </w:r>
            <w:r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AX-273945773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5623288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3.39E-09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0.32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0.57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qGW6-2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AX-273990782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13986482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2.45E-07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0.12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–0.44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14.9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qGW1-6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Farm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AX-280898927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2483022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2.66E-08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0.06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–0.66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9.4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qGW1-3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AX-115791785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43103625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5.18E-10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0.30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–0.44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/>
                <w:color w:val="000000" w:themeColor="text1"/>
              </w:rPr>
              <w:t>8</w:t>
            </w:r>
            <w:r w:rsidRPr="00931CA4">
              <w:rPr>
                <w:rFonts w:ascii="Times New Roman" w:eastAsia="맑은 고딕" w:hAnsi="Times New Roman"/>
                <w:color w:val="000000" w:themeColor="text1"/>
              </w:rPr>
              <w:t>.7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qGW6-1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AX-115737727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28484619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5.27E-07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0.48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5.4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AX-284265976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12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13013702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6.88E-08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0.10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–0.39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4.2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qGW8-1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 xml:space="preserve"> 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AX-115796459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3875546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2.89E-08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0.21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0.40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3.7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2358CB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qGW2-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3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 w:rsidR="002358CB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arm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AX-279994820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35461009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2.02E-06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–0.68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qGW2-4</w:t>
            </w:r>
            <w:r w:rsidR="002358CB"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 xml:space="preserve"> F</w:t>
            </w:r>
            <w:r w:rsidR="002358CB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arm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AX-154042022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24704256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1.30E-09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0.27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0.54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3.4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qGW3-3</w:t>
            </w:r>
            <w:r w:rsidR="002358CB"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 xml:space="preserve"> F</w:t>
            </w:r>
            <w:r w:rsidR="002358CB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arm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AX-154797543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2973374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4.00E-07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0.31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0.39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1.2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SUPER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qGW1-</w:t>
            </w:r>
            <w:r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AX-273945773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5623288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3.39E-09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0.32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0.57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FF0000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qGW6-2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AX-273990782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13986482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2.45E-07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0.12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–0.44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14.9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871CBD">
              <w:rPr>
                <w:rFonts w:ascii="Times New Roman" w:eastAsia="맑은 고딕" w:hAnsi="Times New Roman"/>
                <w:color w:val="000000" w:themeColor="text1"/>
              </w:rPr>
              <w:t>AX-284265976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871CBD">
              <w:rPr>
                <w:rFonts w:ascii="Times New Roman" w:eastAsia="맑은 고딕" w:hAnsi="Times New Roman"/>
                <w:color w:val="000000" w:themeColor="text1"/>
              </w:rPr>
              <w:t>13013702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871CBD">
              <w:rPr>
                <w:rFonts w:ascii="Times New Roman" w:eastAsia="맑은 고딕" w:hAnsi="Times New Roman" w:hint="eastAsia"/>
                <w:color w:val="000000" w:themeColor="text1"/>
              </w:rPr>
              <w:t>6.88E-08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0.09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</w:t>
            </w:r>
            <w:r>
              <w:rPr>
                <w:rFonts w:ascii="Times New Roman" w:eastAsia="맑은 고딕" w:hAnsi="Times New Roman"/>
                <w:color w:val="000000" w:themeColor="text1"/>
              </w:rPr>
              <w:t>39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4.2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qGW8-1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 xml:space="preserve"> 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AX-115796459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3875546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2.89E-08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0.21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0.40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3.7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GLM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qGW1-</w:t>
            </w:r>
            <w:r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AX-273945773</w:t>
            </w:r>
          </w:p>
        </w:tc>
        <w:tc>
          <w:tcPr>
            <w:tcW w:w="54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5623288</w:t>
            </w:r>
          </w:p>
        </w:tc>
        <w:tc>
          <w:tcPr>
            <w:tcW w:w="103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3.39E-09</w:t>
            </w:r>
          </w:p>
        </w:tc>
        <w:tc>
          <w:tcPr>
            <w:tcW w:w="65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0.32</w:t>
            </w:r>
          </w:p>
        </w:tc>
        <w:tc>
          <w:tcPr>
            <w:tcW w:w="59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0.57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15.5</w:t>
            </w: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FF0000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qGW6-2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AX-273990782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13986482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2.45E-07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0.12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–0.44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14.9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871CBD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FF0000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qGW12-1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871CBD">
              <w:rPr>
                <w:rFonts w:ascii="Times New Roman" w:eastAsia="맑은 고딕" w:hAnsi="Times New Roman"/>
                <w:color w:val="000000" w:themeColor="text1"/>
              </w:rPr>
              <w:t>AX-284265976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871CBD">
              <w:rPr>
                <w:rFonts w:ascii="Times New Roman" w:eastAsia="맑은 고딕" w:hAnsi="Times New Roman"/>
                <w:color w:val="000000" w:themeColor="text1"/>
              </w:rPr>
              <w:t>13013702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871CBD">
              <w:rPr>
                <w:rFonts w:ascii="Times New Roman" w:eastAsia="맑은 고딕" w:hAnsi="Times New Roman" w:hint="eastAsia"/>
                <w:color w:val="000000" w:themeColor="text1"/>
              </w:rPr>
              <w:t>6.88E-08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0.09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</w:t>
            </w:r>
            <w:r>
              <w:rPr>
                <w:rFonts w:ascii="Times New Roman" w:eastAsia="맑은 고딕" w:hAnsi="Times New Roman"/>
                <w:color w:val="000000" w:themeColor="text1"/>
              </w:rPr>
              <w:t>39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4.2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qGW8-1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 xml:space="preserve"> 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AX-115796459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3875546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871CBD" w:rsidRDefault="003D23C6" w:rsidP="005D744D">
            <w:pPr>
              <w:spacing w:line="240" w:lineRule="auto"/>
              <w:jc w:val="right"/>
              <w:rPr>
                <w:rFonts w:ascii="Times New Roman" w:eastAsiaTheme="minorEastAsia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2.89E-08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0.21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0.40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3.7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GT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BLINK</w:t>
            </w:r>
          </w:p>
        </w:tc>
        <w:tc>
          <w:tcPr>
            <w:tcW w:w="54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i/>
                <w:color w:val="000000" w:themeColor="text1"/>
              </w:rPr>
              <w:t>qGT1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</w:rPr>
              <w:t>Blink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AX-279261704</w:t>
            </w:r>
          </w:p>
        </w:tc>
        <w:tc>
          <w:tcPr>
            <w:tcW w:w="54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18023142</w:t>
            </w:r>
          </w:p>
        </w:tc>
        <w:tc>
          <w:tcPr>
            <w:tcW w:w="103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3.10E-07</w:t>
            </w:r>
          </w:p>
        </w:tc>
        <w:tc>
          <w:tcPr>
            <w:tcW w:w="654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0.02</w:t>
            </w:r>
          </w:p>
        </w:tc>
        <w:tc>
          <w:tcPr>
            <w:tcW w:w="59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–0.07</w:t>
            </w:r>
          </w:p>
        </w:tc>
        <w:tc>
          <w:tcPr>
            <w:tcW w:w="100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74.9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FarmCPU</w:t>
            </w:r>
          </w:p>
        </w:tc>
        <w:tc>
          <w:tcPr>
            <w:tcW w:w="54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</w:rPr>
              <w:t>qGT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</w:rPr>
              <w:t>Farm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AX-154787777</w:t>
            </w:r>
          </w:p>
        </w:tc>
        <w:tc>
          <w:tcPr>
            <w:tcW w:w="54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2118477</w:t>
            </w:r>
          </w:p>
        </w:tc>
        <w:tc>
          <w:tcPr>
            <w:tcW w:w="103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3.09E-11</w:t>
            </w:r>
          </w:p>
        </w:tc>
        <w:tc>
          <w:tcPr>
            <w:tcW w:w="65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0.03</w:t>
            </w:r>
          </w:p>
        </w:tc>
        <w:tc>
          <w:tcPr>
            <w:tcW w:w="59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–0.13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54.9</w:t>
            </w: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qGT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Farm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AX-154913392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25105471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7.77E-09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0.29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0.03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5.3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vertAlign w:val="superscript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LWR</w:t>
            </w:r>
          </w:p>
        </w:tc>
        <w:tc>
          <w:tcPr>
            <w:tcW w:w="156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BLINK</w:t>
            </w:r>
          </w:p>
        </w:tc>
        <w:tc>
          <w:tcPr>
            <w:tcW w:w="54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qLWR10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Blink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AX-115835839</w:t>
            </w:r>
          </w:p>
        </w:tc>
        <w:tc>
          <w:tcPr>
            <w:tcW w:w="543" w:type="dxa"/>
            <w:shd w:val="clear" w:color="auto" w:fill="auto"/>
            <w:noWrap/>
            <w:vAlign w:val="bottom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</w:t>
            </w:r>
          </w:p>
        </w:tc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22038978</w:t>
            </w:r>
          </w:p>
        </w:tc>
        <w:tc>
          <w:tcPr>
            <w:tcW w:w="1032" w:type="dxa"/>
            <w:shd w:val="clear" w:color="auto" w:fill="auto"/>
            <w:noWrap/>
            <w:vAlign w:val="bottom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5.11E-07</w:t>
            </w:r>
          </w:p>
        </w:tc>
        <w:tc>
          <w:tcPr>
            <w:tcW w:w="654" w:type="dxa"/>
            <w:shd w:val="clear" w:color="auto" w:fill="auto"/>
            <w:noWrap/>
            <w:vAlign w:val="bottom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0.17</w:t>
            </w:r>
          </w:p>
        </w:tc>
        <w:tc>
          <w:tcPr>
            <w:tcW w:w="599" w:type="dxa"/>
            <w:shd w:val="clear" w:color="auto" w:fill="auto"/>
            <w:noWrap/>
            <w:vAlign w:val="bottom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0.03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26.5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AX-274833045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10000097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1.24E-07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0.06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–0.09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15.2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1-</w:t>
            </w: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AX-154960834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1595394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1.51E-12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0.41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–0.04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13.5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Blink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AX-115737888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600441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6.38E-09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–0.06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10.7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qLWR3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Blink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AX-154834762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8098398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6.51E-10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0.17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–0.08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6.9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lastRenderedPageBreak/>
              <w:t xml:space="preserve">　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FarmCPU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vertAlign w:val="superscript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AX-274833045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10000097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1.38E-08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0.06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–0.11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32.9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qLWR6-1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AX-115851421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10178858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1.54E-16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0.08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0.07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/>
                <w:color w:val="000000" w:themeColor="text1"/>
              </w:rPr>
              <w:t>30</w:t>
            </w:r>
            <w:r w:rsidRPr="00931CA4">
              <w:rPr>
                <w:rFonts w:ascii="Times New Roman" w:eastAsia="맑은 고딕" w:hAnsi="Times New Roman"/>
                <w:color w:val="000000" w:themeColor="text1"/>
              </w:rPr>
              <w:t>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qLWR1-1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AX-154960834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1595394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9.97E-11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0.41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–0.04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13.2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qLWR6-2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AX-155522120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30842264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1.26E-06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–0.05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9.4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qLWR8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AX-154176130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5398451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4.47E-07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–0.04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5.9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SUPER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AX-274833045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10000097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1.24E-07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0.06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–0.09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15.2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qLWR6-1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AX-115851421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10178858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1.54E-16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0.08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0.07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/>
                <w:color w:val="000000" w:themeColor="text1"/>
              </w:rPr>
              <w:t>30</w:t>
            </w:r>
            <w:r w:rsidRPr="00931CA4">
              <w:rPr>
                <w:rFonts w:ascii="Times New Roman" w:eastAsia="맑은 고딕" w:hAnsi="Times New Roman"/>
                <w:color w:val="000000" w:themeColor="text1"/>
              </w:rPr>
              <w:t>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qLWR6-2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AX-155522120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30842264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1.26E-06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–0.05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9.4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qLWR8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AX-154176130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5398451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4.47E-07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–0.04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5.9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GLM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AX-274833045</w:t>
            </w:r>
          </w:p>
        </w:tc>
        <w:tc>
          <w:tcPr>
            <w:tcW w:w="54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10000097</w:t>
            </w:r>
          </w:p>
        </w:tc>
        <w:tc>
          <w:tcPr>
            <w:tcW w:w="103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1.24E-07</w:t>
            </w:r>
          </w:p>
        </w:tc>
        <w:tc>
          <w:tcPr>
            <w:tcW w:w="65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0.06</w:t>
            </w:r>
          </w:p>
        </w:tc>
        <w:tc>
          <w:tcPr>
            <w:tcW w:w="59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–0.09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15.2</w:t>
            </w: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qLWR6-1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AX-115851421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10178858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1.54E-16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0.08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0.07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/>
                <w:color w:val="000000" w:themeColor="text1"/>
              </w:rPr>
              <w:t>30</w:t>
            </w:r>
            <w:r w:rsidRPr="00931CA4">
              <w:rPr>
                <w:rFonts w:ascii="Times New Roman" w:eastAsia="맑은 고딕" w:hAnsi="Times New Roman"/>
                <w:color w:val="000000" w:themeColor="text1"/>
              </w:rPr>
              <w:t>.5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qLWR6-2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AX-155522120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30842264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1.26E-06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–0.05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</w:t>
            </w:r>
            <w:r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qLWR8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AX-154176130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5398451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4.47E-07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–0.04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5.9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TGW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BLINK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qTGW6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AX-115737727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28484619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3.60E-10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0.88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32.8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AX-279699609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B22942">
              <w:rPr>
                <w:rFonts w:ascii="Times New Roman" w:eastAsia="맑은 고딕" w:hAnsi="Times New Roman"/>
                <w:color w:val="000000" w:themeColor="text1"/>
              </w:rPr>
              <w:t>10805604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4.19E-21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0.10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–1.33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18. 6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1-</w:t>
            </w: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Blink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AX-154298059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5644298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2.56E-06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0.30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0.37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11.6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3D23C6" w:rsidRPr="0041100B" w:rsidTr="005D744D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3-1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AX-154471576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i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15332432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1.08E-10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0.06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–0.93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10.7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3D23C6" w:rsidRPr="00931CA4" w:rsidRDefault="003D23C6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qTGW2-2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AX-154096541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10773042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1.05E-11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0.17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0.83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7.8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-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shd w:val="clear" w:color="auto" w:fill="auto"/>
            <w:noWrap/>
            <w:vAlign w:val="bottom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AX-154333920</w:t>
            </w:r>
          </w:p>
        </w:tc>
        <w:tc>
          <w:tcPr>
            <w:tcW w:w="543" w:type="dxa"/>
            <w:shd w:val="clear" w:color="auto" w:fill="auto"/>
            <w:noWrap/>
            <w:vAlign w:val="bottom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bottom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5860250</w:t>
            </w:r>
          </w:p>
        </w:tc>
        <w:tc>
          <w:tcPr>
            <w:tcW w:w="1032" w:type="dxa"/>
            <w:shd w:val="clear" w:color="auto" w:fill="auto"/>
            <w:noWrap/>
            <w:vAlign w:val="bottom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1.95E-10</w:t>
            </w:r>
          </w:p>
        </w:tc>
        <w:tc>
          <w:tcPr>
            <w:tcW w:w="654" w:type="dxa"/>
            <w:shd w:val="clear" w:color="auto" w:fill="auto"/>
            <w:noWrap/>
            <w:vAlign w:val="bottom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0.30</w:t>
            </w:r>
          </w:p>
        </w:tc>
        <w:tc>
          <w:tcPr>
            <w:tcW w:w="599" w:type="dxa"/>
            <w:shd w:val="clear" w:color="auto" w:fill="auto"/>
            <w:noWrap/>
            <w:vAlign w:val="bottom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0.40</w:t>
            </w:r>
          </w:p>
        </w:tc>
        <w:tc>
          <w:tcPr>
            <w:tcW w:w="1003" w:type="dxa"/>
            <w:shd w:val="clear" w:color="auto" w:fill="auto"/>
            <w:noWrap/>
            <w:vAlign w:val="bottom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4.9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-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3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AX-154810092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42931550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2.15E-17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0.26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–0.62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4.03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FarmCPU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qTGW6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AX-115737727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28484619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9.95E-08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0.71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/>
                <w:color w:val="000000" w:themeColor="text1"/>
              </w:rPr>
              <w:t>54.0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AX-279699609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10805604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5.49E-15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0.10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–0.98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27.9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DA49D5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3-2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Farm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AX-123153600</w:t>
            </w:r>
          </w:p>
        </w:tc>
        <w:tc>
          <w:tcPr>
            <w:tcW w:w="543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7887961</w:t>
            </w:r>
          </w:p>
        </w:tc>
        <w:tc>
          <w:tcPr>
            <w:tcW w:w="1032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2.47E-19</w:t>
            </w:r>
          </w:p>
        </w:tc>
        <w:tc>
          <w:tcPr>
            <w:tcW w:w="654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0.33</w:t>
            </w:r>
          </w:p>
        </w:tc>
        <w:tc>
          <w:tcPr>
            <w:tcW w:w="599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0.84</w:t>
            </w:r>
          </w:p>
        </w:tc>
        <w:tc>
          <w:tcPr>
            <w:tcW w:w="1003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13.9</w:t>
            </w:r>
          </w:p>
        </w:tc>
        <w:tc>
          <w:tcPr>
            <w:tcW w:w="876" w:type="dxa"/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DA49D5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-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3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AX-154810092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42931550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4.87E-17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0.26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–0.58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8.</w:t>
            </w:r>
            <w:r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DA49D5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qTGW2-2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AX-154096541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10773042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3.38E-10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0.17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0.72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7.</w:t>
            </w:r>
            <w:r>
              <w:rPr>
                <w:rFonts w:ascii="Times New Roman" w:eastAsia="맑은 고딕" w:hAnsi="Times New Roman"/>
                <w:color w:val="000000" w:themeColor="text1"/>
              </w:rPr>
              <w:t>5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DA49D5" w:rsidRPr="0041100B" w:rsidTr="005D744D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3-1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AX-154471576</w:t>
            </w:r>
          </w:p>
        </w:tc>
        <w:tc>
          <w:tcPr>
            <w:tcW w:w="543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3</w:t>
            </w:r>
          </w:p>
        </w:tc>
        <w:tc>
          <w:tcPr>
            <w:tcW w:w="1305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15332432</w:t>
            </w:r>
          </w:p>
        </w:tc>
        <w:tc>
          <w:tcPr>
            <w:tcW w:w="1032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4.98E-09</w:t>
            </w:r>
          </w:p>
        </w:tc>
        <w:tc>
          <w:tcPr>
            <w:tcW w:w="654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0.06</w:t>
            </w:r>
          </w:p>
        </w:tc>
        <w:tc>
          <w:tcPr>
            <w:tcW w:w="599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–0.79</w:t>
            </w:r>
          </w:p>
        </w:tc>
        <w:tc>
          <w:tcPr>
            <w:tcW w:w="1003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7.</w:t>
            </w:r>
            <w:r>
              <w:rPr>
                <w:rFonts w:ascii="Times New Roman" w:eastAsia="맑은 고딕" w:hAnsi="Times New Roman"/>
                <w:color w:val="000000" w:themeColor="text1"/>
              </w:rPr>
              <w:t>2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TTWH1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-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AX-154333920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5860250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1.41E-11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0.30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0.57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6.2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Theme="minorEastAsia" w:hAnsi="Times New Roman"/>
                <w:color w:val="000000" w:themeColor="text1"/>
              </w:rPr>
            </w:pP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 w:hint="eastAsia"/>
                <w:color w:val="000000" w:themeColor="text1"/>
                <w:lang w:eastAsia="ko-KR"/>
              </w:rPr>
              <w:t>SUPER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qTGW6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AX-115737727</w:t>
            </w:r>
          </w:p>
        </w:tc>
        <w:tc>
          <w:tcPr>
            <w:tcW w:w="543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28484619</w:t>
            </w:r>
          </w:p>
        </w:tc>
        <w:tc>
          <w:tcPr>
            <w:tcW w:w="1032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9.95E-08</w:t>
            </w:r>
          </w:p>
        </w:tc>
        <w:tc>
          <w:tcPr>
            <w:tcW w:w="65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0.71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/>
                <w:color w:val="000000" w:themeColor="text1"/>
              </w:rPr>
              <w:t>54.0</w:t>
            </w: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-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  <w:lang w:eastAsia="ko-KR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AX-154333920</w:t>
            </w:r>
          </w:p>
        </w:tc>
        <w:tc>
          <w:tcPr>
            <w:tcW w:w="543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5860250</w:t>
            </w:r>
          </w:p>
        </w:tc>
        <w:tc>
          <w:tcPr>
            <w:tcW w:w="1032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1.41E-11</w:t>
            </w:r>
          </w:p>
        </w:tc>
        <w:tc>
          <w:tcPr>
            <w:tcW w:w="654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0.30</w:t>
            </w:r>
          </w:p>
        </w:tc>
        <w:tc>
          <w:tcPr>
            <w:tcW w:w="599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0.57</w:t>
            </w:r>
          </w:p>
        </w:tc>
        <w:tc>
          <w:tcPr>
            <w:tcW w:w="1003" w:type="dxa"/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6.2</w:t>
            </w:r>
          </w:p>
        </w:tc>
        <w:tc>
          <w:tcPr>
            <w:tcW w:w="876" w:type="dxa"/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GLM</w:t>
            </w:r>
          </w:p>
        </w:tc>
        <w:tc>
          <w:tcPr>
            <w:tcW w:w="54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3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59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100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  <w:tc>
          <w:tcPr>
            <w:tcW w:w="87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 xml:space="preserve">　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tcBorders>
              <w:top w:val="nil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qTGW6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SG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AX-115737727</w:t>
            </w:r>
          </w:p>
        </w:tc>
        <w:tc>
          <w:tcPr>
            <w:tcW w:w="543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</w:t>
            </w:r>
          </w:p>
        </w:tc>
        <w:tc>
          <w:tcPr>
            <w:tcW w:w="1305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28484619</w:t>
            </w:r>
          </w:p>
        </w:tc>
        <w:tc>
          <w:tcPr>
            <w:tcW w:w="1032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9.95E-08</w:t>
            </w:r>
          </w:p>
        </w:tc>
        <w:tc>
          <w:tcPr>
            <w:tcW w:w="654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0.15</w:t>
            </w:r>
          </w:p>
        </w:tc>
        <w:tc>
          <w:tcPr>
            <w:tcW w:w="599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0.71</w:t>
            </w:r>
          </w:p>
        </w:tc>
        <w:tc>
          <w:tcPr>
            <w:tcW w:w="1003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>
              <w:rPr>
                <w:rFonts w:ascii="Times New Roman" w:eastAsia="맑은 고딕" w:hAnsi="Times New Roman"/>
                <w:color w:val="000000" w:themeColor="text1"/>
              </w:rPr>
              <w:t>54.0</w:t>
            </w:r>
          </w:p>
        </w:tc>
        <w:tc>
          <w:tcPr>
            <w:tcW w:w="876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  <w:tr w:rsidR="00DA49D5" w:rsidRPr="0041100B" w:rsidTr="008A364C">
        <w:trPr>
          <w:trHeight w:val="308"/>
        </w:trPr>
        <w:tc>
          <w:tcPr>
            <w:tcW w:w="1352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qTGW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1</w:t>
            </w:r>
            <w:r w:rsidRPr="00931CA4">
              <w:rPr>
                <w:rFonts w:ascii="Times New Roman" w:eastAsia="맑은 고딕" w:hAnsi="Times New Roman" w:hint="eastAsia"/>
                <w:i/>
                <w:color w:val="000000" w:themeColor="text1"/>
                <w:lang w:eastAsia="ko-KR"/>
              </w:rPr>
              <w:t>-</w:t>
            </w:r>
            <w:r w:rsidRPr="00931CA4">
              <w:rPr>
                <w:rFonts w:ascii="Times New Roman" w:eastAsia="맑은 고딕" w:hAnsi="Times New Roman"/>
                <w:i/>
                <w:color w:val="000000" w:themeColor="text1"/>
                <w:lang w:eastAsia="ko-KR"/>
              </w:rPr>
              <w:t>2</w:t>
            </w:r>
            <w:r>
              <w:rPr>
                <w:rFonts w:ascii="Times New Roman" w:eastAsia="맑은 고딕" w:hAnsi="Times New Roman"/>
                <w:i/>
                <w:color w:val="000000" w:themeColor="text1"/>
                <w:vertAlign w:val="superscript"/>
                <w:lang w:eastAsia="ko-KR"/>
              </w:rPr>
              <w:t>BFSG</w:t>
            </w:r>
          </w:p>
        </w:tc>
        <w:tc>
          <w:tcPr>
            <w:tcW w:w="1560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AX-154333920</w:t>
            </w:r>
          </w:p>
        </w:tc>
        <w:tc>
          <w:tcPr>
            <w:tcW w:w="54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</w:t>
            </w:r>
          </w:p>
        </w:tc>
        <w:tc>
          <w:tcPr>
            <w:tcW w:w="1305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5860250</w:t>
            </w:r>
          </w:p>
        </w:tc>
        <w:tc>
          <w:tcPr>
            <w:tcW w:w="1032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1.41E-11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0.30</w:t>
            </w:r>
          </w:p>
        </w:tc>
        <w:tc>
          <w:tcPr>
            <w:tcW w:w="59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143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0.57</w:t>
            </w:r>
          </w:p>
        </w:tc>
        <w:tc>
          <w:tcPr>
            <w:tcW w:w="1003" w:type="dxa"/>
            <w:tcBorders>
              <w:bottom w:val="single" w:sz="4" w:space="0" w:color="auto"/>
            </w:tcBorders>
            <w:shd w:val="clear" w:color="auto" w:fill="auto"/>
            <w:noWrap/>
            <w:vAlign w:val="bottom"/>
          </w:tcPr>
          <w:p w:rsidR="00DA49D5" w:rsidRPr="00931CA4" w:rsidRDefault="00DA49D5" w:rsidP="005D744D">
            <w:pPr>
              <w:jc w:val="righ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6.2</w:t>
            </w:r>
          </w:p>
        </w:tc>
        <w:tc>
          <w:tcPr>
            <w:tcW w:w="8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DA49D5" w:rsidRPr="00931CA4" w:rsidRDefault="00DA49D5" w:rsidP="005D744D">
            <w:pPr>
              <w:spacing w:line="240" w:lineRule="auto"/>
              <w:jc w:val="left"/>
              <w:rPr>
                <w:rFonts w:ascii="Times New Roman" w:eastAsia="맑은 고딕" w:hAnsi="Times New Roman"/>
                <w:color w:val="000000" w:themeColor="text1"/>
              </w:rPr>
            </w:pPr>
            <w:r w:rsidRPr="00931CA4">
              <w:rPr>
                <w:rFonts w:ascii="Times New Roman" w:eastAsia="맑은 고딕" w:hAnsi="Times New Roman"/>
                <w:color w:val="000000" w:themeColor="text1"/>
              </w:rPr>
              <w:t>Ilpum</w:t>
            </w:r>
          </w:p>
        </w:tc>
      </w:tr>
    </w:tbl>
    <w:p w:rsidR="007157DE" w:rsidRDefault="00E15047" w:rsidP="003C3902">
      <w:pPr>
        <w:pStyle w:val="MDPI22heading2"/>
        <w:ind w:left="1418"/>
        <w:rPr>
          <w:rFonts w:ascii="Times New Roman" w:eastAsia="맑은 고딕" w:hAnsi="Times New Roman"/>
          <w:i w:val="0"/>
          <w:szCs w:val="20"/>
        </w:rPr>
      </w:pPr>
      <w:r w:rsidRPr="005C1B5E">
        <w:rPr>
          <w:rFonts w:ascii="Times New Roman" w:eastAsia="맑은 고딕" w:hAnsi="Times New Roman" w:hint="eastAsia"/>
          <w:i w:val="0"/>
          <w:szCs w:val="20"/>
        </w:rPr>
        <w:t xml:space="preserve">GL: grain length, GW: grain width, GT: grain thickness, LWR: </w:t>
      </w:r>
      <w:r w:rsidRPr="005C1B5E">
        <w:rPr>
          <w:rFonts w:ascii="Times New Roman" w:eastAsia="맑은 고딕" w:hAnsi="Times New Roman"/>
          <w:i w:val="0"/>
          <w:szCs w:val="20"/>
        </w:rPr>
        <w:t>Length-to-width ratio</w:t>
      </w:r>
      <w:r w:rsidR="00FD5FD5">
        <w:rPr>
          <w:rFonts w:ascii="Times New Roman" w:eastAsia="맑은 고딕" w:hAnsi="Times New Roman"/>
          <w:i w:val="0"/>
          <w:szCs w:val="20"/>
        </w:rPr>
        <w:t>,</w:t>
      </w:r>
      <w:r w:rsidRPr="005C1B5E">
        <w:rPr>
          <w:rFonts w:ascii="Times New Roman" w:eastAsia="맑은 고딕" w:hAnsi="Times New Roman" w:hint="eastAsia"/>
          <w:i w:val="0"/>
          <w:szCs w:val="20"/>
        </w:rPr>
        <w:t xml:space="preserve"> and TGW: </w:t>
      </w:r>
      <w:r w:rsidR="00FD5FD5">
        <w:rPr>
          <w:rFonts w:ascii="Times New Roman" w:eastAsia="맑은 고딕" w:hAnsi="Times New Roman"/>
          <w:i w:val="0"/>
          <w:szCs w:val="20"/>
        </w:rPr>
        <w:t>thousand-grain</w:t>
      </w:r>
      <w:r w:rsidRPr="005C1B5E">
        <w:rPr>
          <w:rFonts w:ascii="Times New Roman" w:eastAsia="맑은 고딕" w:hAnsi="Times New Roman" w:hint="eastAsia"/>
          <w:i w:val="0"/>
          <w:szCs w:val="20"/>
        </w:rPr>
        <w:t xml:space="preserve"> weight.</w:t>
      </w:r>
      <w:r w:rsidRPr="005C1B5E">
        <w:rPr>
          <w:rFonts w:ascii="Times New Roman" w:eastAsia="맑은 고딕" w:hAnsi="Times New Roman"/>
          <w:i w:val="0"/>
          <w:szCs w:val="20"/>
        </w:rPr>
        <w:t xml:space="preserve"> Chr: chromosome, MAF: minor allelic frequency, nobs: number of observations, PVE: phenotype variance explained.</w:t>
      </w:r>
      <w:r w:rsidR="00097817">
        <w:rPr>
          <w:rFonts w:ascii="Times New Roman" w:eastAsia="맑은 고딕" w:hAnsi="Times New Roman"/>
          <w:i w:val="0"/>
          <w:szCs w:val="20"/>
        </w:rPr>
        <w:t xml:space="preserve"> </w:t>
      </w:r>
      <w:r w:rsidR="00097817">
        <w:rPr>
          <w:rFonts w:ascii="Times New Roman" w:eastAsia="맑은 고딕" w:hAnsi="Times New Roman"/>
          <w:szCs w:val="20"/>
        </w:rPr>
        <w:t>qTrait</w:t>
      </w:r>
      <w:r w:rsidR="00097817">
        <w:rPr>
          <w:rFonts w:ascii="Times New Roman" w:eastAsia="맑은 고딕" w:hAnsi="Times New Roman"/>
          <w:szCs w:val="20"/>
          <w:vertAlign w:val="superscript"/>
        </w:rPr>
        <w:t>Blink</w:t>
      </w:r>
      <w:r w:rsidR="00097817" w:rsidRPr="00097817">
        <w:rPr>
          <w:rFonts w:ascii="Times New Roman" w:eastAsia="맑은 고딕" w:hAnsi="Times New Roman"/>
          <w:i w:val="0"/>
          <w:szCs w:val="20"/>
        </w:rPr>
        <w:t>: QTL detected by BLINK only,</w:t>
      </w:r>
      <w:r w:rsidR="00097817">
        <w:rPr>
          <w:rFonts w:ascii="Times New Roman" w:eastAsia="맑은 고딕" w:hAnsi="Times New Roman"/>
          <w:szCs w:val="20"/>
        </w:rPr>
        <w:t xml:space="preserve"> qTrait</w:t>
      </w:r>
      <w:r w:rsidR="00097817">
        <w:rPr>
          <w:rFonts w:ascii="Times New Roman" w:eastAsia="맑은 고딕" w:hAnsi="Times New Roman"/>
          <w:szCs w:val="20"/>
          <w:vertAlign w:val="superscript"/>
        </w:rPr>
        <w:t>Farm</w:t>
      </w:r>
      <w:r w:rsidR="00097817" w:rsidRPr="00097817">
        <w:rPr>
          <w:rFonts w:ascii="Times New Roman" w:eastAsia="맑은 고딕" w:hAnsi="Times New Roman"/>
          <w:i w:val="0"/>
          <w:szCs w:val="20"/>
        </w:rPr>
        <w:t xml:space="preserve">: QTL detected by FarmCPU only, GLM, </w:t>
      </w:r>
      <w:r w:rsidR="00097817">
        <w:rPr>
          <w:rFonts w:ascii="Times New Roman" w:eastAsia="맑은 고딕" w:hAnsi="Times New Roman"/>
          <w:szCs w:val="20"/>
        </w:rPr>
        <w:t>qTrait</w:t>
      </w:r>
      <w:r w:rsidR="00097817">
        <w:rPr>
          <w:rFonts w:ascii="Times New Roman" w:eastAsia="맑은 고딕" w:hAnsi="Times New Roman"/>
          <w:szCs w:val="20"/>
          <w:vertAlign w:val="superscript"/>
        </w:rPr>
        <w:t>Glm</w:t>
      </w:r>
      <w:r w:rsidR="00097817" w:rsidRPr="00097817">
        <w:rPr>
          <w:rFonts w:ascii="Times New Roman" w:eastAsia="맑은 고딕" w:hAnsi="Times New Roman"/>
          <w:i w:val="0"/>
          <w:szCs w:val="20"/>
        </w:rPr>
        <w:t>: QTL detected by GLM only,</w:t>
      </w:r>
      <w:r w:rsidR="00097817">
        <w:rPr>
          <w:rFonts w:ascii="Times New Roman" w:eastAsia="맑은 고딕" w:hAnsi="Times New Roman"/>
          <w:szCs w:val="20"/>
        </w:rPr>
        <w:t xml:space="preserve"> </w:t>
      </w:r>
      <w:r w:rsidR="003C3902">
        <w:rPr>
          <w:rFonts w:ascii="Times New Roman" w:eastAsia="맑은 고딕" w:hAnsi="Times New Roman"/>
          <w:szCs w:val="20"/>
        </w:rPr>
        <w:t>qTrait</w:t>
      </w:r>
      <w:r w:rsidR="003C3902">
        <w:rPr>
          <w:rFonts w:ascii="Times New Roman" w:eastAsia="맑은 고딕" w:hAnsi="Times New Roman"/>
          <w:szCs w:val="20"/>
          <w:vertAlign w:val="superscript"/>
        </w:rPr>
        <w:t>FSG</w:t>
      </w:r>
      <w:r w:rsidR="003C3902" w:rsidRPr="00097817">
        <w:rPr>
          <w:rFonts w:ascii="Times New Roman" w:eastAsia="맑은 고딕" w:hAnsi="Times New Roman"/>
          <w:i w:val="0"/>
          <w:szCs w:val="20"/>
        </w:rPr>
        <w:t xml:space="preserve">: QTL co-detected by </w:t>
      </w:r>
      <w:r w:rsidR="003C3902">
        <w:rPr>
          <w:rFonts w:ascii="Times New Roman" w:eastAsia="맑은 고딕" w:hAnsi="Times New Roman"/>
          <w:i w:val="0"/>
          <w:szCs w:val="20"/>
        </w:rPr>
        <w:t>FarmCPU, SUPER, and GLM,</w:t>
      </w:r>
      <w:r w:rsidR="00097817">
        <w:rPr>
          <w:rFonts w:ascii="Times New Roman" w:eastAsia="맑은 고딕" w:hAnsi="Times New Roman"/>
          <w:szCs w:val="20"/>
        </w:rPr>
        <w:t xml:space="preserve"> qTrait</w:t>
      </w:r>
      <w:r w:rsidR="00276B21">
        <w:rPr>
          <w:rFonts w:ascii="Times New Roman" w:eastAsia="맑은 고딕" w:hAnsi="Times New Roman"/>
          <w:szCs w:val="20"/>
          <w:vertAlign w:val="superscript"/>
        </w:rPr>
        <w:t>BFSG</w:t>
      </w:r>
      <w:r w:rsidR="00097817" w:rsidRPr="00097817">
        <w:rPr>
          <w:rFonts w:ascii="Times New Roman" w:eastAsia="맑은 고딕" w:hAnsi="Times New Roman"/>
          <w:i w:val="0"/>
          <w:szCs w:val="20"/>
        </w:rPr>
        <w:t>: QTL co-detected by BLINK</w:t>
      </w:r>
      <w:r w:rsidR="00276B21">
        <w:rPr>
          <w:rFonts w:ascii="Times New Roman" w:eastAsia="맑은 고딕" w:hAnsi="Times New Roman"/>
          <w:i w:val="0"/>
          <w:szCs w:val="20"/>
        </w:rPr>
        <w:t>, FarmCPU, SUPER,</w:t>
      </w:r>
      <w:r w:rsidR="00097817" w:rsidRPr="00097817">
        <w:rPr>
          <w:rFonts w:ascii="Times New Roman" w:eastAsia="맑은 고딕" w:hAnsi="Times New Roman"/>
          <w:i w:val="0"/>
          <w:szCs w:val="20"/>
        </w:rPr>
        <w:t xml:space="preserve"> and GLM.</w:t>
      </w:r>
    </w:p>
    <w:p w:rsidR="00E06B33" w:rsidRDefault="00E06B33">
      <w:pPr>
        <w:spacing w:line="240" w:lineRule="auto"/>
        <w:jc w:val="left"/>
        <w:rPr>
          <w:rFonts w:ascii="Times New Roman" w:eastAsia="맑은 고딕" w:hAnsi="Times New Roman"/>
          <w:snapToGrid w:val="0"/>
          <w:lang w:eastAsia="de-DE" w:bidi="en-US"/>
        </w:rPr>
      </w:pPr>
      <w:r>
        <w:rPr>
          <w:rFonts w:ascii="Times New Roman" w:eastAsia="맑은 고딕" w:hAnsi="Times New Roman"/>
          <w:i/>
        </w:rPr>
        <w:br w:type="page"/>
      </w:r>
    </w:p>
    <w:p w:rsidR="007157DE" w:rsidRDefault="00D64CB9" w:rsidP="00F35001">
      <w:pPr>
        <w:pStyle w:val="MDPI22heading2"/>
        <w:ind w:left="1418"/>
        <w:jc w:val="center"/>
        <w:rPr>
          <w:rFonts w:ascii="Times New Roman" w:eastAsia="맑은 고딕" w:hAnsi="Times New Roman"/>
          <w:i w:val="0"/>
          <w:szCs w:val="20"/>
        </w:rPr>
      </w:pPr>
      <w:r w:rsidRPr="00D64CB9">
        <w:rPr>
          <w:rFonts w:ascii="Times New Roman" w:eastAsia="맑은 고딕" w:hAnsi="Times New Roman"/>
          <w:i w:val="0"/>
          <w:szCs w:val="20"/>
          <w:lang w:eastAsia="ko-KR" w:bidi="ar-SA"/>
        </w:rPr>
        <w:lastRenderedPageBreak/>
        <w:drawing>
          <wp:inline distT="0" distB="0" distL="0" distR="0">
            <wp:extent cx="5104765" cy="7753350"/>
            <wp:effectExtent l="0" t="0" r="635" b="0"/>
            <wp:docPr id="2" name="그림 2" descr="D:\Rolly\Work plans\Data\Manuscripts\2023\Grain traits RIL-Plants\Figure 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olly\Work plans\Data\Manuscripts\2023\Grain traits RIL-Plants\Figure S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791"/>
                    <a:stretch/>
                  </pic:blipFill>
                  <pic:spPr bwMode="auto">
                    <a:xfrm>
                      <a:off x="0" y="0"/>
                      <a:ext cx="5106284" cy="7755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9C0" w:rsidRPr="00E06B33" w:rsidRDefault="001719C0" w:rsidP="00F559B7">
      <w:pPr>
        <w:pStyle w:val="MDPI22heading2"/>
        <w:ind w:left="1418"/>
        <w:jc w:val="both"/>
        <w:rPr>
          <w:rFonts w:ascii="Times New Roman" w:eastAsia="맑은 고딕" w:hAnsi="Times New Roman" w:hint="eastAsia"/>
          <w:i w:val="0"/>
          <w:szCs w:val="20"/>
          <w:lang w:eastAsia="ko-KR"/>
        </w:rPr>
      </w:pPr>
      <w:r w:rsidRPr="003A2CD6">
        <w:rPr>
          <w:rFonts w:ascii="Times New Roman" w:eastAsia="맑은 고딕" w:hAnsi="Times New Roman" w:hint="eastAsia"/>
          <w:b/>
          <w:i w:val="0"/>
          <w:szCs w:val="20"/>
          <w:lang w:eastAsia="ko-KR"/>
        </w:rPr>
        <w:t>Figure S1</w:t>
      </w:r>
      <w:r>
        <w:rPr>
          <w:rFonts w:ascii="Times New Roman" w:eastAsia="맑은 고딕" w:hAnsi="Times New Roman" w:hint="eastAsia"/>
          <w:i w:val="0"/>
          <w:szCs w:val="20"/>
          <w:lang w:eastAsia="ko-KR"/>
        </w:rPr>
        <w:t xml:space="preserve">. </w:t>
      </w:r>
      <w:r w:rsidR="000A4C87">
        <w:rPr>
          <w:rFonts w:ascii="Times New Roman" w:eastAsia="맑은 고딕" w:hAnsi="Times New Roman"/>
          <w:i w:val="0"/>
          <w:szCs w:val="20"/>
          <w:lang w:eastAsia="ko-KR"/>
        </w:rPr>
        <w:t>Illustration of rice grain length, width, and length-to-width ratio</w:t>
      </w:r>
      <w:r w:rsidR="004B61CA">
        <w:rPr>
          <w:rFonts w:ascii="Times New Roman" w:eastAsia="맑은 고딕" w:hAnsi="Times New Roman"/>
          <w:i w:val="0"/>
          <w:szCs w:val="20"/>
          <w:lang w:eastAsia="ko-KR"/>
        </w:rPr>
        <w:t xml:space="preserve"> analysis using SMART GRAIN software.</w:t>
      </w:r>
      <w:r w:rsidR="007845F5">
        <w:rPr>
          <w:rFonts w:ascii="Times New Roman" w:eastAsia="맑은 고딕" w:hAnsi="Times New Roman"/>
          <w:i w:val="0"/>
          <w:szCs w:val="20"/>
          <w:lang w:eastAsia="ko-KR"/>
        </w:rPr>
        <w:t xml:space="preserve"> (</w:t>
      </w:r>
      <w:r w:rsidR="007845F5" w:rsidRPr="00B01126">
        <w:rPr>
          <w:rFonts w:ascii="Times New Roman" w:eastAsia="맑은 고딕" w:hAnsi="Times New Roman"/>
          <w:b/>
          <w:i w:val="0"/>
          <w:szCs w:val="20"/>
          <w:lang w:eastAsia="ko-KR"/>
        </w:rPr>
        <w:t>A</w:t>
      </w:r>
      <w:r w:rsidR="007845F5">
        <w:rPr>
          <w:rFonts w:ascii="Times New Roman" w:eastAsia="맑은 고딕" w:hAnsi="Times New Roman"/>
          <w:i w:val="0"/>
          <w:szCs w:val="20"/>
          <w:lang w:eastAsia="ko-KR"/>
        </w:rPr>
        <w:t>,</w:t>
      </w:r>
      <w:r w:rsidR="007845F5" w:rsidRPr="00B01126">
        <w:rPr>
          <w:rFonts w:ascii="Times New Roman" w:eastAsia="맑은 고딕" w:hAnsi="Times New Roman"/>
          <w:b/>
          <w:i w:val="0"/>
          <w:szCs w:val="20"/>
          <w:lang w:eastAsia="ko-KR"/>
        </w:rPr>
        <w:t>B</w:t>
      </w:r>
      <w:r w:rsidR="007845F5">
        <w:rPr>
          <w:rFonts w:ascii="Times New Roman" w:eastAsia="맑은 고딕" w:hAnsi="Times New Roman"/>
          <w:i w:val="0"/>
          <w:szCs w:val="20"/>
          <w:lang w:eastAsia="ko-KR"/>
        </w:rPr>
        <w:t>) Images of a rice grain dispenser, (</w:t>
      </w:r>
      <w:r w:rsidR="007845F5" w:rsidRPr="00B01126">
        <w:rPr>
          <w:rFonts w:ascii="Times New Roman" w:eastAsia="맑은 고딕" w:hAnsi="Times New Roman"/>
          <w:b/>
          <w:i w:val="0"/>
          <w:szCs w:val="20"/>
          <w:lang w:eastAsia="ko-KR"/>
        </w:rPr>
        <w:t>C</w:t>
      </w:r>
      <w:r w:rsidR="007845F5">
        <w:rPr>
          <w:rFonts w:ascii="Times New Roman" w:eastAsia="맑은 고딕" w:hAnsi="Times New Roman"/>
          <w:i w:val="0"/>
          <w:szCs w:val="20"/>
          <w:lang w:eastAsia="ko-KR"/>
        </w:rPr>
        <w:t>) A rice dispenser with rice grain on a scanner, (</w:t>
      </w:r>
      <w:r w:rsidR="007845F5" w:rsidRPr="00B01126">
        <w:rPr>
          <w:rFonts w:ascii="Times New Roman" w:eastAsia="맑은 고딕" w:hAnsi="Times New Roman"/>
          <w:b/>
          <w:i w:val="0"/>
          <w:szCs w:val="20"/>
          <w:lang w:eastAsia="ko-KR"/>
        </w:rPr>
        <w:t>D</w:t>
      </w:r>
      <w:r w:rsidR="007845F5">
        <w:rPr>
          <w:rFonts w:ascii="Times New Roman" w:eastAsia="맑은 고딕" w:hAnsi="Times New Roman"/>
          <w:i w:val="0"/>
          <w:szCs w:val="20"/>
          <w:lang w:eastAsia="ko-KR"/>
        </w:rPr>
        <w:t>,</w:t>
      </w:r>
      <w:r w:rsidR="007845F5" w:rsidRPr="00B01126">
        <w:rPr>
          <w:rFonts w:ascii="Times New Roman" w:eastAsia="맑은 고딕" w:hAnsi="Times New Roman"/>
          <w:b/>
          <w:i w:val="0"/>
          <w:szCs w:val="20"/>
          <w:lang w:eastAsia="ko-KR"/>
        </w:rPr>
        <w:t>E</w:t>
      </w:r>
      <w:r w:rsidR="007845F5">
        <w:rPr>
          <w:rFonts w:ascii="Times New Roman" w:eastAsia="맑은 고딕" w:hAnsi="Times New Roman"/>
          <w:i w:val="0"/>
          <w:szCs w:val="20"/>
          <w:lang w:eastAsia="ko-KR"/>
        </w:rPr>
        <w:t>) Scanner and scanned rice grains with a label, and (</w:t>
      </w:r>
      <w:r w:rsidR="007845F5" w:rsidRPr="00B01126">
        <w:rPr>
          <w:rFonts w:ascii="Times New Roman" w:eastAsia="맑은 고딕" w:hAnsi="Times New Roman"/>
          <w:b/>
          <w:i w:val="0"/>
          <w:szCs w:val="20"/>
          <w:lang w:eastAsia="ko-KR"/>
        </w:rPr>
        <w:t>F</w:t>
      </w:r>
      <w:r w:rsidR="007845F5">
        <w:rPr>
          <w:rFonts w:ascii="Times New Roman" w:eastAsia="맑은 고딕" w:hAnsi="Times New Roman"/>
          <w:i w:val="0"/>
          <w:szCs w:val="20"/>
          <w:lang w:eastAsia="ko-KR"/>
        </w:rPr>
        <w:t>) visualization of stepwise grain shape analysis.</w:t>
      </w:r>
    </w:p>
    <w:sectPr w:rsidR="001719C0" w:rsidRPr="00E06B33" w:rsidSect="00191872">
      <w:type w:val="continuous"/>
      <w:pgSz w:w="11906" w:h="16838" w:code="9"/>
      <w:pgMar w:top="1417" w:right="720" w:bottom="1077" w:left="720" w:header="1020" w:footer="340" w:gutter="0"/>
      <w:pgNumType w:start="1"/>
      <w:cols w:space="425"/>
      <w:titlePg/>
      <w:bidi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70DE4" w:rsidRDefault="00B70DE4">
      <w:pPr>
        <w:spacing w:line="240" w:lineRule="auto"/>
      </w:pPr>
      <w:r>
        <w:separator/>
      </w:r>
    </w:p>
  </w:endnote>
  <w:endnote w:type="continuationSeparator" w:id="0">
    <w:p w:rsidR="00B70DE4" w:rsidRDefault="00B70DE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ordia New">
    <w:altName w:val="Microsoft Sans Serif"/>
    <w:panose1 w:val="020B0304020202020204"/>
    <w:charset w:val="DE"/>
    <w:family w:val="swiss"/>
    <w:pitch w:val="variable"/>
    <w:sig w:usb0="00000000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DengXian Light">
    <w:altName w:val="Microsoft YaHei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70DE4" w:rsidRDefault="00B70DE4">
      <w:pPr>
        <w:spacing w:line="240" w:lineRule="auto"/>
      </w:pPr>
      <w:r>
        <w:separator/>
      </w:r>
    </w:p>
  </w:footnote>
  <w:footnote w:type="continuationSeparator" w:id="0">
    <w:p w:rsidR="00B70DE4" w:rsidRDefault="00B70DE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B751A1"/>
    <w:multiLevelType w:val="hybridMultilevel"/>
    <w:tmpl w:val="0FDCB6C0"/>
    <w:lvl w:ilvl="0" w:tplc="9416961A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4048" w:hanging="360"/>
      </w:pPr>
    </w:lvl>
    <w:lvl w:ilvl="2" w:tplc="0409001B" w:tentative="1">
      <w:start w:val="1"/>
      <w:numFmt w:val="lowerRoman"/>
      <w:lvlText w:val="%3."/>
      <w:lvlJc w:val="right"/>
      <w:pPr>
        <w:ind w:left="4768" w:hanging="180"/>
      </w:pPr>
    </w:lvl>
    <w:lvl w:ilvl="3" w:tplc="0409000F" w:tentative="1">
      <w:start w:val="1"/>
      <w:numFmt w:val="decimal"/>
      <w:lvlText w:val="%4."/>
      <w:lvlJc w:val="left"/>
      <w:pPr>
        <w:ind w:left="5488" w:hanging="360"/>
      </w:pPr>
    </w:lvl>
    <w:lvl w:ilvl="4" w:tplc="04090019" w:tentative="1">
      <w:start w:val="1"/>
      <w:numFmt w:val="lowerLetter"/>
      <w:lvlText w:val="%5."/>
      <w:lvlJc w:val="left"/>
      <w:pPr>
        <w:ind w:left="6208" w:hanging="360"/>
      </w:pPr>
    </w:lvl>
    <w:lvl w:ilvl="5" w:tplc="0409001B" w:tentative="1">
      <w:start w:val="1"/>
      <w:numFmt w:val="lowerRoman"/>
      <w:lvlText w:val="%6."/>
      <w:lvlJc w:val="right"/>
      <w:pPr>
        <w:ind w:left="6928" w:hanging="180"/>
      </w:pPr>
    </w:lvl>
    <w:lvl w:ilvl="6" w:tplc="0409000F" w:tentative="1">
      <w:start w:val="1"/>
      <w:numFmt w:val="decimal"/>
      <w:lvlText w:val="%7."/>
      <w:lvlJc w:val="left"/>
      <w:pPr>
        <w:ind w:left="7648" w:hanging="360"/>
      </w:pPr>
    </w:lvl>
    <w:lvl w:ilvl="7" w:tplc="04090019" w:tentative="1">
      <w:start w:val="1"/>
      <w:numFmt w:val="lowerLetter"/>
      <w:lvlText w:val="%8."/>
      <w:lvlJc w:val="left"/>
      <w:pPr>
        <w:ind w:left="8368" w:hanging="360"/>
      </w:pPr>
    </w:lvl>
    <w:lvl w:ilvl="8" w:tplc="0409001B" w:tentative="1">
      <w:start w:val="1"/>
      <w:numFmt w:val="lowerRoman"/>
      <w:lvlText w:val="%9."/>
      <w:lvlJc w:val="right"/>
      <w:pPr>
        <w:ind w:left="9088" w:hanging="180"/>
      </w:pPr>
    </w:lvl>
  </w:abstractNum>
  <w:abstractNum w:abstractNumId="1" w15:restartNumberingAfterBreak="0">
    <w:nsid w:val="17AA0F88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B468F5"/>
    <w:multiLevelType w:val="hybridMultilevel"/>
    <w:tmpl w:val="E96C8760"/>
    <w:lvl w:ilvl="0" w:tplc="4650BA20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E0C6F5D"/>
    <w:multiLevelType w:val="hybridMultilevel"/>
    <w:tmpl w:val="01CEA212"/>
    <w:lvl w:ilvl="0" w:tplc="CCCE9BD4">
      <w:start w:val="1"/>
      <w:numFmt w:val="bullet"/>
      <w:lvlRestart w:val="0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4" w15:restartNumberingAfterBreak="0">
    <w:nsid w:val="250A245F"/>
    <w:multiLevelType w:val="hybridMultilevel"/>
    <w:tmpl w:val="29E20A30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05051C"/>
    <w:multiLevelType w:val="hybridMultilevel"/>
    <w:tmpl w:val="D6480D34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282E1BA0"/>
    <w:multiLevelType w:val="hybridMultilevel"/>
    <w:tmpl w:val="EF3C6A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9A6535"/>
    <w:multiLevelType w:val="hybridMultilevel"/>
    <w:tmpl w:val="3CB68362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3BE27C23"/>
    <w:multiLevelType w:val="hybridMultilevel"/>
    <w:tmpl w:val="F244A1C8"/>
    <w:lvl w:ilvl="0" w:tplc="703E862E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DE33950"/>
    <w:multiLevelType w:val="hybridMultilevel"/>
    <w:tmpl w:val="89A03FB0"/>
    <w:lvl w:ilvl="0" w:tplc="9C20EB1E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10" w15:restartNumberingAfterBreak="0">
    <w:nsid w:val="52E2771B"/>
    <w:multiLevelType w:val="hybridMultilevel"/>
    <w:tmpl w:val="A2A06AAC"/>
    <w:lvl w:ilvl="0" w:tplc="C788203A">
      <w:start w:val="1"/>
      <w:numFmt w:val="decimal"/>
      <w:lvlRestart w:val="0"/>
      <w:lvlText w:val="%1"/>
      <w:lvlJc w:val="left"/>
      <w:pPr>
        <w:ind w:left="425" w:hanging="425"/>
      </w:pPr>
      <w:rPr>
        <w:rFonts w:hint="eastAsia"/>
        <w:caps w:val="0"/>
        <w:strike w:val="0"/>
        <w:dstrike w:val="0"/>
        <w:vanish w:val="0"/>
        <w:sz w:val="18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4075B53"/>
    <w:multiLevelType w:val="hybridMultilevel"/>
    <w:tmpl w:val="AFDAB114"/>
    <w:lvl w:ilvl="0" w:tplc="5CB0595C">
      <w:start w:val="1"/>
      <w:numFmt w:val="decimal"/>
      <w:lvlRestart w:val="0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12" w15:restartNumberingAfterBreak="0">
    <w:nsid w:val="56CF7C60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06D5736"/>
    <w:multiLevelType w:val="hybridMultilevel"/>
    <w:tmpl w:val="7E201858"/>
    <w:lvl w:ilvl="0" w:tplc="7736F520">
      <w:start w:val="1"/>
      <w:numFmt w:val="decimal"/>
      <w:lvlRestart w:val="0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6"/>
  </w:num>
  <w:num w:numId="5">
    <w:abstractNumId w:val="11"/>
  </w:num>
  <w:num w:numId="6">
    <w:abstractNumId w:val="3"/>
  </w:num>
  <w:num w:numId="7">
    <w:abstractNumId w:val="11"/>
  </w:num>
  <w:num w:numId="8">
    <w:abstractNumId w:val="3"/>
  </w:num>
  <w:num w:numId="9">
    <w:abstractNumId w:val="11"/>
  </w:num>
  <w:num w:numId="10">
    <w:abstractNumId w:val="3"/>
  </w:num>
  <w:num w:numId="1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"/>
  </w:num>
  <w:num w:numId="13">
    <w:abstractNumId w:val="12"/>
  </w:num>
  <w:num w:numId="14">
    <w:abstractNumId w:val="13"/>
  </w:num>
  <w:num w:numId="15">
    <w:abstractNumId w:val="11"/>
  </w:num>
  <w:num w:numId="16">
    <w:abstractNumId w:val="3"/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"/>
  </w:num>
  <w:num w:numId="1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"/>
  </w:num>
  <w:num w:numId="21">
    <w:abstractNumId w:val="10"/>
  </w:num>
  <w:num w:numId="22">
    <w:abstractNumId w:val="0"/>
  </w:num>
  <w:num w:numId="23">
    <w:abstractNumId w:val="11"/>
  </w:num>
  <w:num w:numId="24">
    <w:abstractNumId w:val="3"/>
  </w:num>
  <w:num w:numId="25">
    <w:abstractNumId w:val="2"/>
  </w:num>
  <w:num w:numId="26">
    <w:abstractNumId w:val="9"/>
  </w:num>
  <w:num w:numId="27">
    <w:abstractNumId w:val="0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510"/>
  <w:autoHyphenation/>
  <w:hyphenationZone w:val="425"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MDPI&lt;/Style&gt;&lt;LeftDelim&gt;{&lt;/LeftDelim&gt;&lt;RightDelim&gt;}&lt;/RightDelim&gt;&lt;FontName&gt;Palatino Linotype&lt;/FontName&gt;&lt;FontSize&gt;9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xp5r5f9sdvwsr6ewfwt5sw9it909ffe5vzz2&quot;&gt;My EndNote Library 20220927&lt;record-ids&gt;&lt;item&gt;993&lt;/item&gt;&lt;item&gt;994&lt;/item&gt;&lt;item&gt;996&lt;/item&gt;&lt;item&gt;997&lt;/item&gt;&lt;item&gt;998&lt;/item&gt;&lt;item&gt;999&lt;/item&gt;&lt;item&gt;1048&lt;/item&gt;&lt;item&gt;1049&lt;/item&gt;&lt;item&gt;1051&lt;/item&gt;&lt;item&gt;1052&lt;/item&gt;&lt;item&gt;1053&lt;/item&gt;&lt;item&gt;1054&lt;/item&gt;&lt;item&gt;1055&lt;/item&gt;&lt;item&gt;1056&lt;/item&gt;&lt;item&gt;1057&lt;/item&gt;&lt;item&gt;1058&lt;/item&gt;&lt;item&gt;1059&lt;/item&gt;&lt;item&gt;1060&lt;/item&gt;&lt;item&gt;1061&lt;/item&gt;&lt;item&gt;1062&lt;/item&gt;&lt;item&gt;1063&lt;/item&gt;&lt;item&gt;1064&lt;/item&gt;&lt;item&gt;1065&lt;/item&gt;&lt;item&gt;1066&lt;/item&gt;&lt;item&gt;1067&lt;/item&gt;&lt;item&gt;1068&lt;/item&gt;&lt;item&gt;1069&lt;/item&gt;&lt;item&gt;1070&lt;/item&gt;&lt;item&gt;1071&lt;/item&gt;&lt;item&gt;1072&lt;/item&gt;&lt;item&gt;1073&lt;/item&gt;&lt;item&gt;1074&lt;/item&gt;&lt;item&gt;1075&lt;/item&gt;&lt;item&gt;1076&lt;/item&gt;&lt;item&gt;1077&lt;/item&gt;&lt;item&gt;1078&lt;/item&gt;&lt;item&gt;1079&lt;/item&gt;&lt;item&gt;1080&lt;/item&gt;&lt;item&gt;1081&lt;/item&gt;&lt;item&gt;1082&lt;/item&gt;&lt;item&gt;1083&lt;/item&gt;&lt;item&gt;1084&lt;/item&gt;&lt;item&gt;1085&lt;/item&gt;&lt;item&gt;1086&lt;/item&gt;&lt;item&gt;1087&lt;/item&gt;&lt;item&gt;1088&lt;/item&gt;&lt;item&gt;1089&lt;/item&gt;&lt;item&gt;1090&lt;/item&gt;&lt;item&gt;1091&lt;/item&gt;&lt;item&gt;1092&lt;/item&gt;&lt;item&gt;1093&lt;/item&gt;&lt;item&gt;1094&lt;/item&gt;&lt;item&gt;1095&lt;/item&gt;&lt;item&gt;1096&lt;/item&gt;&lt;item&gt;1097&lt;/item&gt;&lt;item&gt;1098&lt;/item&gt;&lt;item&gt;1099&lt;/item&gt;&lt;item&gt;1100&lt;/item&gt;&lt;item&gt;1101&lt;/item&gt;&lt;item&gt;1102&lt;/item&gt;&lt;item&gt;1103&lt;/item&gt;&lt;item&gt;1104&lt;/item&gt;&lt;item&gt;1105&lt;/item&gt;&lt;item&gt;1106&lt;/item&gt;&lt;item&gt;1107&lt;/item&gt;&lt;item&gt;1108&lt;/item&gt;&lt;item&gt;1109&lt;/item&gt;&lt;item&gt;1111&lt;/item&gt;&lt;item&gt;1112&lt;/item&gt;&lt;item&gt;1113&lt;/item&gt;&lt;item&gt;1114&lt;/item&gt;&lt;/record-ids&gt;&lt;/item&gt;&lt;/Libraries&gt;"/>
  </w:docVars>
  <w:rsids>
    <w:rsidRoot w:val="00F6262C"/>
    <w:rsid w:val="00000866"/>
    <w:rsid w:val="00000DF0"/>
    <w:rsid w:val="0000188E"/>
    <w:rsid w:val="0000274A"/>
    <w:rsid w:val="00003B64"/>
    <w:rsid w:val="000049D4"/>
    <w:rsid w:val="00004AC6"/>
    <w:rsid w:val="00004E6B"/>
    <w:rsid w:val="000051EC"/>
    <w:rsid w:val="000071E0"/>
    <w:rsid w:val="0000721F"/>
    <w:rsid w:val="0000797C"/>
    <w:rsid w:val="00007BF6"/>
    <w:rsid w:val="00010A8E"/>
    <w:rsid w:val="000115C3"/>
    <w:rsid w:val="000119E8"/>
    <w:rsid w:val="00011A51"/>
    <w:rsid w:val="00012239"/>
    <w:rsid w:val="00012EFE"/>
    <w:rsid w:val="0001361F"/>
    <w:rsid w:val="000145BB"/>
    <w:rsid w:val="00014A96"/>
    <w:rsid w:val="00016629"/>
    <w:rsid w:val="00017061"/>
    <w:rsid w:val="0001710F"/>
    <w:rsid w:val="000177F7"/>
    <w:rsid w:val="00017C80"/>
    <w:rsid w:val="00017CDF"/>
    <w:rsid w:val="00017D41"/>
    <w:rsid w:val="00020C2C"/>
    <w:rsid w:val="00021318"/>
    <w:rsid w:val="000215CC"/>
    <w:rsid w:val="000216F5"/>
    <w:rsid w:val="000229E0"/>
    <w:rsid w:val="00022A28"/>
    <w:rsid w:val="00023AB4"/>
    <w:rsid w:val="000243AD"/>
    <w:rsid w:val="00024AEA"/>
    <w:rsid w:val="00025453"/>
    <w:rsid w:val="00026652"/>
    <w:rsid w:val="00026C46"/>
    <w:rsid w:val="000273EF"/>
    <w:rsid w:val="0002785C"/>
    <w:rsid w:val="00027F65"/>
    <w:rsid w:val="00030C43"/>
    <w:rsid w:val="000315C3"/>
    <w:rsid w:val="00033A3B"/>
    <w:rsid w:val="000341C7"/>
    <w:rsid w:val="000342E9"/>
    <w:rsid w:val="000348EA"/>
    <w:rsid w:val="00035191"/>
    <w:rsid w:val="000353C6"/>
    <w:rsid w:val="000357AD"/>
    <w:rsid w:val="000365C3"/>
    <w:rsid w:val="000400ED"/>
    <w:rsid w:val="00040443"/>
    <w:rsid w:val="000405D8"/>
    <w:rsid w:val="00040E9C"/>
    <w:rsid w:val="00041829"/>
    <w:rsid w:val="000429EB"/>
    <w:rsid w:val="00043591"/>
    <w:rsid w:val="00043645"/>
    <w:rsid w:val="0004446E"/>
    <w:rsid w:val="00044E79"/>
    <w:rsid w:val="00045082"/>
    <w:rsid w:val="000466A9"/>
    <w:rsid w:val="00046E6E"/>
    <w:rsid w:val="0004757E"/>
    <w:rsid w:val="000500E3"/>
    <w:rsid w:val="00055802"/>
    <w:rsid w:val="0005660C"/>
    <w:rsid w:val="00057539"/>
    <w:rsid w:val="00057F67"/>
    <w:rsid w:val="00060507"/>
    <w:rsid w:val="00060892"/>
    <w:rsid w:val="0006106D"/>
    <w:rsid w:val="00061376"/>
    <w:rsid w:val="00061DDE"/>
    <w:rsid w:val="00063893"/>
    <w:rsid w:val="00065340"/>
    <w:rsid w:val="00066009"/>
    <w:rsid w:val="00066561"/>
    <w:rsid w:val="00067977"/>
    <w:rsid w:val="00067B38"/>
    <w:rsid w:val="0007066C"/>
    <w:rsid w:val="000707C6"/>
    <w:rsid w:val="0007103B"/>
    <w:rsid w:val="000717A5"/>
    <w:rsid w:val="00071BC3"/>
    <w:rsid w:val="00072EAB"/>
    <w:rsid w:val="00073107"/>
    <w:rsid w:val="000732A4"/>
    <w:rsid w:val="000733B5"/>
    <w:rsid w:val="00074938"/>
    <w:rsid w:val="00074DE1"/>
    <w:rsid w:val="00075790"/>
    <w:rsid w:val="000768DC"/>
    <w:rsid w:val="00077506"/>
    <w:rsid w:val="00077D08"/>
    <w:rsid w:val="00077D4D"/>
    <w:rsid w:val="00080F67"/>
    <w:rsid w:val="00081420"/>
    <w:rsid w:val="000818FD"/>
    <w:rsid w:val="00081AA2"/>
    <w:rsid w:val="00081BED"/>
    <w:rsid w:val="000821AE"/>
    <w:rsid w:val="000827A8"/>
    <w:rsid w:val="00082870"/>
    <w:rsid w:val="000828BB"/>
    <w:rsid w:val="00082DAE"/>
    <w:rsid w:val="00083AA4"/>
    <w:rsid w:val="00083C7E"/>
    <w:rsid w:val="0008444D"/>
    <w:rsid w:val="00084CF9"/>
    <w:rsid w:val="00085528"/>
    <w:rsid w:val="00085E9C"/>
    <w:rsid w:val="000868CE"/>
    <w:rsid w:val="000871BF"/>
    <w:rsid w:val="00090D64"/>
    <w:rsid w:val="0009163C"/>
    <w:rsid w:val="00091860"/>
    <w:rsid w:val="0009299A"/>
    <w:rsid w:val="00092A8D"/>
    <w:rsid w:val="000932B4"/>
    <w:rsid w:val="00093A19"/>
    <w:rsid w:val="0009415B"/>
    <w:rsid w:val="000946EB"/>
    <w:rsid w:val="0009600A"/>
    <w:rsid w:val="000966AB"/>
    <w:rsid w:val="00097817"/>
    <w:rsid w:val="00097F6D"/>
    <w:rsid w:val="000A0017"/>
    <w:rsid w:val="000A092F"/>
    <w:rsid w:val="000A0ADE"/>
    <w:rsid w:val="000A15B7"/>
    <w:rsid w:val="000A1BCD"/>
    <w:rsid w:val="000A1CEE"/>
    <w:rsid w:val="000A24E2"/>
    <w:rsid w:val="000A269D"/>
    <w:rsid w:val="000A2D31"/>
    <w:rsid w:val="000A3EE6"/>
    <w:rsid w:val="000A3F44"/>
    <w:rsid w:val="000A4092"/>
    <w:rsid w:val="000A4C87"/>
    <w:rsid w:val="000A5330"/>
    <w:rsid w:val="000A56A4"/>
    <w:rsid w:val="000A5F9E"/>
    <w:rsid w:val="000A614F"/>
    <w:rsid w:val="000A6458"/>
    <w:rsid w:val="000A64AB"/>
    <w:rsid w:val="000A64F4"/>
    <w:rsid w:val="000A6C15"/>
    <w:rsid w:val="000A78C7"/>
    <w:rsid w:val="000A78F1"/>
    <w:rsid w:val="000A7DF7"/>
    <w:rsid w:val="000B0BD8"/>
    <w:rsid w:val="000B0F91"/>
    <w:rsid w:val="000B22F4"/>
    <w:rsid w:val="000B23A1"/>
    <w:rsid w:val="000B23CB"/>
    <w:rsid w:val="000B2740"/>
    <w:rsid w:val="000B28EB"/>
    <w:rsid w:val="000B296B"/>
    <w:rsid w:val="000B2C0A"/>
    <w:rsid w:val="000B32DB"/>
    <w:rsid w:val="000B3B9D"/>
    <w:rsid w:val="000B5716"/>
    <w:rsid w:val="000B5D79"/>
    <w:rsid w:val="000B7F2C"/>
    <w:rsid w:val="000C0A37"/>
    <w:rsid w:val="000C1714"/>
    <w:rsid w:val="000C1AE5"/>
    <w:rsid w:val="000C264A"/>
    <w:rsid w:val="000C2DE7"/>
    <w:rsid w:val="000C35F9"/>
    <w:rsid w:val="000C3BEE"/>
    <w:rsid w:val="000C412C"/>
    <w:rsid w:val="000C4A4B"/>
    <w:rsid w:val="000C5A7F"/>
    <w:rsid w:val="000C5DEC"/>
    <w:rsid w:val="000C64F4"/>
    <w:rsid w:val="000C6DC4"/>
    <w:rsid w:val="000C724B"/>
    <w:rsid w:val="000C78A2"/>
    <w:rsid w:val="000C7E5F"/>
    <w:rsid w:val="000D0D16"/>
    <w:rsid w:val="000D1826"/>
    <w:rsid w:val="000D45D8"/>
    <w:rsid w:val="000D51C5"/>
    <w:rsid w:val="000D57C8"/>
    <w:rsid w:val="000D5B42"/>
    <w:rsid w:val="000D5C03"/>
    <w:rsid w:val="000D5E50"/>
    <w:rsid w:val="000D6049"/>
    <w:rsid w:val="000D68E9"/>
    <w:rsid w:val="000D6B2D"/>
    <w:rsid w:val="000D70F3"/>
    <w:rsid w:val="000D72E1"/>
    <w:rsid w:val="000E0545"/>
    <w:rsid w:val="000E123F"/>
    <w:rsid w:val="000E22AA"/>
    <w:rsid w:val="000E257B"/>
    <w:rsid w:val="000E27CF"/>
    <w:rsid w:val="000E4206"/>
    <w:rsid w:val="000E530E"/>
    <w:rsid w:val="000E6479"/>
    <w:rsid w:val="000E64AC"/>
    <w:rsid w:val="000E64E3"/>
    <w:rsid w:val="000F0BC9"/>
    <w:rsid w:val="000F0C7D"/>
    <w:rsid w:val="000F2327"/>
    <w:rsid w:val="000F2A97"/>
    <w:rsid w:val="000F31A6"/>
    <w:rsid w:val="000F3A31"/>
    <w:rsid w:val="000F4B5A"/>
    <w:rsid w:val="000F5641"/>
    <w:rsid w:val="000F5773"/>
    <w:rsid w:val="000F75FE"/>
    <w:rsid w:val="000F76D6"/>
    <w:rsid w:val="000F77D9"/>
    <w:rsid w:val="0010074E"/>
    <w:rsid w:val="00100B8C"/>
    <w:rsid w:val="00101436"/>
    <w:rsid w:val="00101D05"/>
    <w:rsid w:val="00102E03"/>
    <w:rsid w:val="00103C91"/>
    <w:rsid w:val="00105495"/>
    <w:rsid w:val="001075A4"/>
    <w:rsid w:val="001078A7"/>
    <w:rsid w:val="00110EF5"/>
    <w:rsid w:val="00111069"/>
    <w:rsid w:val="0011106C"/>
    <w:rsid w:val="00111B60"/>
    <w:rsid w:val="00111F38"/>
    <w:rsid w:val="00112A28"/>
    <w:rsid w:val="0011356A"/>
    <w:rsid w:val="00113633"/>
    <w:rsid w:val="00116D94"/>
    <w:rsid w:val="00117801"/>
    <w:rsid w:val="00117861"/>
    <w:rsid w:val="001203A1"/>
    <w:rsid w:val="00121537"/>
    <w:rsid w:val="00123785"/>
    <w:rsid w:val="00123841"/>
    <w:rsid w:val="00123DCD"/>
    <w:rsid w:val="00124349"/>
    <w:rsid w:val="001247D3"/>
    <w:rsid w:val="001252E0"/>
    <w:rsid w:val="0012533C"/>
    <w:rsid w:val="00125FD7"/>
    <w:rsid w:val="00126180"/>
    <w:rsid w:val="001262E1"/>
    <w:rsid w:val="001269EB"/>
    <w:rsid w:val="00130076"/>
    <w:rsid w:val="00130407"/>
    <w:rsid w:val="00130AD1"/>
    <w:rsid w:val="00130D56"/>
    <w:rsid w:val="00130DEF"/>
    <w:rsid w:val="00133EC6"/>
    <w:rsid w:val="001355F2"/>
    <w:rsid w:val="00135733"/>
    <w:rsid w:val="00136538"/>
    <w:rsid w:val="0013662D"/>
    <w:rsid w:val="001379BC"/>
    <w:rsid w:val="00141009"/>
    <w:rsid w:val="001416E2"/>
    <w:rsid w:val="00141A3F"/>
    <w:rsid w:val="00141B23"/>
    <w:rsid w:val="00142620"/>
    <w:rsid w:val="00142795"/>
    <w:rsid w:val="001440AD"/>
    <w:rsid w:val="001444F6"/>
    <w:rsid w:val="00144696"/>
    <w:rsid w:val="001459B8"/>
    <w:rsid w:val="00150002"/>
    <w:rsid w:val="0015011E"/>
    <w:rsid w:val="00150221"/>
    <w:rsid w:val="0015034E"/>
    <w:rsid w:val="0015044B"/>
    <w:rsid w:val="001510AA"/>
    <w:rsid w:val="00151D04"/>
    <w:rsid w:val="00152DD9"/>
    <w:rsid w:val="00152F28"/>
    <w:rsid w:val="001533D3"/>
    <w:rsid w:val="001540AA"/>
    <w:rsid w:val="001540E2"/>
    <w:rsid w:val="0015450C"/>
    <w:rsid w:val="00155FF2"/>
    <w:rsid w:val="0015721C"/>
    <w:rsid w:val="00157967"/>
    <w:rsid w:val="00160DF2"/>
    <w:rsid w:val="00160FC2"/>
    <w:rsid w:val="00161C7C"/>
    <w:rsid w:val="00161CEB"/>
    <w:rsid w:val="00161D19"/>
    <w:rsid w:val="00161DEA"/>
    <w:rsid w:val="001651F0"/>
    <w:rsid w:val="001670AB"/>
    <w:rsid w:val="001677E2"/>
    <w:rsid w:val="00170BB4"/>
    <w:rsid w:val="001719C0"/>
    <w:rsid w:val="00171D2E"/>
    <w:rsid w:val="00172703"/>
    <w:rsid w:val="00172E2D"/>
    <w:rsid w:val="00172E9F"/>
    <w:rsid w:val="00172F33"/>
    <w:rsid w:val="001732F0"/>
    <w:rsid w:val="001737F5"/>
    <w:rsid w:val="001738C5"/>
    <w:rsid w:val="001741E9"/>
    <w:rsid w:val="0017445A"/>
    <w:rsid w:val="00174D09"/>
    <w:rsid w:val="0017612A"/>
    <w:rsid w:val="00176600"/>
    <w:rsid w:val="0017664A"/>
    <w:rsid w:val="001769AD"/>
    <w:rsid w:val="00177504"/>
    <w:rsid w:val="001809E0"/>
    <w:rsid w:val="00180A70"/>
    <w:rsid w:val="00180EF3"/>
    <w:rsid w:val="00182043"/>
    <w:rsid w:val="001833E2"/>
    <w:rsid w:val="0018391B"/>
    <w:rsid w:val="001843EE"/>
    <w:rsid w:val="00185D3E"/>
    <w:rsid w:val="00186C6D"/>
    <w:rsid w:val="001905C5"/>
    <w:rsid w:val="00190931"/>
    <w:rsid w:val="00191872"/>
    <w:rsid w:val="00191E71"/>
    <w:rsid w:val="00191F74"/>
    <w:rsid w:val="001932AB"/>
    <w:rsid w:val="00193A6A"/>
    <w:rsid w:val="00193D8A"/>
    <w:rsid w:val="001945A5"/>
    <w:rsid w:val="00194790"/>
    <w:rsid w:val="001948EE"/>
    <w:rsid w:val="00194C8F"/>
    <w:rsid w:val="00195B0C"/>
    <w:rsid w:val="00196047"/>
    <w:rsid w:val="00196EC5"/>
    <w:rsid w:val="0019712B"/>
    <w:rsid w:val="00197317"/>
    <w:rsid w:val="001A0253"/>
    <w:rsid w:val="001A0284"/>
    <w:rsid w:val="001A0B95"/>
    <w:rsid w:val="001A14D4"/>
    <w:rsid w:val="001A195C"/>
    <w:rsid w:val="001A1A38"/>
    <w:rsid w:val="001A1D1A"/>
    <w:rsid w:val="001A20F2"/>
    <w:rsid w:val="001A2E41"/>
    <w:rsid w:val="001A4F7B"/>
    <w:rsid w:val="001A5A40"/>
    <w:rsid w:val="001A5A47"/>
    <w:rsid w:val="001A5E1C"/>
    <w:rsid w:val="001A67D9"/>
    <w:rsid w:val="001A7F7B"/>
    <w:rsid w:val="001B0307"/>
    <w:rsid w:val="001B0FBB"/>
    <w:rsid w:val="001B0FF8"/>
    <w:rsid w:val="001B178A"/>
    <w:rsid w:val="001B21E2"/>
    <w:rsid w:val="001B22FD"/>
    <w:rsid w:val="001B2492"/>
    <w:rsid w:val="001B24CC"/>
    <w:rsid w:val="001B25F6"/>
    <w:rsid w:val="001B6D71"/>
    <w:rsid w:val="001B7E7E"/>
    <w:rsid w:val="001B7FC0"/>
    <w:rsid w:val="001C05DF"/>
    <w:rsid w:val="001C0BFC"/>
    <w:rsid w:val="001C0E58"/>
    <w:rsid w:val="001C172C"/>
    <w:rsid w:val="001C1CB1"/>
    <w:rsid w:val="001C2257"/>
    <w:rsid w:val="001C445E"/>
    <w:rsid w:val="001C44D7"/>
    <w:rsid w:val="001C4AEE"/>
    <w:rsid w:val="001C5EE6"/>
    <w:rsid w:val="001C6137"/>
    <w:rsid w:val="001C625D"/>
    <w:rsid w:val="001C679B"/>
    <w:rsid w:val="001C6DBB"/>
    <w:rsid w:val="001C73EB"/>
    <w:rsid w:val="001D075A"/>
    <w:rsid w:val="001D0913"/>
    <w:rsid w:val="001D0DB7"/>
    <w:rsid w:val="001D1327"/>
    <w:rsid w:val="001D1862"/>
    <w:rsid w:val="001D275F"/>
    <w:rsid w:val="001D2800"/>
    <w:rsid w:val="001D2D68"/>
    <w:rsid w:val="001D2DA7"/>
    <w:rsid w:val="001D4263"/>
    <w:rsid w:val="001D4652"/>
    <w:rsid w:val="001D52B8"/>
    <w:rsid w:val="001D767E"/>
    <w:rsid w:val="001E12E3"/>
    <w:rsid w:val="001E136E"/>
    <w:rsid w:val="001E1E76"/>
    <w:rsid w:val="001E1EEC"/>
    <w:rsid w:val="001E2AEB"/>
    <w:rsid w:val="001E3F61"/>
    <w:rsid w:val="001E4B3E"/>
    <w:rsid w:val="001E6422"/>
    <w:rsid w:val="001E64AE"/>
    <w:rsid w:val="001E6E4E"/>
    <w:rsid w:val="001E7F48"/>
    <w:rsid w:val="001F0505"/>
    <w:rsid w:val="001F07AF"/>
    <w:rsid w:val="001F2AEE"/>
    <w:rsid w:val="001F3B6E"/>
    <w:rsid w:val="001F4000"/>
    <w:rsid w:val="001F41FA"/>
    <w:rsid w:val="001F4B2B"/>
    <w:rsid w:val="001F4EEA"/>
    <w:rsid w:val="001F51B7"/>
    <w:rsid w:val="001F56A2"/>
    <w:rsid w:val="001F5976"/>
    <w:rsid w:val="001F646B"/>
    <w:rsid w:val="001F6FA8"/>
    <w:rsid w:val="001F727F"/>
    <w:rsid w:val="001F7B2B"/>
    <w:rsid w:val="001F7DF8"/>
    <w:rsid w:val="0020007D"/>
    <w:rsid w:val="00200AD4"/>
    <w:rsid w:val="00201C6A"/>
    <w:rsid w:val="00201F16"/>
    <w:rsid w:val="0020254A"/>
    <w:rsid w:val="002035D1"/>
    <w:rsid w:val="0020361C"/>
    <w:rsid w:val="0020397E"/>
    <w:rsid w:val="002048BD"/>
    <w:rsid w:val="002056BC"/>
    <w:rsid w:val="00206988"/>
    <w:rsid w:val="00206B42"/>
    <w:rsid w:val="00206CE3"/>
    <w:rsid w:val="00206F86"/>
    <w:rsid w:val="002071E1"/>
    <w:rsid w:val="0020741D"/>
    <w:rsid w:val="002079AE"/>
    <w:rsid w:val="002111D0"/>
    <w:rsid w:val="002114B5"/>
    <w:rsid w:val="00211C32"/>
    <w:rsid w:val="002120E2"/>
    <w:rsid w:val="00213728"/>
    <w:rsid w:val="00213E18"/>
    <w:rsid w:val="00214F10"/>
    <w:rsid w:val="00215605"/>
    <w:rsid w:val="00217156"/>
    <w:rsid w:val="002173FA"/>
    <w:rsid w:val="00217C1D"/>
    <w:rsid w:val="00217EC2"/>
    <w:rsid w:val="002205B2"/>
    <w:rsid w:val="00221B62"/>
    <w:rsid w:val="00221E07"/>
    <w:rsid w:val="00222387"/>
    <w:rsid w:val="0022447A"/>
    <w:rsid w:val="0022469F"/>
    <w:rsid w:val="002248ED"/>
    <w:rsid w:val="00224A34"/>
    <w:rsid w:val="00224C28"/>
    <w:rsid w:val="00224E35"/>
    <w:rsid w:val="002253E1"/>
    <w:rsid w:val="00225F78"/>
    <w:rsid w:val="002264EC"/>
    <w:rsid w:val="00226708"/>
    <w:rsid w:val="00226C76"/>
    <w:rsid w:val="00227972"/>
    <w:rsid w:val="002302F4"/>
    <w:rsid w:val="002303BF"/>
    <w:rsid w:val="0023078D"/>
    <w:rsid w:val="00230A29"/>
    <w:rsid w:val="002326F4"/>
    <w:rsid w:val="0023282F"/>
    <w:rsid w:val="00232E4C"/>
    <w:rsid w:val="00232F30"/>
    <w:rsid w:val="00233081"/>
    <w:rsid w:val="00233D85"/>
    <w:rsid w:val="00234009"/>
    <w:rsid w:val="002347F1"/>
    <w:rsid w:val="0023580E"/>
    <w:rsid w:val="002358CB"/>
    <w:rsid w:val="002366A8"/>
    <w:rsid w:val="00236872"/>
    <w:rsid w:val="00236C67"/>
    <w:rsid w:val="0023759A"/>
    <w:rsid w:val="0024078F"/>
    <w:rsid w:val="00241B47"/>
    <w:rsid w:val="0024330D"/>
    <w:rsid w:val="00243C8A"/>
    <w:rsid w:val="00243E54"/>
    <w:rsid w:val="0024404C"/>
    <w:rsid w:val="00244625"/>
    <w:rsid w:val="00245726"/>
    <w:rsid w:val="002459C0"/>
    <w:rsid w:val="00245A4D"/>
    <w:rsid w:val="00246345"/>
    <w:rsid w:val="0024652D"/>
    <w:rsid w:val="002470AD"/>
    <w:rsid w:val="00247174"/>
    <w:rsid w:val="00247178"/>
    <w:rsid w:val="002477A8"/>
    <w:rsid w:val="00247B9E"/>
    <w:rsid w:val="00250039"/>
    <w:rsid w:val="00250819"/>
    <w:rsid w:val="002508B4"/>
    <w:rsid w:val="0025146F"/>
    <w:rsid w:val="00251492"/>
    <w:rsid w:val="00251F47"/>
    <w:rsid w:val="00252178"/>
    <w:rsid w:val="00252224"/>
    <w:rsid w:val="00252468"/>
    <w:rsid w:val="002533D6"/>
    <w:rsid w:val="00253848"/>
    <w:rsid w:val="0025556D"/>
    <w:rsid w:val="00255610"/>
    <w:rsid w:val="002557C9"/>
    <w:rsid w:val="00256513"/>
    <w:rsid w:val="00256BCD"/>
    <w:rsid w:val="00260F3F"/>
    <w:rsid w:val="00260F89"/>
    <w:rsid w:val="0026191C"/>
    <w:rsid w:val="00261E4C"/>
    <w:rsid w:val="00262485"/>
    <w:rsid w:val="002627E9"/>
    <w:rsid w:val="00263152"/>
    <w:rsid w:val="00263222"/>
    <w:rsid w:val="00263D5C"/>
    <w:rsid w:val="00263E61"/>
    <w:rsid w:val="00264829"/>
    <w:rsid w:val="002650D6"/>
    <w:rsid w:val="00265EA4"/>
    <w:rsid w:val="00266960"/>
    <w:rsid w:val="002673CA"/>
    <w:rsid w:val="002675C1"/>
    <w:rsid w:val="00267C06"/>
    <w:rsid w:val="00270071"/>
    <w:rsid w:val="002708A1"/>
    <w:rsid w:val="00270E92"/>
    <w:rsid w:val="002728D1"/>
    <w:rsid w:val="0027320D"/>
    <w:rsid w:val="0027322C"/>
    <w:rsid w:val="0027350A"/>
    <w:rsid w:val="00273A20"/>
    <w:rsid w:val="00273A78"/>
    <w:rsid w:val="00273A90"/>
    <w:rsid w:val="002751A1"/>
    <w:rsid w:val="0027661B"/>
    <w:rsid w:val="00276A22"/>
    <w:rsid w:val="00276A53"/>
    <w:rsid w:val="00276B21"/>
    <w:rsid w:val="00277F60"/>
    <w:rsid w:val="0028048D"/>
    <w:rsid w:val="00280DBE"/>
    <w:rsid w:val="00281D5A"/>
    <w:rsid w:val="00282D17"/>
    <w:rsid w:val="00284206"/>
    <w:rsid w:val="00284C22"/>
    <w:rsid w:val="0028523C"/>
    <w:rsid w:val="00286542"/>
    <w:rsid w:val="002865B6"/>
    <w:rsid w:val="00290182"/>
    <w:rsid w:val="00290327"/>
    <w:rsid w:val="00290338"/>
    <w:rsid w:val="002909FA"/>
    <w:rsid w:val="00292986"/>
    <w:rsid w:val="00292D9C"/>
    <w:rsid w:val="00293DF8"/>
    <w:rsid w:val="00294034"/>
    <w:rsid w:val="0029490C"/>
    <w:rsid w:val="00295677"/>
    <w:rsid w:val="00295F95"/>
    <w:rsid w:val="002966CA"/>
    <w:rsid w:val="00296737"/>
    <w:rsid w:val="00296EF6"/>
    <w:rsid w:val="002970D7"/>
    <w:rsid w:val="002973D8"/>
    <w:rsid w:val="00297B9F"/>
    <w:rsid w:val="002A1204"/>
    <w:rsid w:val="002A129B"/>
    <w:rsid w:val="002A1A14"/>
    <w:rsid w:val="002A1C36"/>
    <w:rsid w:val="002A1DF4"/>
    <w:rsid w:val="002A228B"/>
    <w:rsid w:val="002A27C6"/>
    <w:rsid w:val="002A33FC"/>
    <w:rsid w:val="002A3AC4"/>
    <w:rsid w:val="002A4313"/>
    <w:rsid w:val="002A4CD4"/>
    <w:rsid w:val="002A575A"/>
    <w:rsid w:val="002A5F73"/>
    <w:rsid w:val="002A6082"/>
    <w:rsid w:val="002A69D1"/>
    <w:rsid w:val="002A6D76"/>
    <w:rsid w:val="002A7DCF"/>
    <w:rsid w:val="002B0573"/>
    <w:rsid w:val="002B109C"/>
    <w:rsid w:val="002B1179"/>
    <w:rsid w:val="002B1743"/>
    <w:rsid w:val="002B18FC"/>
    <w:rsid w:val="002B26B0"/>
    <w:rsid w:val="002B32A1"/>
    <w:rsid w:val="002B35D4"/>
    <w:rsid w:val="002B3A4A"/>
    <w:rsid w:val="002B42D6"/>
    <w:rsid w:val="002B467F"/>
    <w:rsid w:val="002B51AA"/>
    <w:rsid w:val="002B537D"/>
    <w:rsid w:val="002B551A"/>
    <w:rsid w:val="002B57DD"/>
    <w:rsid w:val="002B5898"/>
    <w:rsid w:val="002B61CA"/>
    <w:rsid w:val="002B65EE"/>
    <w:rsid w:val="002C09BB"/>
    <w:rsid w:val="002C0E70"/>
    <w:rsid w:val="002C0EC5"/>
    <w:rsid w:val="002C111E"/>
    <w:rsid w:val="002C158A"/>
    <w:rsid w:val="002C21AC"/>
    <w:rsid w:val="002C2624"/>
    <w:rsid w:val="002C3453"/>
    <w:rsid w:val="002C4D5F"/>
    <w:rsid w:val="002C563B"/>
    <w:rsid w:val="002C594B"/>
    <w:rsid w:val="002C5A04"/>
    <w:rsid w:val="002C5BE8"/>
    <w:rsid w:val="002C5D3F"/>
    <w:rsid w:val="002C6234"/>
    <w:rsid w:val="002C7DD3"/>
    <w:rsid w:val="002C7FB8"/>
    <w:rsid w:val="002D01D2"/>
    <w:rsid w:val="002D130E"/>
    <w:rsid w:val="002D1501"/>
    <w:rsid w:val="002D2232"/>
    <w:rsid w:val="002D2345"/>
    <w:rsid w:val="002D288C"/>
    <w:rsid w:val="002D3EE6"/>
    <w:rsid w:val="002D53DE"/>
    <w:rsid w:val="002D5822"/>
    <w:rsid w:val="002D6476"/>
    <w:rsid w:val="002D671B"/>
    <w:rsid w:val="002D6E7C"/>
    <w:rsid w:val="002D7A2D"/>
    <w:rsid w:val="002D7AFF"/>
    <w:rsid w:val="002E0459"/>
    <w:rsid w:val="002E1617"/>
    <w:rsid w:val="002E1F56"/>
    <w:rsid w:val="002E2D9B"/>
    <w:rsid w:val="002E59CB"/>
    <w:rsid w:val="002E5AF0"/>
    <w:rsid w:val="002E6B6F"/>
    <w:rsid w:val="002E74E9"/>
    <w:rsid w:val="002E7A58"/>
    <w:rsid w:val="002E7F27"/>
    <w:rsid w:val="002F26D3"/>
    <w:rsid w:val="002F287F"/>
    <w:rsid w:val="002F2938"/>
    <w:rsid w:val="002F3667"/>
    <w:rsid w:val="002F37BF"/>
    <w:rsid w:val="002F3B19"/>
    <w:rsid w:val="002F3D69"/>
    <w:rsid w:val="002F5B48"/>
    <w:rsid w:val="002F72D0"/>
    <w:rsid w:val="002F77C7"/>
    <w:rsid w:val="002F7EE5"/>
    <w:rsid w:val="003002B2"/>
    <w:rsid w:val="00300CFF"/>
    <w:rsid w:val="00300F64"/>
    <w:rsid w:val="003042B8"/>
    <w:rsid w:val="003045CC"/>
    <w:rsid w:val="00304A6F"/>
    <w:rsid w:val="00304AE8"/>
    <w:rsid w:val="00304BC4"/>
    <w:rsid w:val="0030526E"/>
    <w:rsid w:val="00305488"/>
    <w:rsid w:val="00305D26"/>
    <w:rsid w:val="00306FB6"/>
    <w:rsid w:val="003070FE"/>
    <w:rsid w:val="0030756E"/>
    <w:rsid w:val="00310C5B"/>
    <w:rsid w:val="00310ED2"/>
    <w:rsid w:val="00311647"/>
    <w:rsid w:val="003116F1"/>
    <w:rsid w:val="00311AC6"/>
    <w:rsid w:val="003120B4"/>
    <w:rsid w:val="00313308"/>
    <w:rsid w:val="003141C8"/>
    <w:rsid w:val="00314945"/>
    <w:rsid w:val="00315ACC"/>
    <w:rsid w:val="003160E2"/>
    <w:rsid w:val="0031633E"/>
    <w:rsid w:val="0031642D"/>
    <w:rsid w:val="00317864"/>
    <w:rsid w:val="00317A9D"/>
    <w:rsid w:val="00317CC0"/>
    <w:rsid w:val="00320E3C"/>
    <w:rsid w:val="003217F9"/>
    <w:rsid w:val="00322CED"/>
    <w:rsid w:val="00323D57"/>
    <w:rsid w:val="00323FD1"/>
    <w:rsid w:val="00324306"/>
    <w:rsid w:val="00324522"/>
    <w:rsid w:val="00325ED0"/>
    <w:rsid w:val="00326141"/>
    <w:rsid w:val="0032660A"/>
    <w:rsid w:val="00327149"/>
    <w:rsid w:val="00330A14"/>
    <w:rsid w:val="003314DD"/>
    <w:rsid w:val="00331B20"/>
    <w:rsid w:val="00332D97"/>
    <w:rsid w:val="00333176"/>
    <w:rsid w:val="00333D69"/>
    <w:rsid w:val="00334096"/>
    <w:rsid w:val="00334411"/>
    <w:rsid w:val="00335F45"/>
    <w:rsid w:val="00336369"/>
    <w:rsid w:val="00336694"/>
    <w:rsid w:val="0033701E"/>
    <w:rsid w:val="00337535"/>
    <w:rsid w:val="003376AB"/>
    <w:rsid w:val="0033784D"/>
    <w:rsid w:val="0033788D"/>
    <w:rsid w:val="00337E1A"/>
    <w:rsid w:val="00340C5B"/>
    <w:rsid w:val="003413B7"/>
    <w:rsid w:val="00341567"/>
    <w:rsid w:val="0034159F"/>
    <w:rsid w:val="00341C63"/>
    <w:rsid w:val="0034368C"/>
    <w:rsid w:val="00344EDA"/>
    <w:rsid w:val="00345A8E"/>
    <w:rsid w:val="00345ADE"/>
    <w:rsid w:val="00346E6C"/>
    <w:rsid w:val="003474E9"/>
    <w:rsid w:val="00350593"/>
    <w:rsid w:val="00350AAC"/>
    <w:rsid w:val="00352CC7"/>
    <w:rsid w:val="00353497"/>
    <w:rsid w:val="003570FD"/>
    <w:rsid w:val="00360C3E"/>
    <w:rsid w:val="00363800"/>
    <w:rsid w:val="00363C27"/>
    <w:rsid w:val="0036402E"/>
    <w:rsid w:val="003649CD"/>
    <w:rsid w:val="00364E9B"/>
    <w:rsid w:val="00365627"/>
    <w:rsid w:val="00365DFE"/>
    <w:rsid w:val="00365E01"/>
    <w:rsid w:val="003669E8"/>
    <w:rsid w:val="00366D05"/>
    <w:rsid w:val="00367A37"/>
    <w:rsid w:val="003705EF"/>
    <w:rsid w:val="0037078F"/>
    <w:rsid w:val="00370BBD"/>
    <w:rsid w:val="00370F66"/>
    <w:rsid w:val="00371C94"/>
    <w:rsid w:val="0037231D"/>
    <w:rsid w:val="00372381"/>
    <w:rsid w:val="00372DA7"/>
    <w:rsid w:val="003737A3"/>
    <w:rsid w:val="00374AA4"/>
    <w:rsid w:val="00375689"/>
    <w:rsid w:val="0037665B"/>
    <w:rsid w:val="0037670D"/>
    <w:rsid w:val="0038072B"/>
    <w:rsid w:val="00380826"/>
    <w:rsid w:val="00381143"/>
    <w:rsid w:val="003812FB"/>
    <w:rsid w:val="00381F6C"/>
    <w:rsid w:val="0038200D"/>
    <w:rsid w:val="00383DCD"/>
    <w:rsid w:val="003844BB"/>
    <w:rsid w:val="00385192"/>
    <w:rsid w:val="003864B7"/>
    <w:rsid w:val="00386B93"/>
    <w:rsid w:val="00387181"/>
    <w:rsid w:val="00387218"/>
    <w:rsid w:val="00387307"/>
    <w:rsid w:val="003875B3"/>
    <w:rsid w:val="00390149"/>
    <w:rsid w:val="00390560"/>
    <w:rsid w:val="003920CC"/>
    <w:rsid w:val="003923C3"/>
    <w:rsid w:val="00393E0E"/>
    <w:rsid w:val="0039536D"/>
    <w:rsid w:val="0039607E"/>
    <w:rsid w:val="0039630C"/>
    <w:rsid w:val="00396805"/>
    <w:rsid w:val="00396B92"/>
    <w:rsid w:val="00396EFC"/>
    <w:rsid w:val="00397523"/>
    <w:rsid w:val="003A14A0"/>
    <w:rsid w:val="003A1B45"/>
    <w:rsid w:val="003A21BA"/>
    <w:rsid w:val="003A2CD6"/>
    <w:rsid w:val="003A2DB7"/>
    <w:rsid w:val="003A33E1"/>
    <w:rsid w:val="003A36E4"/>
    <w:rsid w:val="003A4FC1"/>
    <w:rsid w:val="003A51BF"/>
    <w:rsid w:val="003A5638"/>
    <w:rsid w:val="003A5948"/>
    <w:rsid w:val="003B07AF"/>
    <w:rsid w:val="003B0F37"/>
    <w:rsid w:val="003B1090"/>
    <w:rsid w:val="003B1095"/>
    <w:rsid w:val="003B10AD"/>
    <w:rsid w:val="003B131B"/>
    <w:rsid w:val="003B175A"/>
    <w:rsid w:val="003B1890"/>
    <w:rsid w:val="003B1E28"/>
    <w:rsid w:val="003B230B"/>
    <w:rsid w:val="003B3DC7"/>
    <w:rsid w:val="003B49FC"/>
    <w:rsid w:val="003B743F"/>
    <w:rsid w:val="003C0AFC"/>
    <w:rsid w:val="003C0C1B"/>
    <w:rsid w:val="003C3466"/>
    <w:rsid w:val="003C35D0"/>
    <w:rsid w:val="003C3902"/>
    <w:rsid w:val="003C4CC3"/>
    <w:rsid w:val="003C503E"/>
    <w:rsid w:val="003C6B87"/>
    <w:rsid w:val="003C6E1A"/>
    <w:rsid w:val="003C747A"/>
    <w:rsid w:val="003C7CB6"/>
    <w:rsid w:val="003C7F4A"/>
    <w:rsid w:val="003D09B9"/>
    <w:rsid w:val="003D0B1A"/>
    <w:rsid w:val="003D1559"/>
    <w:rsid w:val="003D23C6"/>
    <w:rsid w:val="003D2458"/>
    <w:rsid w:val="003D249D"/>
    <w:rsid w:val="003D24D3"/>
    <w:rsid w:val="003D2F91"/>
    <w:rsid w:val="003D619A"/>
    <w:rsid w:val="003D64D4"/>
    <w:rsid w:val="003D730E"/>
    <w:rsid w:val="003D773C"/>
    <w:rsid w:val="003D783A"/>
    <w:rsid w:val="003D7B2E"/>
    <w:rsid w:val="003D7C18"/>
    <w:rsid w:val="003D7C91"/>
    <w:rsid w:val="003E04E2"/>
    <w:rsid w:val="003E1EC6"/>
    <w:rsid w:val="003E2697"/>
    <w:rsid w:val="003E2C1E"/>
    <w:rsid w:val="003E2D37"/>
    <w:rsid w:val="003E3AD4"/>
    <w:rsid w:val="003E4D12"/>
    <w:rsid w:val="003E5923"/>
    <w:rsid w:val="003E6F95"/>
    <w:rsid w:val="003E767F"/>
    <w:rsid w:val="003F043A"/>
    <w:rsid w:val="003F11A0"/>
    <w:rsid w:val="003F2A5A"/>
    <w:rsid w:val="003F40AE"/>
    <w:rsid w:val="003F410C"/>
    <w:rsid w:val="003F4CDD"/>
    <w:rsid w:val="003F4D2B"/>
    <w:rsid w:val="003F6891"/>
    <w:rsid w:val="003F72E8"/>
    <w:rsid w:val="00401D30"/>
    <w:rsid w:val="00402F79"/>
    <w:rsid w:val="004033DA"/>
    <w:rsid w:val="00403946"/>
    <w:rsid w:val="004044C6"/>
    <w:rsid w:val="004055D3"/>
    <w:rsid w:val="0040592E"/>
    <w:rsid w:val="004059C2"/>
    <w:rsid w:val="00406D13"/>
    <w:rsid w:val="00407522"/>
    <w:rsid w:val="0040769E"/>
    <w:rsid w:val="00407952"/>
    <w:rsid w:val="004100B2"/>
    <w:rsid w:val="00410843"/>
    <w:rsid w:val="00410DE6"/>
    <w:rsid w:val="004116EB"/>
    <w:rsid w:val="00411BF1"/>
    <w:rsid w:val="00412294"/>
    <w:rsid w:val="0041257D"/>
    <w:rsid w:val="00412BFC"/>
    <w:rsid w:val="004135A9"/>
    <w:rsid w:val="00414D33"/>
    <w:rsid w:val="00414E43"/>
    <w:rsid w:val="0041602F"/>
    <w:rsid w:val="0041668B"/>
    <w:rsid w:val="004166B9"/>
    <w:rsid w:val="00416B38"/>
    <w:rsid w:val="00416D68"/>
    <w:rsid w:val="00416DF1"/>
    <w:rsid w:val="00416F9E"/>
    <w:rsid w:val="004174C7"/>
    <w:rsid w:val="0041757C"/>
    <w:rsid w:val="0042180F"/>
    <w:rsid w:val="0042210D"/>
    <w:rsid w:val="00423E1D"/>
    <w:rsid w:val="00424430"/>
    <w:rsid w:val="00424563"/>
    <w:rsid w:val="00424E4C"/>
    <w:rsid w:val="004250DF"/>
    <w:rsid w:val="00425314"/>
    <w:rsid w:val="0042602C"/>
    <w:rsid w:val="00426297"/>
    <w:rsid w:val="00427B77"/>
    <w:rsid w:val="0043049A"/>
    <w:rsid w:val="00430A93"/>
    <w:rsid w:val="00432455"/>
    <w:rsid w:val="00432554"/>
    <w:rsid w:val="00433406"/>
    <w:rsid w:val="00433471"/>
    <w:rsid w:val="00433F3A"/>
    <w:rsid w:val="00435B8A"/>
    <w:rsid w:val="00435D20"/>
    <w:rsid w:val="00436884"/>
    <w:rsid w:val="004376EA"/>
    <w:rsid w:val="00437B4D"/>
    <w:rsid w:val="00437FB9"/>
    <w:rsid w:val="004403FA"/>
    <w:rsid w:val="0044068B"/>
    <w:rsid w:val="004412DA"/>
    <w:rsid w:val="00441346"/>
    <w:rsid w:val="004416B7"/>
    <w:rsid w:val="00441C90"/>
    <w:rsid w:val="0044211A"/>
    <w:rsid w:val="0044231C"/>
    <w:rsid w:val="004429E6"/>
    <w:rsid w:val="0044389F"/>
    <w:rsid w:val="00443DDD"/>
    <w:rsid w:val="00444402"/>
    <w:rsid w:val="004452F2"/>
    <w:rsid w:val="00445483"/>
    <w:rsid w:val="0044592D"/>
    <w:rsid w:val="0044698D"/>
    <w:rsid w:val="00447029"/>
    <w:rsid w:val="004477DE"/>
    <w:rsid w:val="00450160"/>
    <w:rsid w:val="00450B6A"/>
    <w:rsid w:val="00450D85"/>
    <w:rsid w:val="0045105C"/>
    <w:rsid w:val="00451BD2"/>
    <w:rsid w:val="00451FB1"/>
    <w:rsid w:val="00452101"/>
    <w:rsid w:val="004521FB"/>
    <w:rsid w:val="004524D6"/>
    <w:rsid w:val="00453B4C"/>
    <w:rsid w:val="004547E6"/>
    <w:rsid w:val="00454E2F"/>
    <w:rsid w:val="00456A4F"/>
    <w:rsid w:val="004600F3"/>
    <w:rsid w:val="0046022D"/>
    <w:rsid w:val="004613A6"/>
    <w:rsid w:val="00461981"/>
    <w:rsid w:val="0046271C"/>
    <w:rsid w:val="00463E18"/>
    <w:rsid w:val="00464EDC"/>
    <w:rsid w:val="00464EE4"/>
    <w:rsid w:val="004664C3"/>
    <w:rsid w:val="00466A01"/>
    <w:rsid w:val="00466CFC"/>
    <w:rsid w:val="004671F8"/>
    <w:rsid w:val="00467332"/>
    <w:rsid w:val="0046767F"/>
    <w:rsid w:val="00467C3C"/>
    <w:rsid w:val="00470586"/>
    <w:rsid w:val="00471908"/>
    <w:rsid w:val="00471DDF"/>
    <w:rsid w:val="004720B5"/>
    <w:rsid w:val="004739BF"/>
    <w:rsid w:val="00474B00"/>
    <w:rsid w:val="0047608B"/>
    <w:rsid w:val="00477120"/>
    <w:rsid w:val="00480A4B"/>
    <w:rsid w:val="00480AA5"/>
    <w:rsid w:val="00480F4E"/>
    <w:rsid w:val="00480FF1"/>
    <w:rsid w:val="004813E3"/>
    <w:rsid w:val="00482353"/>
    <w:rsid w:val="004823BF"/>
    <w:rsid w:val="0048286B"/>
    <w:rsid w:val="004838FD"/>
    <w:rsid w:val="00484D6C"/>
    <w:rsid w:val="00484D7E"/>
    <w:rsid w:val="00487184"/>
    <w:rsid w:val="004875CF"/>
    <w:rsid w:val="00490773"/>
    <w:rsid w:val="00491CC8"/>
    <w:rsid w:val="004923B6"/>
    <w:rsid w:val="00492648"/>
    <w:rsid w:val="00493C7F"/>
    <w:rsid w:val="00493E48"/>
    <w:rsid w:val="00494696"/>
    <w:rsid w:val="00494F97"/>
    <w:rsid w:val="00495440"/>
    <w:rsid w:val="004958A4"/>
    <w:rsid w:val="00495C7F"/>
    <w:rsid w:val="00495C85"/>
    <w:rsid w:val="00495E24"/>
    <w:rsid w:val="00496353"/>
    <w:rsid w:val="00496F6F"/>
    <w:rsid w:val="00497FB2"/>
    <w:rsid w:val="004A006A"/>
    <w:rsid w:val="004A0091"/>
    <w:rsid w:val="004A0BCE"/>
    <w:rsid w:val="004A1046"/>
    <w:rsid w:val="004A216A"/>
    <w:rsid w:val="004A2B70"/>
    <w:rsid w:val="004A31FF"/>
    <w:rsid w:val="004A47B7"/>
    <w:rsid w:val="004A4D55"/>
    <w:rsid w:val="004A527B"/>
    <w:rsid w:val="004A5D85"/>
    <w:rsid w:val="004A63D5"/>
    <w:rsid w:val="004A6443"/>
    <w:rsid w:val="004A6CED"/>
    <w:rsid w:val="004A726A"/>
    <w:rsid w:val="004A7668"/>
    <w:rsid w:val="004B03A4"/>
    <w:rsid w:val="004B0B87"/>
    <w:rsid w:val="004B1AF1"/>
    <w:rsid w:val="004B1D53"/>
    <w:rsid w:val="004B26E8"/>
    <w:rsid w:val="004B2950"/>
    <w:rsid w:val="004B2D8C"/>
    <w:rsid w:val="004B3735"/>
    <w:rsid w:val="004B3824"/>
    <w:rsid w:val="004B38D2"/>
    <w:rsid w:val="004B4320"/>
    <w:rsid w:val="004B4613"/>
    <w:rsid w:val="004B5838"/>
    <w:rsid w:val="004B5A56"/>
    <w:rsid w:val="004B6178"/>
    <w:rsid w:val="004B61CA"/>
    <w:rsid w:val="004B627A"/>
    <w:rsid w:val="004B627D"/>
    <w:rsid w:val="004B6A2F"/>
    <w:rsid w:val="004B710F"/>
    <w:rsid w:val="004B74C0"/>
    <w:rsid w:val="004B79F3"/>
    <w:rsid w:val="004B7D0D"/>
    <w:rsid w:val="004C068C"/>
    <w:rsid w:val="004C1F04"/>
    <w:rsid w:val="004C32D2"/>
    <w:rsid w:val="004C5100"/>
    <w:rsid w:val="004C6341"/>
    <w:rsid w:val="004C6DBF"/>
    <w:rsid w:val="004C6E2C"/>
    <w:rsid w:val="004C6F2B"/>
    <w:rsid w:val="004C79D5"/>
    <w:rsid w:val="004D0BD0"/>
    <w:rsid w:val="004D0D1E"/>
    <w:rsid w:val="004D1939"/>
    <w:rsid w:val="004D2757"/>
    <w:rsid w:val="004D2D97"/>
    <w:rsid w:val="004D4707"/>
    <w:rsid w:val="004D47C1"/>
    <w:rsid w:val="004D6088"/>
    <w:rsid w:val="004D684C"/>
    <w:rsid w:val="004D6AAE"/>
    <w:rsid w:val="004D6C71"/>
    <w:rsid w:val="004D6CF6"/>
    <w:rsid w:val="004D6D21"/>
    <w:rsid w:val="004E0DE8"/>
    <w:rsid w:val="004E1288"/>
    <w:rsid w:val="004E16BC"/>
    <w:rsid w:val="004E17DB"/>
    <w:rsid w:val="004E1925"/>
    <w:rsid w:val="004E1AB8"/>
    <w:rsid w:val="004E1EA5"/>
    <w:rsid w:val="004E200E"/>
    <w:rsid w:val="004E2029"/>
    <w:rsid w:val="004E3336"/>
    <w:rsid w:val="004E3708"/>
    <w:rsid w:val="004E426A"/>
    <w:rsid w:val="004E4B49"/>
    <w:rsid w:val="004E5365"/>
    <w:rsid w:val="004E584E"/>
    <w:rsid w:val="004E5FD2"/>
    <w:rsid w:val="004E6BBD"/>
    <w:rsid w:val="004E712F"/>
    <w:rsid w:val="004F05E5"/>
    <w:rsid w:val="004F2448"/>
    <w:rsid w:val="004F2825"/>
    <w:rsid w:val="004F5B1D"/>
    <w:rsid w:val="004F5D7E"/>
    <w:rsid w:val="004F5E5E"/>
    <w:rsid w:val="004F6B36"/>
    <w:rsid w:val="004F7A8E"/>
    <w:rsid w:val="0050043B"/>
    <w:rsid w:val="00500B87"/>
    <w:rsid w:val="00501CC7"/>
    <w:rsid w:val="00501FAD"/>
    <w:rsid w:val="0050326C"/>
    <w:rsid w:val="0050742B"/>
    <w:rsid w:val="00507FD4"/>
    <w:rsid w:val="00510090"/>
    <w:rsid w:val="00510BBC"/>
    <w:rsid w:val="00510D81"/>
    <w:rsid w:val="00510FC6"/>
    <w:rsid w:val="005116CF"/>
    <w:rsid w:val="005119CC"/>
    <w:rsid w:val="00511D40"/>
    <w:rsid w:val="00513617"/>
    <w:rsid w:val="00513C82"/>
    <w:rsid w:val="005143AC"/>
    <w:rsid w:val="005143C8"/>
    <w:rsid w:val="00515685"/>
    <w:rsid w:val="005165DE"/>
    <w:rsid w:val="00517148"/>
    <w:rsid w:val="00517707"/>
    <w:rsid w:val="00517933"/>
    <w:rsid w:val="00517DED"/>
    <w:rsid w:val="00521196"/>
    <w:rsid w:val="00521DBB"/>
    <w:rsid w:val="00522D06"/>
    <w:rsid w:val="005241BB"/>
    <w:rsid w:val="00524F9F"/>
    <w:rsid w:val="0052587F"/>
    <w:rsid w:val="00526422"/>
    <w:rsid w:val="00526663"/>
    <w:rsid w:val="00526807"/>
    <w:rsid w:val="00526CBA"/>
    <w:rsid w:val="0052799E"/>
    <w:rsid w:val="00527E1F"/>
    <w:rsid w:val="005302A6"/>
    <w:rsid w:val="00530C8C"/>
    <w:rsid w:val="00531B7A"/>
    <w:rsid w:val="00534328"/>
    <w:rsid w:val="0053486D"/>
    <w:rsid w:val="00536DD4"/>
    <w:rsid w:val="00537C02"/>
    <w:rsid w:val="00537DF3"/>
    <w:rsid w:val="005402B5"/>
    <w:rsid w:val="005402BF"/>
    <w:rsid w:val="00541D99"/>
    <w:rsid w:val="00542093"/>
    <w:rsid w:val="00542BED"/>
    <w:rsid w:val="005436A5"/>
    <w:rsid w:val="005438D0"/>
    <w:rsid w:val="00543C78"/>
    <w:rsid w:val="005442C6"/>
    <w:rsid w:val="00544A36"/>
    <w:rsid w:val="005456F1"/>
    <w:rsid w:val="00547215"/>
    <w:rsid w:val="00550850"/>
    <w:rsid w:val="0055118E"/>
    <w:rsid w:val="00551877"/>
    <w:rsid w:val="005518F9"/>
    <w:rsid w:val="00553DAE"/>
    <w:rsid w:val="005544BD"/>
    <w:rsid w:val="005546A9"/>
    <w:rsid w:val="00554EBB"/>
    <w:rsid w:val="005550E0"/>
    <w:rsid w:val="0055686E"/>
    <w:rsid w:val="00557FC8"/>
    <w:rsid w:val="00560A8A"/>
    <w:rsid w:val="00560CFB"/>
    <w:rsid w:val="00560DF2"/>
    <w:rsid w:val="00561140"/>
    <w:rsid w:val="005611F8"/>
    <w:rsid w:val="005633B3"/>
    <w:rsid w:val="00563B86"/>
    <w:rsid w:val="00564164"/>
    <w:rsid w:val="00565CA2"/>
    <w:rsid w:val="00566232"/>
    <w:rsid w:val="00566465"/>
    <w:rsid w:val="00566CF7"/>
    <w:rsid w:val="00567ADF"/>
    <w:rsid w:val="00567AFE"/>
    <w:rsid w:val="00567FDC"/>
    <w:rsid w:val="00570271"/>
    <w:rsid w:val="005709D6"/>
    <w:rsid w:val="00570C7A"/>
    <w:rsid w:val="00572377"/>
    <w:rsid w:val="00573119"/>
    <w:rsid w:val="005739B6"/>
    <w:rsid w:val="0057543F"/>
    <w:rsid w:val="005756B5"/>
    <w:rsid w:val="005757AB"/>
    <w:rsid w:val="00575923"/>
    <w:rsid w:val="00576371"/>
    <w:rsid w:val="00576BAB"/>
    <w:rsid w:val="00580DE5"/>
    <w:rsid w:val="005812B8"/>
    <w:rsid w:val="0058143C"/>
    <w:rsid w:val="00581CC1"/>
    <w:rsid w:val="00583102"/>
    <w:rsid w:val="0058322D"/>
    <w:rsid w:val="0058337C"/>
    <w:rsid w:val="00585F42"/>
    <w:rsid w:val="005865C4"/>
    <w:rsid w:val="00586B32"/>
    <w:rsid w:val="0058717B"/>
    <w:rsid w:val="0058727D"/>
    <w:rsid w:val="0058799C"/>
    <w:rsid w:val="0059015C"/>
    <w:rsid w:val="005907DE"/>
    <w:rsid w:val="00590C26"/>
    <w:rsid w:val="00593786"/>
    <w:rsid w:val="005939FB"/>
    <w:rsid w:val="00594DA5"/>
    <w:rsid w:val="00595175"/>
    <w:rsid w:val="005970ED"/>
    <w:rsid w:val="00597105"/>
    <w:rsid w:val="005977B2"/>
    <w:rsid w:val="0059782C"/>
    <w:rsid w:val="005979BA"/>
    <w:rsid w:val="00597C48"/>
    <w:rsid w:val="005A056A"/>
    <w:rsid w:val="005A1CD9"/>
    <w:rsid w:val="005A27DA"/>
    <w:rsid w:val="005A2FE2"/>
    <w:rsid w:val="005A32F0"/>
    <w:rsid w:val="005A3383"/>
    <w:rsid w:val="005A34BB"/>
    <w:rsid w:val="005A35D8"/>
    <w:rsid w:val="005A3B83"/>
    <w:rsid w:val="005A46BB"/>
    <w:rsid w:val="005A4FBB"/>
    <w:rsid w:val="005A4FEC"/>
    <w:rsid w:val="005B0215"/>
    <w:rsid w:val="005B040A"/>
    <w:rsid w:val="005B0ECD"/>
    <w:rsid w:val="005B0FD6"/>
    <w:rsid w:val="005B16DD"/>
    <w:rsid w:val="005B1898"/>
    <w:rsid w:val="005B3654"/>
    <w:rsid w:val="005B3DD3"/>
    <w:rsid w:val="005B527E"/>
    <w:rsid w:val="005B6143"/>
    <w:rsid w:val="005B6B6A"/>
    <w:rsid w:val="005B72B1"/>
    <w:rsid w:val="005B7416"/>
    <w:rsid w:val="005C00EE"/>
    <w:rsid w:val="005C1B5E"/>
    <w:rsid w:val="005C1FDE"/>
    <w:rsid w:val="005C38A4"/>
    <w:rsid w:val="005C38C7"/>
    <w:rsid w:val="005C460D"/>
    <w:rsid w:val="005C4797"/>
    <w:rsid w:val="005C64D2"/>
    <w:rsid w:val="005C67C5"/>
    <w:rsid w:val="005C7319"/>
    <w:rsid w:val="005C7E99"/>
    <w:rsid w:val="005D0942"/>
    <w:rsid w:val="005D0B5E"/>
    <w:rsid w:val="005D34AB"/>
    <w:rsid w:val="005D3770"/>
    <w:rsid w:val="005D454E"/>
    <w:rsid w:val="005D4613"/>
    <w:rsid w:val="005D609B"/>
    <w:rsid w:val="005D61AF"/>
    <w:rsid w:val="005D7D57"/>
    <w:rsid w:val="005E04F8"/>
    <w:rsid w:val="005E05CF"/>
    <w:rsid w:val="005E0E9D"/>
    <w:rsid w:val="005E1C2C"/>
    <w:rsid w:val="005E1CFD"/>
    <w:rsid w:val="005E1D36"/>
    <w:rsid w:val="005E3A74"/>
    <w:rsid w:val="005E4D04"/>
    <w:rsid w:val="005E52A5"/>
    <w:rsid w:val="005E58FF"/>
    <w:rsid w:val="005E5FAB"/>
    <w:rsid w:val="005E6DC5"/>
    <w:rsid w:val="005E74BB"/>
    <w:rsid w:val="005F00D5"/>
    <w:rsid w:val="005F177F"/>
    <w:rsid w:val="005F1C03"/>
    <w:rsid w:val="005F1E6B"/>
    <w:rsid w:val="005F2728"/>
    <w:rsid w:val="005F2843"/>
    <w:rsid w:val="005F3A29"/>
    <w:rsid w:val="005F3BBF"/>
    <w:rsid w:val="005F3FFB"/>
    <w:rsid w:val="005F4458"/>
    <w:rsid w:val="005F4F9A"/>
    <w:rsid w:val="005F7B8F"/>
    <w:rsid w:val="00600055"/>
    <w:rsid w:val="00600C9D"/>
    <w:rsid w:val="00601A82"/>
    <w:rsid w:val="00602011"/>
    <w:rsid w:val="006037C1"/>
    <w:rsid w:val="00603C1E"/>
    <w:rsid w:val="0060400D"/>
    <w:rsid w:val="006041C2"/>
    <w:rsid w:val="0060421B"/>
    <w:rsid w:val="00605717"/>
    <w:rsid w:val="00605ABB"/>
    <w:rsid w:val="00606116"/>
    <w:rsid w:val="00607366"/>
    <w:rsid w:val="006076AA"/>
    <w:rsid w:val="00610F93"/>
    <w:rsid w:val="00612D56"/>
    <w:rsid w:val="006131A3"/>
    <w:rsid w:val="00613799"/>
    <w:rsid w:val="00613E5D"/>
    <w:rsid w:val="0061480B"/>
    <w:rsid w:val="00614A66"/>
    <w:rsid w:val="00615394"/>
    <w:rsid w:val="00615A24"/>
    <w:rsid w:val="00615A7E"/>
    <w:rsid w:val="00615E1C"/>
    <w:rsid w:val="00616A79"/>
    <w:rsid w:val="00617223"/>
    <w:rsid w:val="006174B1"/>
    <w:rsid w:val="006176DA"/>
    <w:rsid w:val="00617DD6"/>
    <w:rsid w:val="00620054"/>
    <w:rsid w:val="00620429"/>
    <w:rsid w:val="00620651"/>
    <w:rsid w:val="006213D6"/>
    <w:rsid w:val="0062192D"/>
    <w:rsid w:val="0062229B"/>
    <w:rsid w:val="006236E6"/>
    <w:rsid w:val="00624D10"/>
    <w:rsid w:val="006254A8"/>
    <w:rsid w:val="006307F7"/>
    <w:rsid w:val="006314CC"/>
    <w:rsid w:val="00631558"/>
    <w:rsid w:val="006339B1"/>
    <w:rsid w:val="00633F81"/>
    <w:rsid w:val="00634571"/>
    <w:rsid w:val="006361C7"/>
    <w:rsid w:val="0063700B"/>
    <w:rsid w:val="006373DE"/>
    <w:rsid w:val="00637401"/>
    <w:rsid w:val="00637447"/>
    <w:rsid w:val="006375ED"/>
    <w:rsid w:val="00637AC9"/>
    <w:rsid w:val="006400AD"/>
    <w:rsid w:val="00640819"/>
    <w:rsid w:val="006409E3"/>
    <w:rsid w:val="00640AD4"/>
    <w:rsid w:val="00641463"/>
    <w:rsid w:val="0064169C"/>
    <w:rsid w:val="00641CFD"/>
    <w:rsid w:val="00642B72"/>
    <w:rsid w:val="006437DD"/>
    <w:rsid w:val="006442FD"/>
    <w:rsid w:val="00644780"/>
    <w:rsid w:val="006449C7"/>
    <w:rsid w:val="00644B6B"/>
    <w:rsid w:val="00645F4C"/>
    <w:rsid w:val="0064603E"/>
    <w:rsid w:val="006470A4"/>
    <w:rsid w:val="006474A2"/>
    <w:rsid w:val="00647F16"/>
    <w:rsid w:val="00650014"/>
    <w:rsid w:val="00650E0D"/>
    <w:rsid w:val="006511EB"/>
    <w:rsid w:val="00652C78"/>
    <w:rsid w:val="006537DE"/>
    <w:rsid w:val="00653D03"/>
    <w:rsid w:val="006545C2"/>
    <w:rsid w:val="0065500C"/>
    <w:rsid w:val="00655205"/>
    <w:rsid w:val="0065644C"/>
    <w:rsid w:val="00656EAF"/>
    <w:rsid w:val="00657FF0"/>
    <w:rsid w:val="00661947"/>
    <w:rsid w:val="0066235F"/>
    <w:rsid w:val="00662415"/>
    <w:rsid w:val="00662D30"/>
    <w:rsid w:val="00664130"/>
    <w:rsid w:val="006644CA"/>
    <w:rsid w:val="006651BA"/>
    <w:rsid w:val="006665FF"/>
    <w:rsid w:val="00666648"/>
    <w:rsid w:val="00666959"/>
    <w:rsid w:val="00666F04"/>
    <w:rsid w:val="00666F12"/>
    <w:rsid w:val="00667006"/>
    <w:rsid w:val="00667098"/>
    <w:rsid w:val="00667DC6"/>
    <w:rsid w:val="006707C4"/>
    <w:rsid w:val="00670EE7"/>
    <w:rsid w:val="006715BB"/>
    <w:rsid w:val="00673175"/>
    <w:rsid w:val="006743E0"/>
    <w:rsid w:val="00674550"/>
    <w:rsid w:val="006754B4"/>
    <w:rsid w:val="006760D6"/>
    <w:rsid w:val="00676C70"/>
    <w:rsid w:val="00677359"/>
    <w:rsid w:val="0067745E"/>
    <w:rsid w:val="006775CE"/>
    <w:rsid w:val="00677844"/>
    <w:rsid w:val="0068046E"/>
    <w:rsid w:val="006804C1"/>
    <w:rsid w:val="006805A8"/>
    <w:rsid w:val="00680DF6"/>
    <w:rsid w:val="006814D0"/>
    <w:rsid w:val="006819C0"/>
    <w:rsid w:val="00683024"/>
    <w:rsid w:val="006834E2"/>
    <w:rsid w:val="00683912"/>
    <w:rsid w:val="00683A57"/>
    <w:rsid w:val="00683F8D"/>
    <w:rsid w:val="00685B89"/>
    <w:rsid w:val="00685C12"/>
    <w:rsid w:val="00685E36"/>
    <w:rsid w:val="006860AA"/>
    <w:rsid w:val="00686630"/>
    <w:rsid w:val="00686F48"/>
    <w:rsid w:val="00686F56"/>
    <w:rsid w:val="00687B58"/>
    <w:rsid w:val="00690522"/>
    <w:rsid w:val="006907B8"/>
    <w:rsid w:val="006908C3"/>
    <w:rsid w:val="006909B9"/>
    <w:rsid w:val="00692393"/>
    <w:rsid w:val="00692CD3"/>
    <w:rsid w:val="00692DFD"/>
    <w:rsid w:val="00693839"/>
    <w:rsid w:val="00694674"/>
    <w:rsid w:val="006951B5"/>
    <w:rsid w:val="00696D7C"/>
    <w:rsid w:val="006973C8"/>
    <w:rsid w:val="006A0BA2"/>
    <w:rsid w:val="006A0D9C"/>
    <w:rsid w:val="006A1ADD"/>
    <w:rsid w:val="006A1B0A"/>
    <w:rsid w:val="006A226D"/>
    <w:rsid w:val="006A5AE4"/>
    <w:rsid w:val="006A5E7D"/>
    <w:rsid w:val="006A6CCE"/>
    <w:rsid w:val="006A6DC9"/>
    <w:rsid w:val="006A7067"/>
    <w:rsid w:val="006A722A"/>
    <w:rsid w:val="006B1043"/>
    <w:rsid w:val="006B12EE"/>
    <w:rsid w:val="006B1AC2"/>
    <w:rsid w:val="006B1C55"/>
    <w:rsid w:val="006B26D5"/>
    <w:rsid w:val="006B35F1"/>
    <w:rsid w:val="006B3D90"/>
    <w:rsid w:val="006B533B"/>
    <w:rsid w:val="006B5AF9"/>
    <w:rsid w:val="006B6298"/>
    <w:rsid w:val="006B7AE3"/>
    <w:rsid w:val="006C183C"/>
    <w:rsid w:val="006C2286"/>
    <w:rsid w:val="006C279B"/>
    <w:rsid w:val="006C2B9A"/>
    <w:rsid w:val="006C2DE4"/>
    <w:rsid w:val="006C4E67"/>
    <w:rsid w:val="006C5445"/>
    <w:rsid w:val="006C60E4"/>
    <w:rsid w:val="006C6462"/>
    <w:rsid w:val="006C657F"/>
    <w:rsid w:val="006C665B"/>
    <w:rsid w:val="006C677F"/>
    <w:rsid w:val="006C7432"/>
    <w:rsid w:val="006C7F25"/>
    <w:rsid w:val="006D3165"/>
    <w:rsid w:val="006D36A7"/>
    <w:rsid w:val="006D3F39"/>
    <w:rsid w:val="006D493B"/>
    <w:rsid w:val="006D4F72"/>
    <w:rsid w:val="006D5626"/>
    <w:rsid w:val="006D5A00"/>
    <w:rsid w:val="006D5ABD"/>
    <w:rsid w:val="006D5D20"/>
    <w:rsid w:val="006D5F04"/>
    <w:rsid w:val="006D7809"/>
    <w:rsid w:val="006E03FF"/>
    <w:rsid w:val="006E10D6"/>
    <w:rsid w:val="006E143C"/>
    <w:rsid w:val="006E1970"/>
    <w:rsid w:val="006E2C54"/>
    <w:rsid w:val="006E2DD9"/>
    <w:rsid w:val="006E35A3"/>
    <w:rsid w:val="006E3F6D"/>
    <w:rsid w:val="006E4064"/>
    <w:rsid w:val="006E43D2"/>
    <w:rsid w:val="006E44FC"/>
    <w:rsid w:val="006E4C2E"/>
    <w:rsid w:val="006E572C"/>
    <w:rsid w:val="006E5D13"/>
    <w:rsid w:val="006E5F50"/>
    <w:rsid w:val="006E763A"/>
    <w:rsid w:val="006F0625"/>
    <w:rsid w:val="006F135E"/>
    <w:rsid w:val="006F28B4"/>
    <w:rsid w:val="006F2CAA"/>
    <w:rsid w:val="006F2DE3"/>
    <w:rsid w:val="006F34F7"/>
    <w:rsid w:val="006F3923"/>
    <w:rsid w:val="006F3F23"/>
    <w:rsid w:val="006F4560"/>
    <w:rsid w:val="006F4D4D"/>
    <w:rsid w:val="006F4D6E"/>
    <w:rsid w:val="006F501B"/>
    <w:rsid w:val="006F57F7"/>
    <w:rsid w:val="006F5F0B"/>
    <w:rsid w:val="006F691F"/>
    <w:rsid w:val="006F70CA"/>
    <w:rsid w:val="006F7BAF"/>
    <w:rsid w:val="006F7F67"/>
    <w:rsid w:val="00700AED"/>
    <w:rsid w:val="00700FD0"/>
    <w:rsid w:val="007030DB"/>
    <w:rsid w:val="0070427B"/>
    <w:rsid w:val="00704F0C"/>
    <w:rsid w:val="00705746"/>
    <w:rsid w:val="00705788"/>
    <w:rsid w:val="007058CB"/>
    <w:rsid w:val="00706051"/>
    <w:rsid w:val="00706C52"/>
    <w:rsid w:val="00707C65"/>
    <w:rsid w:val="007109AC"/>
    <w:rsid w:val="007116D0"/>
    <w:rsid w:val="00712154"/>
    <w:rsid w:val="00712501"/>
    <w:rsid w:val="00712A02"/>
    <w:rsid w:val="00713C6A"/>
    <w:rsid w:val="00714B71"/>
    <w:rsid w:val="00714C2A"/>
    <w:rsid w:val="007157DE"/>
    <w:rsid w:val="00715893"/>
    <w:rsid w:val="00717530"/>
    <w:rsid w:val="007175D3"/>
    <w:rsid w:val="007177D8"/>
    <w:rsid w:val="00717EF6"/>
    <w:rsid w:val="00720C43"/>
    <w:rsid w:val="00722DEE"/>
    <w:rsid w:val="00724DE5"/>
    <w:rsid w:val="0072500B"/>
    <w:rsid w:val="00725D48"/>
    <w:rsid w:val="00726C44"/>
    <w:rsid w:val="00727872"/>
    <w:rsid w:val="00730FC6"/>
    <w:rsid w:val="007319CA"/>
    <w:rsid w:val="007327D1"/>
    <w:rsid w:val="00733DE3"/>
    <w:rsid w:val="00733E85"/>
    <w:rsid w:val="00734263"/>
    <w:rsid w:val="00735DE7"/>
    <w:rsid w:val="0073610C"/>
    <w:rsid w:val="00736975"/>
    <w:rsid w:val="0073777A"/>
    <w:rsid w:val="00740E60"/>
    <w:rsid w:val="00740E87"/>
    <w:rsid w:val="007413BE"/>
    <w:rsid w:val="0074164A"/>
    <w:rsid w:val="0074217A"/>
    <w:rsid w:val="00743CBA"/>
    <w:rsid w:val="00744AF8"/>
    <w:rsid w:val="00744D76"/>
    <w:rsid w:val="00745562"/>
    <w:rsid w:val="007467F6"/>
    <w:rsid w:val="00746D4B"/>
    <w:rsid w:val="0074714D"/>
    <w:rsid w:val="00747598"/>
    <w:rsid w:val="00747A8E"/>
    <w:rsid w:val="007509FB"/>
    <w:rsid w:val="00750C32"/>
    <w:rsid w:val="00751BBB"/>
    <w:rsid w:val="00751D14"/>
    <w:rsid w:val="00752776"/>
    <w:rsid w:val="007529DB"/>
    <w:rsid w:val="00752A3F"/>
    <w:rsid w:val="007536AA"/>
    <w:rsid w:val="00753857"/>
    <w:rsid w:val="00753F90"/>
    <w:rsid w:val="00755B07"/>
    <w:rsid w:val="00755C39"/>
    <w:rsid w:val="00756F63"/>
    <w:rsid w:val="00760F04"/>
    <w:rsid w:val="00760F57"/>
    <w:rsid w:val="007613F1"/>
    <w:rsid w:val="0076161E"/>
    <w:rsid w:val="00761EC6"/>
    <w:rsid w:val="007623BF"/>
    <w:rsid w:val="007625CC"/>
    <w:rsid w:val="0076268A"/>
    <w:rsid w:val="00762B84"/>
    <w:rsid w:val="00762D52"/>
    <w:rsid w:val="00762E54"/>
    <w:rsid w:val="00762EF5"/>
    <w:rsid w:val="00762F45"/>
    <w:rsid w:val="007636DB"/>
    <w:rsid w:val="0076371E"/>
    <w:rsid w:val="0076425D"/>
    <w:rsid w:val="007642DD"/>
    <w:rsid w:val="00765E8E"/>
    <w:rsid w:val="00766841"/>
    <w:rsid w:val="0077056C"/>
    <w:rsid w:val="00770F2C"/>
    <w:rsid w:val="00770F4D"/>
    <w:rsid w:val="00771AB0"/>
    <w:rsid w:val="00772102"/>
    <w:rsid w:val="00773C00"/>
    <w:rsid w:val="007744EF"/>
    <w:rsid w:val="00775498"/>
    <w:rsid w:val="00776EFA"/>
    <w:rsid w:val="007800D1"/>
    <w:rsid w:val="007802EF"/>
    <w:rsid w:val="007805C8"/>
    <w:rsid w:val="00780B9A"/>
    <w:rsid w:val="007811FE"/>
    <w:rsid w:val="00781207"/>
    <w:rsid w:val="0078205A"/>
    <w:rsid w:val="0078226E"/>
    <w:rsid w:val="007822ED"/>
    <w:rsid w:val="00782652"/>
    <w:rsid w:val="0078341B"/>
    <w:rsid w:val="00783F91"/>
    <w:rsid w:val="00783F98"/>
    <w:rsid w:val="00784012"/>
    <w:rsid w:val="00784352"/>
    <w:rsid w:val="00784566"/>
    <w:rsid w:val="007845F5"/>
    <w:rsid w:val="00784FDE"/>
    <w:rsid w:val="007858A3"/>
    <w:rsid w:val="00785C30"/>
    <w:rsid w:val="007864FF"/>
    <w:rsid w:val="0078655C"/>
    <w:rsid w:val="00786F03"/>
    <w:rsid w:val="007877EE"/>
    <w:rsid w:val="00787877"/>
    <w:rsid w:val="00787D93"/>
    <w:rsid w:val="00787E22"/>
    <w:rsid w:val="00790013"/>
    <w:rsid w:val="0079039E"/>
    <w:rsid w:val="00790863"/>
    <w:rsid w:val="00790E93"/>
    <w:rsid w:val="007923C5"/>
    <w:rsid w:val="00792798"/>
    <w:rsid w:val="00794226"/>
    <w:rsid w:val="0079454A"/>
    <w:rsid w:val="00795885"/>
    <w:rsid w:val="007960DC"/>
    <w:rsid w:val="00796304"/>
    <w:rsid w:val="00796B14"/>
    <w:rsid w:val="00797AD8"/>
    <w:rsid w:val="007A0568"/>
    <w:rsid w:val="007A0F05"/>
    <w:rsid w:val="007A1F41"/>
    <w:rsid w:val="007A37AD"/>
    <w:rsid w:val="007A3D5F"/>
    <w:rsid w:val="007A4164"/>
    <w:rsid w:val="007A634E"/>
    <w:rsid w:val="007A673F"/>
    <w:rsid w:val="007A6A2C"/>
    <w:rsid w:val="007A7B56"/>
    <w:rsid w:val="007A7D7C"/>
    <w:rsid w:val="007B03AE"/>
    <w:rsid w:val="007B1148"/>
    <w:rsid w:val="007B20BC"/>
    <w:rsid w:val="007B31BB"/>
    <w:rsid w:val="007B3209"/>
    <w:rsid w:val="007B3315"/>
    <w:rsid w:val="007B39B1"/>
    <w:rsid w:val="007B4260"/>
    <w:rsid w:val="007B451E"/>
    <w:rsid w:val="007B4B92"/>
    <w:rsid w:val="007B5742"/>
    <w:rsid w:val="007B647D"/>
    <w:rsid w:val="007B676D"/>
    <w:rsid w:val="007B6CB8"/>
    <w:rsid w:val="007B6DBE"/>
    <w:rsid w:val="007B6E48"/>
    <w:rsid w:val="007B7084"/>
    <w:rsid w:val="007B7590"/>
    <w:rsid w:val="007C0261"/>
    <w:rsid w:val="007C0896"/>
    <w:rsid w:val="007C197D"/>
    <w:rsid w:val="007C1B75"/>
    <w:rsid w:val="007C21F3"/>
    <w:rsid w:val="007C4976"/>
    <w:rsid w:val="007C5219"/>
    <w:rsid w:val="007C58AF"/>
    <w:rsid w:val="007C6216"/>
    <w:rsid w:val="007C6596"/>
    <w:rsid w:val="007C73B0"/>
    <w:rsid w:val="007C7C47"/>
    <w:rsid w:val="007D04C1"/>
    <w:rsid w:val="007D0C4C"/>
    <w:rsid w:val="007D0DCF"/>
    <w:rsid w:val="007D25F9"/>
    <w:rsid w:val="007D2711"/>
    <w:rsid w:val="007D39A8"/>
    <w:rsid w:val="007D6F88"/>
    <w:rsid w:val="007D74F1"/>
    <w:rsid w:val="007D7EFE"/>
    <w:rsid w:val="007E1AFB"/>
    <w:rsid w:val="007E371C"/>
    <w:rsid w:val="007E3ABB"/>
    <w:rsid w:val="007E414C"/>
    <w:rsid w:val="007E449C"/>
    <w:rsid w:val="007E5341"/>
    <w:rsid w:val="007E5BAE"/>
    <w:rsid w:val="007E69E2"/>
    <w:rsid w:val="007E706E"/>
    <w:rsid w:val="007E72AB"/>
    <w:rsid w:val="007E765C"/>
    <w:rsid w:val="007F03F6"/>
    <w:rsid w:val="007F0E86"/>
    <w:rsid w:val="007F11CE"/>
    <w:rsid w:val="007F198B"/>
    <w:rsid w:val="007F2A32"/>
    <w:rsid w:val="007F3AF5"/>
    <w:rsid w:val="007F4891"/>
    <w:rsid w:val="008001A7"/>
    <w:rsid w:val="0080036E"/>
    <w:rsid w:val="00800629"/>
    <w:rsid w:val="00800DB6"/>
    <w:rsid w:val="00801AEE"/>
    <w:rsid w:val="008027AF"/>
    <w:rsid w:val="00803123"/>
    <w:rsid w:val="0080496D"/>
    <w:rsid w:val="008049C4"/>
    <w:rsid w:val="00805092"/>
    <w:rsid w:val="0080593B"/>
    <w:rsid w:val="00805A0C"/>
    <w:rsid w:val="00805A94"/>
    <w:rsid w:val="008061F3"/>
    <w:rsid w:val="008078B7"/>
    <w:rsid w:val="00810154"/>
    <w:rsid w:val="008113D2"/>
    <w:rsid w:val="00811575"/>
    <w:rsid w:val="008115F5"/>
    <w:rsid w:val="008125F8"/>
    <w:rsid w:val="008128C0"/>
    <w:rsid w:val="008146A5"/>
    <w:rsid w:val="00814DD2"/>
    <w:rsid w:val="00815F22"/>
    <w:rsid w:val="0081626A"/>
    <w:rsid w:val="00816461"/>
    <w:rsid w:val="0082193F"/>
    <w:rsid w:val="00821D34"/>
    <w:rsid w:val="00821D83"/>
    <w:rsid w:val="0082242B"/>
    <w:rsid w:val="0082272D"/>
    <w:rsid w:val="00823814"/>
    <w:rsid w:val="008250DD"/>
    <w:rsid w:val="008256EC"/>
    <w:rsid w:val="008261F7"/>
    <w:rsid w:val="00826205"/>
    <w:rsid w:val="0082658E"/>
    <w:rsid w:val="00826595"/>
    <w:rsid w:val="008265C2"/>
    <w:rsid w:val="0082673B"/>
    <w:rsid w:val="00826AA5"/>
    <w:rsid w:val="0082732A"/>
    <w:rsid w:val="008304E6"/>
    <w:rsid w:val="00831007"/>
    <w:rsid w:val="008317ED"/>
    <w:rsid w:val="0083486C"/>
    <w:rsid w:val="008350E3"/>
    <w:rsid w:val="008360EA"/>
    <w:rsid w:val="00836C12"/>
    <w:rsid w:val="00836D21"/>
    <w:rsid w:val="0083728F"/>
    <w:rsid w:val="00840A7D"/>
    <w:rsid w:val="00840BB0"/>
    <w:rsid w:val="00841825"/>
    <w:rsid w:val="00841F64"/>
    <w:rsid w:val="00843588"/>
    <w:rsid w:val="0084451C"/>
    <w:rsid w:val="00844EFB"/>
    <w:rsid w:val="008463BC"/>
    <w:rsid w:val="00847A81"/>
    <w:rsid w:val="008502B1"/>
    <w:rsid w:val="008509FE"/>
    <w:rsid w:val="00850C7E"/>
    <w:rsid w:val="00850E1A"/>
    <w:rsid w:val="00851808"/>
    <w:rsid w:val="0085216B"/>
    <w:rsid w:val="0085270C"/>
    <w:rsid w:val="00852F9A"/>
    <w:rsid w:val="0085426A"/>
    <w:rsid w:val="00854B27"/>
    <w:rsid w:val="00856362"/>
    <w:rsid w:val="008566DF"/>
    <w:rsid w:val="00856AE8"/>
    <w:rsid w:val="00856D4D"/>
    <w:rsid w:val="00857530"/>
    <w:rsid w:val="00857611"/>
    <w:rsid w:val="008603CA"/>
    <w:rsid w:val="008613DF"/>
    <w:rsid w:val="00862EE4"/>
    <w:rsid w:val="00863027"/>
    <w:rsid w:val="008630B0"/>
    <w:rsid w:val="00863E72"/>
    <w:rsid w:val="00865A2C"/>
    <w:rsid w:val="00865DE6"/>
    <w:rsid w:val="00865ECC"/>
    <w:rsid w:val="0086752E"/>
    <w:rsid w:val="0086798C"/>
    <w:rsid w:val="008716D0"/>
    <w:rsid w:val="00871CBD"/>
    <w:rsid w:val="00871EA9"/>
    <w:rsid w:val="0087205D"/>
    <w:rsid w:val="008722D6"/>
    <w:rsid w:val="00873C32"/>
    <w:rsid w:val="00873CA9"/>
    <w:rsid w:val="0087440B"/>
    <w:rsid w:val="008745CC"/>
    <w:rsid w:val="00874A10"/>
    <w:rsid w:val="00874BE6"/>
    <w:rsid w:val="0087720B"/>
    <w:rsid w:val="0087768D"/>
    <w:rsid w:val="008779CC"/>
    <w:rsid w:val="00877F29"/>
    <w:rsid w:val="008801AC"/>
    <w:rsid w:val="00880478"/>
    <w:rsid w:val="00881384"/>
    <w:rsid w:val="00881987"/>
    <w:rsid w:val="00882620"/>
    <w:rsid w:val="00882863"/>
    <w:rsid w:val="00882D3A"/>
    <w:rsid w:val="00882EF2"/>
    <w:rsid w:val="00884A5F"/>
    <w:rsid w:val="00884F38"/>
    <w:rsid w:val="008854FC"/>
    <w:rsid w:val="00885928"/>
    <w:rsid w:val="00886C86"/>
    <w:rsid w:val="00886EB9"/>
    <w:rsid w:val="008871BF"/>
    <w:rsid w:val="00887F46"/>
    <w:rsid w:val="0089046A"/>
    <w:rsid w:val="00890A2F"/>
    <w:rsid w:val="00890CB3"/>
    <w:rsid w:val="00890CE7"/>
    <w:rsid w:val="008913A9"/>
    <w:rsid w:val="00891A3B"/>
    <w:rsid w:val="00892722"/>
    <w:rsid w:val="008941CE"/>
    <w:rsid w:val="00894673"/>
    <w:rsid w:val="00895C4B"/>
    <w:rsid w:val="008963CA"/>
    <w:rsid w:val="00897367"/>
    <w:rsid w:val="0089785C"/>
    <w:rsid w:val="008978B5"/>
    <w:rsid w:val="008A021C"/>
    <w:rsid w:val="008A138D"/>
    <w:rsid w:val="008A1695"/>
    <w:rsid w:val="008A1935"/>
    <w:rsid w:val="008A3DC6"/>
    <w:rsid w:val="008A50FB"/>
    <w:rsid w:val="008A563A"/>
    <w:rsid w:val="008A56FD"/>
    <w:rsid w:val="008A5A65"/>
    <w:rsid w:val="008A6C97"/>
    <w:rsid w:val="008A6DFA"/>
    <w:rsid w:val="008A7502"/>
    <w:rsid w:val="008B012C"/>
    <w:rsid w:val="008B052D"/>
    <w:rsid w:val="008B0DA1"/>
    <w:rsid w:val="008B1B1E"/>
    <w:rsid w:val="008B23F5"/>
    <w:rsid w:val="008B2B47"/>
    <w:rsid w:val="008B3600"/>
    <w:rsid w:val="008B40D2"/>
    <w:rsid w:val="008B4B3B"/>
    <w:rsid w:val="008B54A3"/>
    <w:rsid w:val="008B669F"/>
    <w:rsid w:val="008B6D3F"/>
    <w:rsid w:val="008B6E4C"/>
    <w:rsid w:val="008B7449"/>
    <w:rsid w:val="008C0767"/>
    <w:rsid w:val="008C0B73"/>
    <w:rsid w:val="008C1490"/>
    <w:rsid w:val="008C25A3"/>
    <w:rsid w:val="008C2FE1"/>
    <w:rsid w:val="008C3324"/>
    <w:rsid w:val="008C42F5"/>
    <w:rsid w:val="008C4D09"/>
    <w:rsid w:val="008C4F07"/>
    <w:rsid w:val="008C7086"/>
    <w:rsid w:val="008C76AA"/>
    <w:rsid w:val="008D0183"/>
    <w:rsid w:val="008D04B2"/>
    <w:rsid w:val="008D0AAD"/>
    <w:rsid w:val="008D1836"/>
    <w:rsid w:val="008D19D2"/>
    <w:rsid w:val="008D2191"/>
    <w:rsid w:val="008D2EF1"/>
    <w:rsid w:val="008D355F"/>
    <w:rsid w:val="008D3630"/>
    <w:rsid w:val="008D4B36"/>
    <w:rsid w:val="008D50FD"/>
    <w:rsid w:val="008D5288"/>
    <w:rsid w:val="008D5C41"/>
    <w:rsid w:val="008D5EC4"/>
    <w:rsid w:val="008D6C3A"/>
    <w:rsid w:val="008D7696"/>
    <w:rsid w:val="008D7965"/>
    <w:rsid w:val="008E0211"/>
    <w:rsid w:val="008E03D4"/>
    <w:rsid w:val="008E0680"/>
    <w:rsid w:val="008E0D90"/>
    <w:rsid w:val="008E1EAE"/>
    <w:rsid w:val="008E24BB"/>
    <w:rsid w:val="008E2843"/>
    <w:rsid w:val="008E2941"/>
    <w:rsid w:val="008E2D24"/>
    <w:rsid w:val="008E4F97"/>
    <w:rsid w:val="008E5952"/>
    <w:rsid w:val="008E5EEF"/>
    <w:rsid w:val="008E6079"/>
    <w:rsid w:val="008E638C"/>
    <w:rsid w:val="008E7544"/>
    <w:rsid w:val="008F0058"/>
    <w:rsid w:val="008F0A50"/>
    <w:rsid w:val="008F0C98"/>
    <w:rsid w:val="008F1808"/>
    <w:rsid w:val="008F1FD9"/>
    <w:rsid w:val="008F2519"/>
    <w:rsid w:val="008F2CCA"/>
    <w:rsid w:val="008F30C0"/>
    <w:rsid w:val="008F3266"/>
    <w:rsid w:val="008F375F"/>
    <w:rsid w:val="008F3772"/>
    <w:rsid w:val="008F3D8E"/>
    <w:rsid w:val="008F435B"/>
    <w:rsid w:val="008F491F"/>
    <w:rsid w:val="008F4F76"/>
    <w:rsid w:val="008F501F"/>
    <w:rsid w:val="008F54D1"/>
    <w:rsid w:val="008F641D"/>
    <w:rsid w:val="008F67B4"/>
    <w:rsid w:val="008F68D9"/>
    <w:rsid w:val="008F749D"/>
    <w:rsid w:val="0090018E"/>
    <w:rsid w:val="00901E21"/>
    <w:rsid w:val="0090205E"/>
    <w:rsid w:val="0090279A"/>
    <w:rsid w:val="00902CB0"/>
    <w:rsid w:val="00902FD8"/>
    <w:rsid w:val="00903185"/>
    <w:rsid w:val="00903795"/>
    <w:rsid w:val="0090448E"/>
    <w:rsid w:val="00904C72"/>
    <w:rsid w:val="009059A6"/>
    <w:rsid w:val="00905ADE"/>
    <w:rsid w:val="009064A9"/>
    <w:rsid w:val="009068B9"/>
    <w:rsid w:val="0090729D"/>
    <w:rsid w:val="00907D9D"/>
    <w:rsid w:val="009106FD"/>
    <w:rsid w:val="00910E31"/>
    <w:rsid w:val="009110C9"/>
    <w:rsid w:val="00911D0F"/>
    <w:rsid w:val="00911DDF"/>
    <w:rsid w:val="00911F5F"/>
    <w:rsid w:val="00912775"/>
    <w:rsid w:val="00912779"/>
    <w:rsid w:val="00912FF5"/>
    <w:rsid w:val="00913215"/>
    <w:rsid w:val="0091381C"/>
    <w:rsid w:val="00914ED0"/>
    <w:rsid w:val="0091506E"/>
    <w:rsid w:val="009150B2"/>
    <w:rsid w:val="009154D2"/>
    <w:rsid w:val="00916031"/>
    <w:rsid w:val="00916177"/>
    <w:rsid w:val="00920D71"/>
    <w:rsid w:val="00921B62"/>
    <w:rsid w:val="009229B5"/>
    <w:rsid w:val="00923A4B"/>
    <w:rsid w:val="009249C8"/>
    <w:rsid w:val="009251F4"/>
    <w:rsid w:val="00925B01"/>
    <w:rsid w:val="00926059"/>
    <w:rsid w:val="00926297"/>
    <w:rsid w:val="009262FC"/>
    <w:rsid w:val="00926F95"/>
    <w:rsid w:val="009276C6"/>
    <w:rsid w:val="00931CA4"/>
    <w:rsid w:val="009323EF"/>
    <w:rsid w:val="00932466"/>
    <w:rsid w:val="00932676"/>
    <w:rsid w:val="009327BE"/>
    <w:rsid w:val="009336ED"/>
    <w:rsid w:val="00933962"/>
    <w:rsid w:val="00934113"/>
    <w:rsid w:val="009354C3"/>
    <w:rsid w:val="00935A30"/>
    <w:rsid w:val="009364C5"/>
    <w:rsid w:val="00936669"/>
    <w:rsid w:val="009367EF"/>
    <w:rsid w:val="009403AB"/>
    <w:rsid w:val="00940746"/>
    <w:rsid w:val="009408A6"/>
    <w:rsid w:val="00941080"/>
    <w:rsid w:val="0094245E"/>
    <w:rsid w:val="00942E22"/>
    <w:rsid w:val="00943B47"/>
    <w:rsid w:val="00944406"/>
    <w:rsid w:val="00945F8C"/>
    <w:rsid w:val="00946D9B"/>
    <w:rsid w:val="00947962"/>
    <w:rsid w:val="00947A22"/>
    <w:rsid w:val="00947BED"/>
    <w:rsid w:val="00950000"/>
    <w:rsid w:val="00950AF9"/>
    <w:rsid w:val="00950D23"/>
    <w:rsid w:val="00952560"/>
    <w:rsid w:val="00952571"/>
    <w:rsid w:val="009529DE"/>
    <w:rsid w:val="0095340E"/>
    <w:rsid w:val="00953A58"/>
    <w:rsid w:val="00953F91"/>
    <w:rsid w:val="00954FED"/>
    <w:rsid w:val="00955478"/>
    <w:rsid w:val="00955866"/>
    <w:rsid w:val="0095695E"/>
    <w:rsid w:val="00956E76"/>
    <w:rsid w:val="00957156"/>
    <w:rsid w:val="009571D6"/>
    <w:rsid w:val="00957BD0"/>
    <w:rsid w:val="009612E4"/>
    <w:rsid w:val="00961D50"/>
    <w:rsid w:val="009626DC"/>
    <w:rsid w:val="00963371"/>
    <w:rsid w:val="0096348E"/>
    <w:rsid w:val="00963987"/>
    <w:rsid w:val="009647C9"/>
    <w:rsid w:val="00964C0B"/>
    <w:rsid w:val="00965125"/>
    <w:rsid w:val="009660C1"/>
    <w:rsid w:val="009661C4"/>
    <w:rsid w:val="00966A12"/>
    <w:rsid w:val="00967007"/>
    <w:rsid w:val="009675B8"/>
    <w:rsid w:val="00967ABD"/>
    <w:rsid w:val="00970E3F"/>
    <w:rsid w:val="00971BFC"/>
    <w:rsid w:val="00971CFD"/>
    <w:rsid w:val="0097234F"/>
    <w:rsid w:val="009723F7"/>
    <w:rsid w:val="00972FF0"/>
    <w:rsid w:val="009734DC"/>
    <w:rsid w:val="00973EE2"/>
    <w:rsid w:val="009747AC"/>
    <w:rsid w:val="00974AED"/>
    <w:rsid w:val="00974E67"/>
    <w:rsid w:val="00974F25"/>
    <w:rsid w:val="00975257"/>
    <w:rsid w:val="00975424"/>
    <w:rsid w:val="00975AFB"/>
    <w:rsid w:val="0097679E"/>
    <w:rsid w:val="00976BEB"/>
    <w:rsid w:val="00980125"/>
    <w:rsid w:val="0098055B"/>
    <w:rsid w:val="009805D7"/>
    <w:rsid w:val="00980650"/>
    <w:rsid w:val="00980EC7"/>
    <w:rsid w:val="00981CBE"/>
    <w:rsid w:val="00982DE2"/>
    <w:rsid w:val="009836A8"/>
    <w:rsid w:val="00984AA0"/>
    <w:rsid w:val="00984B8A"/>
    <w:rsid w:val="00984E28"/>
    <w:rsid w:val="00984F86"/>
    <w:rsid w:val="00985A0D"/>
    <w:rsid w:val="00985B15"/>
    <w:rsid w:val="00985B99"/>
    <w:rsid w:val="0098754C"/>
    <w:rsid w:val="009914AA"/>
    <w:rsid w:val="00991597"/>
    <w:rsid w:val="00991610"/>
    <w:rsid w:val="00991ACC"/>
    <w:rsid w:val="00991E6D"/>
    <w:rsid w:val="009922D0"/>
    <w:rsid w:val="009929CA"/>
    <w:rsid w:val="0099353B"/>
    <w:rsid w:val="009946FA"/>
    <w:rsid w:val="00994C1C"/>
    <w:rsid w:val="0099535E"/>
    <w:rsid w:val="009953AD"/>
    <w:rsid w:val="0099652E"/>
    <w:rsid w:val="00996715"/>
    <w:rsid w:val="009971C0"/>
    <w:rsid w:val="00997320"/>
    <w:rsid w:val="009977B2"/>
    <w:rsid w:val="009A0062"/>
    <w:rsid w:val="009A0AD0"/>
    <w:rsid w:val="009A1C5C"/>
    <w:rsid w:val="009A1E29"/>
    <w:rsid w:val="009A26D3"/>
    <w:rsid w:val="009A2CA6"/>
    <w:rsid w:val="009A320D"/>
    <w:rsid w:val="009A393D"/>
    <w:rsid w:val="009A4269"/>
    <w:rsid w:val="009A4828"/>
    <w:rsid w:val="009A4DD2"/>
    <w:rsid w:val="009A5172"/>
    <w:rsid w:val="009A534B"/>
    <w:rsid w:val="009A53C8"/>
    <w:rsid w:val="009A552B"/>
    <w:rsid w:val="009A5D52"/>
    <w:rsid w:val="009A61AC"/>
    <w:rsid w:val="009A6937"/>
    <w:rsid w:val="009A69BC"/>
    <w:rsid w:val="009A7DBC"/>
    <w:rsid w:val="009B0606"/>
    <w:rsid w:val="009B0AB1"/>
    <w:rsid w:val="009B23A2"/>
    <w:rsid w:val="009B280C"/>
    <w:rsid w:val="009B2BE2"/>
    <w:rsid w:val="009B438F"/>
    <w:rsid w:val="009B5101"/>
    <w:rsid w:val="009B5949"/>
    <w:rsid w:val="009B59CC"/>
    <w:rsid w:val="009B6243"/>
    <w:rsid w:val="009B6522"/>
    <w:rsid w:val="009B6777"/>
    <w:rsid w:val="009B69F9"/>
    <w:rsid w:val="009B6DDE"/>
    <w:rsid w:val="009B7FDE"/>
    <w:rsid w:val="009C03F0"/>
    <w:rsid w:val="009C095F"/>
    <w:rsid w:val="009C13C5"/>
    <w:rsid w:val="009C17C9"/>
    <w:rsid w:val="009C1D1D"/>
    <w:rsid w:val="009C1ED3"/>
    <w:rsid w:val="009C2B21"/>
    <w:rsid w:val="009C4C76"/>
    <w:rsid w:val="009C4D10"/>
    <w:rsid w:val="009C5696"/>
    <w:rsid w:val="009C6ED6"/>
    <w:rsid w:val="009C73FA"/>
    <w:rsid w:val="009C7528"/>
    <w:rsid w:val="009D29DA"/>
    <w:rsid w:val="009D33CB"/>
    <w:rsid w:val="009D3877"/>
    <w:rsid w:val="009D4B08"/>
    <w:rsid w:val="009D4F9D"/>
    <w:rsid w:val="009D55C1"/>
    <w:rsid w:val="009D58F5"/>
    <w:rsid w:val="009D5E90"/>
    <w:rsid w:val="009D60EA"/>
    <w:rsid w:val="009D63A1"/>
    <w:rsid w:val="009D66C2"/>
    <w:rsid w:val="009E0054"/>
    <w:rsid w:val="009E05BA"/>
    <w:rsid w:val="009E2274"/>
    <w:rsid w:val="009E25FF"/>
    <w:rsid w:val="009E287E"/>
    <w:rsid w:val="009E2DB4"/>
    <w:rsid w:val="009E3698"/>
    <w:rsid w:val="009E6BC2"/>
    <w:rsid w:val="009E6F17"/>
    <w:rsid w:val="009E701F"/>
    <w:rsid w:val="009E796A"/>
    <w:rsid w:val="009E7EE7"/>
    <w:rsid w:val="009F0DB1"/>
    <w:rsid w:val="009F13AC"/>
    <w:rsid w:val="009F15F4"/>
    <w:rsid w:val="009F1B34"/>
    <w:rsid w:val="009F2266"/>
    <w:rsid w:val="009F29A6"/>
    <w:rsid w:val="009F2F04"/>
    <w:rsid w:val="009F2F8A"/>
    <w:rsid w:val="009F3902"/>
    <w:rsid w:val="009F3E8E"/>
    <w:rsid w:val="009F5575"/>
    <w:rsid w:val="009F5DD2"/>
    <w:rsid w:val="009F6E71"/>
    <w:rsid w:val="009F70E6"/>
    <w:rsid w:val="009F73D6"/>
    <w:rsid w:val="009F7663"/>
    <w:rsid w:val="00A002DB"/>
    <w:rsid w:val="00A0031A"/>
    <w:rsid w:val="00A01F20"/>
    <w:rsid w:val="00A023E0"/>
    <w:rsid w:val="00A028FF"/>
    <w:rsid w:val="00A036EC"/>
    <w:rsid w:val="00A03AA4"/>
    <w:rsid w:val="00A03AC2"/>
    <w:rsid w:val="00A0582C"/>
    <w:rsid w:val="00A1025F"/>
    <w:rsid w:val="00A1092B"/>
    <w:rsid w:val="00A10B34"/>
    <w:rsid w:val="00A10F79"/>
    <w:rsid w:val="00A116B7"/>
    <w:rsid w:val="00A116DF"/>
    <w:rsid w:val="00A11B3B"/>
    <w:rsid w:val="00A12661"/>
    <w:rsid w:val="00A12F52"/>
    <w:rsid w:val="00A13335"/>
    <w:rsid w:val="00A133E4"/>
    <w:rsid w:val="00A1350F"/>
    <w:rsid w:val="00A13BA2"/>
    <w:rsid w:val="00A13E29"/>
    <w:rsid w:val="00A14541"/>
    <w:rsid w:val="00A1486F"/>
    <w:rsid w:val="00A152BA"/>
    <w:rsid w:val="00A202AF"/>
    <w:rsid w:val="00A20960"/>
    <w:rsid w:val="00A214FA"/>
    <w:rsid w:val="00A21ED3"/>
    <w:rsid w:val="00A224C2"/>
    <w:rsid w:val="00A22B44"/>
    <w:rsid w:val="00A24136"/>
    <w:rsid w:val="00A2444D"/>
    <w:rsid w:val="00A250E6"/>
    <w:rsid w:val="00A2510D"/>
    <w:rsid w:val="00A3032F"/>
    <w:rsid w:val="00A30502"/>
    <w:rsid w:val="00A30BB0"/>
    <w:rsid w:val="00A322D0"/>
    <w:rsid w:val="00A33192"/>
    <w:rsid w:val="00A33378"/>
    <w:rsid w:val="00A3440A"/>
    <w:rsid w:val="00A348E0"/>
    <w:rsid w:val="00A34A5C"/>
    <w:rsid w:val="00A353EB"/>
    <w:rsid w:val="00A35AF2"/>
    <w:rsid w:val="00A36BBD"/>
    <w:rsid w:val="00A36C6D"/>
    <w:rsid w:val="00A37D7C"/>
    <w:rsid w:val="00A40033"/>
    <w:rsid w:val="00A41DC7"/>
    <w:rsid w:val="00A426E3"/>
    <w:rsid w:val="00A429DA"/>
    <w:rsid w:val="00A42D9F"/>
    <w:rsid w:val="00A44F75"/>
    <w:rsid w:val="00A45921"/>
    <w:rsid w:val="00A46142"/>
    <w:rsid w:val="00A47368"/>
    <w:rsid w:val="00A5072F"/>
    <w:rsid w:val="00A513A8"/>
    <w:rsid w:val="00A52964"/>
    <w:rsid w:val="00A53C4A"/>
    <w:rsid w:val="00A5410C"/>
    <w:rsid w:val="00A543F0"/>
    <w:rsid w:val="00A5613D"/>
    <w:rsid w:val="00A56199"/>
    <w:rsid w:val="00A57DF0"/>
    <w:rsid w:val="00A6013B"/>
    <w:rsid w:val="00A604FB"/>
    <w:rsid w:val="00A608E4"/>
    <w:rsid w:val="00A610BF"/>
    <w:rsid w:val="00A6144A"/>
    <w:rsid w:val="00A62F66"/>
    <w:rsid w:val="00A63816"/>
    <w:rsid w:val="00A657D8"/>
    <w:rsid w:val="00A669CF"/>
    <w:rsid w:val="00A671A1"/>
    <w:rsid w:val="00A6723C"/>
    <w:rsid w:val="00A6792E"/>
    <w:rsid w:val="00A67A43"/>
    <w:rsid w:val="00A70365"/>
    <w:rsid w:val="00A70698"/>
    <w:rsid w:val="00A70822"/>
    <w:rsid w:val="00A71128"/>
    <w:rsid w:val="00A725C1"/>
    <w:rsid w:val="00A73921"/>
    <w:rsid w:val="00A73B46"/>
    <w:rsid w:val="00A73D53"/>
    <w:rsid w:val="00A74245"/>
    <w:rsid w:val="00A746B2"/>
    <w:rsid w:val="00A74988"/>
    <w:rsid w:val="00A755F6"/>
    <w:rsid w:val="00A75660"/>
    <w:rsid w:val="00A7614D"/>
    <w:rsid w:val="00A76E7B"/>
    <w:rsid w:val="00A777E5"/>
    <w:rsid w:val="00A8096D"/>
    <w:rsid w:val="00A82F87"/>
    <w:rsid w:val="00A83225"/>
    <w:rsid w:val="00A8329B"/>
    <w:rsid w:val="00A838C2"/>
    <w:rsid w:val="00A84011"/>
    <w:rsid w:val="00A84B32"/>
    <w:rsid w:val="00A85BAB"/>
    <w:rsid w:val="00A86264"/>
    <w:rsid w:val="00A87C08"/>
    <w:rsid w:val="00A906BD"/>
    <w:rsid w:val="00A919FD"/>
    <w:rsid w:val="00A92F08"/>
    <w:rsid w:val="00A93D4E"/>
    <w:rsid w:val="00A94257"/>
    <w:rsid w:val="00A9448D"/>
    <w:rsid w:val="00A94779"/>
    <w:rsid w:val="00A94807"/>
    <w:rsid w:val="00A94A54"/>
    <w:rsid w:val="00A95153"/>
    <w:rsid w:val="00A95376"/>
    <w:rsid w:val="00A954C3"/>
    <w:rsid w:val="00A96868"/>
    <w:rsid w:val="00A97C70"/>
    <w:rsid w:val="00AA0979"/>
    <w:rsid w:val="00AA09A4"/>
    <w:rsid w:val="00AA0FC9"/>
    <w:rsid w:val="00AA2D64"/>
    <w:rsid w:val="00AA636C"/>
    <w:rsid w:val="00AA64DD"/>
    <w:rsid w:val="00AA7684"/>
    <w:rsid w:val="00AA7FEC"/>
    <w:rsid w:val="00AB00EB"/>
    <w:rsid w:val="00AB0119"/>
    <w:rsid w:val="00AB0801"/>
    <w:rsid w:val="00AB0A45"/>
    <w:rsid w:val="00AB1B90"/>
    <w:rsid w:val="00AB2110"/>
    <w:rsid w:val="00AB227D"/>
    <w:rsid w:val="00AB2B24"/>
    <w:rsid w:val="00AB305A"/>
    <w:rsid w:val="00AB3147"/>
    <w:rsid w:val="00AB3951"/>
    <w:rsid w:val="00AB3BC6"/>
    <w:rsid w:val="00AB58F8"/>
    <w:rsid w:val="00AB62B3"/>
    <w:rsid w:val="00AB667F"/>
    <w:rsid w:val="00AC07CE"/>
    <w:rsid w:val="00AC1682"/>
    <w:rsid w:val="00AC1ADA"/>
    <w:rsid w:val="00AC1FD6"/>
    <w:rsid w:val="00AC2BB7"/>
    <w:rsid w:val="00AC39FB"/>
    <w:rsid w:val="00AC3E1F"/>
    <w:rsid w:val="00AC4A82"/>
    <w:rsid w:val="00AC5791"/>
    <w:rsid w:val="00AC6B68"/>
    <w:rsid w:val="00AC6CCF"/>
    <w:rsid w:val="00AC782D"/>
    <w:rsid w:val="00AC7A0B"/>
    <w:rsid w:val="00AD1E2D"/>
    <w:rsid w:val="00AD30A2"/>
    <w:rsid w:val="00AD4C46"/>
    <w:rsid w:val="00AD5F91"/>
    <w:rsid w:val="00AD7195"/>
    <w:rsid w:val="00AE01BF"/>
    <w:rsid w:val="00AE1685"/>
    <w:rsid w:val="00AE16FB"/>
    <w:rsid w:val="00AE210E"/>
    <w:rsid w:val="00AE2777"/>
    <w:rsid w:val="00AE29A9"/>
    <w:rsid w:val="00AE361D"/>
    <w:rsid w:val="00AE3DAF"/>
    <w:rsid w:val="00AE3EBE"/>
    <w:rsid w:val="00AE4F59"/>
    <w:rsid w:val="00AE593C"/>
    <w:rsid w:val="00AE60B3"/>
    <w:rsid w:val="00AE765E"/>
    <w:rsid w:val="00AF0B90"/>
    <w:rsid w:val="00AF1A0E"/>
    <w:rsid w:val="00AF1C50"/>
    <w:rsid w:val="00AF2F84"/>
    <w:rsid w:val="00AF30E7"/>
    <w:rsid w:val="00AF381F"/>
    <w:rsid w:val="00AF39D5"/>
    <w:rsid w:val="00AF3A3B"/>
    <w:rsid w:val="00AF3BB4"/>
    <w:rsid w:val="00AF3BDD"/>
    <w:rsid w:val="00AF401A"/>
    <w:rsid w:val="00AF41A7"/>
    <w:rsid w:val="00AF473E"/>
    <w:rsid w:val="00AF4760"/>
    <w:rsid w:val="00AF5A9E"/>
    <w:rsid w:val="00AF6ACA"/>
    <w:rsid w:val="00AF6EDF"/>
    <w:rsid w:val="00AF75B5"/>
    <w:rsid w:val="00AF79F3"/>
    <w:rsid w:val="00B00A8D"/>
    <w:rsid w:val="00B01126"/>
    <w:rsid w:val="00B0134E"/>
    <w:rsid w:val="00B01774"/>
    <w:rsid w:val="00B02923"/>
    <w:rsid w:val="00B0361E"/>
    <w:rsid w:val="00B03F74"/>
    <w:rsid w:val="00B05617"/>
    <w:rsid w:val="00B05A4B"/>
    <w:rsid w:val="00B06D46"/>
    <w:rsid w:val="00B06FF6"/>
    <w:rsid w:val="00B107EF"/>
    <w:rsid w:val="00B109CB"/>
    <w:rsid w:val="00B11BB0"/>
    <w:rsid w:val="00B120FC"/>
    <w:rsid w:val="00B12A91"/>
    <w:rsid w:val="00B13037"/>
    <w:rsid w:val="00B131EE"/>
    <w:rsid w:val="00B1325B"/>
    <w:rsid w:val="00B13DE1"/>
    <w:rsid w:val="00B13DF6"/>
    <w:rsid w:val="00B14349"/>
    <w:rsid w:val="00B153B4"/>
    <w:rsid w:val="00B16757"/>
    <w:rsid w:val="00B16F0E"/>
    <w:rsid w:val="00B176C1"/>
    <w:rsid w:val="00B21141"/>
    <w:rsid w:val="00B2153C"/>
    <w:rsid w:val="00B22586"/>
    <w:rsid w:val="00B22942"/>
    <w:rsid w:val="00B230D9"/>
    <w:rsid w:val="00B23713"/>
    <w:rsid w:val="00B2444C"/>
    <w:rsid w:val="00B248A5"/>
    <w:rsid w:val="00B248FF"/>
    <w:rsid w:val="00B24D19"/>
    <w:rsid w:val="00B2614D"/>
    <w:rsid w:val="00B26F24"/>
    <w:rsid w:val="00B27B33"/>
    <w:rsid w:val="00B27F90"/>
    <w:rsid w:val="00B30F71"/>
    <w:rsid w:val="00B334B6"/>
    <w:rsid w:val="00B3554A"/>
    <w:rsid w:val="00B36BA8"/>
    <w:rsid w:val="00B37AC6"/>
    <w:rsid w:val="00B37B56"/>
    <w:rsid w:val="00B4020A"/>
    <w:rsid w:val="00B4020B"/>
    <w:rsid w:val="00B41966"/>
    <w:rsid w:val="00B41983"/>
    <w:rsid w:val="00B42F3E"/>
    <w:rsid w:val="00B4306E"/>
    <w:rsid w:val="00B438AD"/>
    <w:rsid w:val="00B45F2E"/>
    <w:rsid w:val="00B45F60"/>
    <w:rsid w:val="00B461C6"/>
    <w:rsid w:val="00B46A84"/>
    <w:rsid w:val="00B46ED2"/>
    <w:rsid w:val="00B47443"/>
    <w:rsid w:val="00B500BB"/>
    <w:rsid w:val="00B50869"/>
    <w:rsid w:val="00B51085"/>
    <w:rsid w:val="00B51F9B"/>
    <w:rsid w:val="00B52096"/>
    <w:rsid w:val="00B52099"/>
    <w:rsid w:val="00B521D8"/>
    <w:rsid w:val="00B52B8D"/>
    <w:rsid w:val="00B5357D"/>
    <w:rsid w:val="00B53E47"/>
    <w:rsid w:val="00B54FE2"/>
    <w:rsid w:val="00B568BD"/>
    <w:rsid w:val="00B56954"/>
    <w:rsid w:val="00B56DCF"/>
    <w:rsid w:val="00B5703D"/>
    <w:rsid w:val="00B60E27"/>
    <w:rsid w:val="00B618DC"/>
    <w:rsid w:val="00B6210E"/>
    <w:rsid w:val="00B62767"/>
    <w:rsid w:val="00B65902"/>
    <w:rsid w:val="00B663DF"/>
    <w:rsid w:val="00B664BD"/>
    <w:rsid w:val="00B66901"/>
    <w:rsid w:val="00B66955"/>
    <w:rsid w:val="00B66B31"/>
    <w:rsid w:val="00B67010"/>
    <w:rsid w:val="00B701EF"/>
    <w:rsid w:val="00B70C7A"/>
    <w:rsid w:val="00B70DE4"/>
    <w:rsid w:val="00B71EB9"/>
    <w:rsid w:val="00B7395E"/>
    <w:rsid w:val="00B739DD"/>
    <w:rsid w:val="00B74035"/>
    <w:rsid w:val="00B754A2"/>
    <w:rsid w:val="00B770D2"/>
    <w:rsid w:val="00B7727E"/>
    <w:rsid w:val="00B778B6"/>
    <w:rsid w:val="00B8040E"/>
    <w:rsid w:val="00B8091B"/>
    <w:rsid w:val="00B84C80"/>
    <w:rsid w:val="00B84E61"/>
    <w:rsid w:val="00B854C0"/>
    <w:rsid w:val="00B86810"/>
    <w:rsid w:val="00B86D3A"/>
    <w:rsid w:val="00B87CCC"/>
    <w:rsid w:val="00B90537"/>
    <w:rsid w:val="00B90E93"/>
    <w:rsid w:val="00B912AE"/>
    <w:rsid w:val="00B91F94"/>
    <w:rsid w:val="00B9200D"/>
    <w:rsid w:val="00B92CC3"/>
    <w:rsid w:val="00B930C2"/>
    <w:rsid w:val="00B9484F"/>
    <w:rsid w:val="00B94997"/>
    <w:rsid w:val="00B957DC"/>
    <w:rsid w:val="00B97018"/>
    <w:rsid w:val="00B97250"/>
    <w:rsid w:val="00B9752B"/>
    <w:rsid w:val="00B977F2"/>
    <w:rsid w:val="00B97ACA"/>
    <w:rsid w:val="00B97C97"/>
    <w:rsid w:val="00B97D8D"/>
    <w:rsid w:val="00BA0437"/>
    <w:rsid w:val="00BA0C96"/>
    <w:rsid w:val="00BA1AB1"/>
    <w:rsid w:val="00BA253D"/>
    <w:rsid w:val="00BA2CEA"/>
    <w:rsid w:val="00BA36C5"/>
    <w:rsid w:val="00BA38AF"/>
    <w:rsid w:val="00BA3AB3"/>
    <w:rsid w:val="00BA43C0"/>
    <w:rsid w:val="00BA4F6A"/>
    <w:rsid w:val="00BA522C"/>
    <w:rsid w:val="00BA63F3"/>
    <w:rsid w:val="00BA6D2C"/>
    <w:rsid w:val="00BA785A"/>
    <w:rsid w:val="00BB0444"/>
    <w:rsid w:val="00BB23D5"/>
    <w:rsid w:val="00BB3A54"/>
    <w:rsid w:val="00BB3F4E"/>
    <w:rsid w:val="00BB4A85"/>
    <w:rsid w:val="00BB54A5"/>
    <w:rsid w:val="00BB625A"/>
    <w:rsid w:val="00BB7FE5"/>
    <w:rsid w:val="00BC0064"/>
    <w:rsid w:val="00BC1D56"/>
    <w:rsid w:val="00BC1DF3"/>
    <w:rsid w:val="00BC2B7E"/>
    <w:rsid w:val="00BC3AE6"/>
    <w:rsid w:val="00BC3BFC"/>
    <w:rsid w:val="00BC4295"/>
    <w:rsid w:val="00BC4729"/>
    <w:rsid w:val="00BC4837"/>
    <w:rsid w:val="00BC51EB"/>
    <w:rsid w:val="00BC54ED"/>
    <w:rsid w:val="00BC5B2F"/>
    <w:rsid w:val="00BC602E"/>
    <w:rsid w:val="00BC60B8"/>
    <w:rsid w:val="00BC648C"/>
    <w:rsid w:val="00BC6E83"/>
    <w:rsid w:val="00BC711B"/>
    <w:rsid w:val="00BC7AF4"/>
    <w:rsid w:val="00BD0862"/>
    <w:rsid w:val="00BD0941"/>
    <w:rsid w:val="00BD2219"/>
    <w:rsid w:val="00BD225F"/>
    <w:rsid w:val="00BD24D8"/>
    <w:rsid w:val="00BD2A5D"/>
    <w:rsid w:val="00BD3D51"/>
    <w:rsid w:val="00BD3D5A"/>
    <w:rsid w:val="00BD4DB5"/>
    <w:rsid w:val="00BD5E6A"/>
    <w:rsid w:val="00BD66AA"/>
    <w:rsid w:val="00BD6849"/>
    <w:rsid w:val="00BD7D93"/>
    <w:rsid w:val="00BE010A"/>
    <w:rsid w:val="00BE14E1"/>
    <w:rsid w:val="00BE1861"/>
    <w:rsid w:val="00BE22C5"/>
    <w:rsid w:val="00BE3560"/>
    <w:rsid w:val="00BE3F43"/>
    <w:rsid w:val="00BE45E9"/>
    <w:rsid w:val="00BE551D"/>
    <w:rsid w:val="00BE5707"/>
    <w:rsid w:val="00BE5EA5"/>
    <w:rsid w:val="00BE5ECF"/>
    <w:rsid w:val="00BE65AE"/>
    <w:rsid w:val="00BE67A7"/>
    <w:rsid w:val="00BE6A02"/>
    <w:rsid w:val="00BE6C1C"/>
    <w:rsid w:val="00BE7A2E"/>
    <w:rsid w:val="00BF0209"/>
    <w:rsid w:val="00BF1134"/>
    <w:rsid w:val="00BF1A1C"/>
    <w:rsid w:val="00BF1A3E"/>
    <w:rsid w:val="00BF1EC4"/>
    <w:rsid w:val="00BF255D"/>
    <w:rsid w:val="00BF3AEE"/>
    <w:rsid w:val="00BF4686"/>
    <w:rsid w:val="00BF518C"/>
    <w:rsid w:val="00BF64FE"/>
    <w:rsid w:val="00BF6C7F"/>
    <w:rsid w:val="00BF777A"/>
    <w:rsid w:val="00BF7C43"/>
    <w:rsid w:val="00BF7E66"/>
    <w:rsid w:val="00C01437"/>
    <w:rsid w:val="00C0196C"/>
    <w:rsid w:val="00C02C9A"/>
    <w:rsid w:val="00C02D06"/>
    <w:rsid w:val="00C02D82"/>
    <w:rsid w:val="00C03EC8"/>
    <w:rsid w:val="00C05511"/>
    <w:rsid w:val="00C05DA0"/>
    <w:rsid w:val="00C05E7B"/>
    <w:rsid w:val="00C05FF5"/>
    <w:rsid w:val="00C0613F"/>
    <w:rsid w:val="00C0638F"/>
    <w:rsid w:val="00C06DF4"/>
    <w:rsid w:val="00C122F0"/>
    <w:rsid w:val="00C136E3"/>
    <w:rsid w:val="00C14775"/>
    <w:rsid w:val="00C14D7E"/>
    <w:rsid w:val="00C158E3"/>
    <w:rsid w:val="00C16182"/>
    <w:rsid w:val="00C16A45"/>
    <w:rsid w:val="00C172C3"/>
    <w:rsid w:val="00C1749C"/>
    <w:rsid w:val="00C20CE5"/>
    <w:rsid w:val="00C2115B"/>
    <w:rsid w:val="00C21861"/>
    <w:rsid w:val="00C22298"/>
    <w:rsid w:val="00C232C7"/>
    <w:rsid w:val="00C23467"/>
    <w:rsid w:val="00C23F10"/>
    <w:rsid w:val="00C240BC"/>
    <w:rsid w:val="00C2546F"/>
    <w:rsid w:val="00C26416"/>
    <w:rsid w:val="00C27363"/>
    <w:rsid w:val="00C27A48"/>
    <w:rsid w:val="00C30AE6"/>
    <w:rsid w:val="00C30F84"/>
    <w:rsid w:val="00C31E30"/>
    <w:rsid w:val="00C328D1"/>
    <w:rsid w:val="00C3322E"/>
    <w:rsid w:val="00C33635"/>
    <w:rsid w:val="00C34D66"/>
    <w:rsid w:val="00C34FAD"/>
    <w:rsid w:val="00C352A1"/>
    <w:rsid w:val="00C360B3"/>
    <w:rsid w:val="00C36B35"/>
    <w:rsid w:val="00C3714C"/>
    <w:rsid w:val="00C37BE5"/>
    <w:rsid w:val="00C4094D"/>
    <w:rsid w:val="00C40BC9"/>
    <w:rsid w:val="00C41867"/>
    <w:rsid w:val="00C429EC"/>
    <w:rsid w:val="00C43BC7"/>
    <w:rsid w:val="00C44CF7"/>
    <w:rsid w:val="00C45516"/>
    <w:rsid w:val="00C46579"/>
    <w:rsid w:val="00C46BCB"/>
    <w:rsid w:val="00C46F78"/>
    <w:rsid w:val="00C46FCD"/>
    <w:rsid w:val="00C4743A"/>
    <w:rsid w:val="00C47846"/>
    <w:rsid w:val="00C47CDF"/>
    <w:rsid w:val="00C50CDD"/>
    <w:rsid w:val="00C510A2"/>
    <w:rsid w:val="00C51355"/>
    <w:rsid w:val="00C518C2"/>
    <w:rsid w:val="00C52452"/>
    <w:rsid w:val="00C526D2"/>
    <w:rsid w:val="00C52B99"/>
    <w:rsid w:val="00C52CCC"/>
    <w:rsid w:val="00C53D8F"/>
    <w:rsid w:val="00C544EE"/>
    <w:rsid w:val="00C55ABC"/>
    <w:rsid w:val="00C56CD6"/>
    <w:rsid w:val="00C56F9A"/>
    <w:rsid w:val="00C57B27"/>
    <w:rsid w:val="00C60091"/>
    <w:rsid w:val="00C60845"/>
    <w:rsid w:val="00C62226"/>
    <w:rsid w:val="00C624DE"/>
    <w:rsid w:val="00C62599"/>
    <w:rsid w:val="00C639FE"/>
    <w:rsid w:val="00C644B2"/>
    <w:rsid w:val="00C6471C"/>
    <w:rsid w:val="00C64B1B"/>
    <w:rsid w:val="00C658C8"/>
    <w:rsid w:val="00C659B8"/>
    <w:rsid w:val="00C65A91"/>
    <w:rsid w:val="00C65E86"/>
    <w:rsid w:val="00C65F3E"/>
    <w:rsid w:val="00C66D45"/>
    <w:rsid w:val="00C6745F"/>
    <w:rsid w:val="00C70181"/>
    <w:rsid w:val="00C703A9"/>
    <w:rsid w:val="00C72413"/>
    <w:rsid w:val="00C72FDB"/>
    <w:rsid w:val="00C73117"/>
    <w:rsid w:val="00C73603"/>
    <w:rsid w:val="00C74137"/>
    <w:rsid w:val="00C744BB"/>
    <w:rsid w:val="00C74E1A"/>
    <w:rsid w:val="00C75B0F"/>
    <w:rsid w:val="00C76778"/>
    <w:rsid w:val="00C76A6A"/>
    <w:rsid w:val="00C76D1B"/>
    <w:rsid w:val="00C80178"/>
    <w:rsid w:val="00C8078B"/>
    <w:rsid w:val="00C809DF"/>
    <w:rsid w:val="00C81E76"/>
    <w:rsid w:val="00C81EC5"/>
    <w:rsid w:val="00C82BC4"/>
    <w:rsid w:val="00C82C2A"/>
    <w:rsid w:val="00C83CF3"/>
    <w:rsid w:val="00C844D0"/>
    <w:rsid w:val="00C8460E"/>
    <w:rsid w:val="00C8488E"/>
    <w:rsid w:val="00C84A89"/>
    <w:rsid w:val="00C8512B"/>
    <w:rsid w:val="00C85C45"/>
    <w:rsid w:val="00C8621F"/>
    <w:rsid w:val="00C8657C"/>
    <w:rsid w:val="00C86CA3"/>
    <w:rsid w:val="00C86E4E"/>
    <w:rsid w:val="00C91308"/>
    <w:rsid w:val="00C91916"/>
    <w:rsid w:val="00C91E12"/>
    <w:rsid w:val="00C928C8"/>
    <w:rsid w:val="00C92CD3"/>
    <w:rsid w:val="00C93EF1"/>
    <w:rsid w:val="00C94514"/>
    <w:rsid w:val="00C957DC"/>
    <w:rsid w:val="00C959E9"/>
    <w:rsid w:val="00C9681A"/>
    <w:rsid w:val="00C97BA7"/>
    <w:rsid w:val="00CA03C0"/>
    <w:rsid w:val="00CA0980"/>
    <w:rsid w:val="00CA41EC"/>
    <w:rsid w:val="00CA4782"/>
    <w:rsid w:val="00CA5994"/>
    <w:rsid w:val="00CA78EC"/>
    <w:rsid w:val="00CB0429"/>
    <w:rsid w:val="00CB0AB3"/>
    <w:rsid w:val="00CB1430"/>
    <w:rsid w:val="00CB198E"/>
    <w:rsid w:val="00CB34A0"/>
    <w:rsid w:val="00CB3A9E"/>
    <w:rsid w:val="00CB3C6F"/>
    <w:rsid w:val="00CB5282"/>
    <w:rsid w:val="00CB590E"/>
    <w:rsid w:val="00CB6073"/>
    <w:rsid w:val="00CC003E"/>
    <w:rsid w:val="00CC1612"/>
    <w:rsid w:val="00CC26A5"/>
    <w:rsid w:val="00CC38CC"/>
    <w:rsid w:val="00CC4791"/>
    <w:rsid w:val="00CC4D9D"/>
    <w:rsid w:val="00CC5088"/>
    <w:rsid w:val="00CC5762"/>
    <w:rsid w:val="00CC5819"/>
    <w:rsid w:val="00CC60BB"/>
    <w:rsid w:val="00CC7154"/>
    <w:rsid w:val="00CC719A"/>
    <w:rsid w:val="00CD09A3"/>
    <w:rsid w:val="00CD0A19"/>
    <w:rsid w:val="00CD1064"/>
    <w:rsid w:val="00CD13A8"/>
    <w:rsid w:val="00CD1A76"/>
    <w:rsid w:val="00CD20A0"/>
    <w:rsid w:val="00CD25AB"/>
    <w:rsid w:val="00CD2E4D"/>
    <w:rsid w:val="00CD2FBF"/>
    <w:rsid w:val="00CD33F3"/>
    <w:rsid w:val="00CD39AA"/>
    <w:rsid w:val="00CD5955"/>
    <w:rsid w:val="00CD6AED"/>
    <w:rsid w:val="00CD6C70"/>
    <w:rsid w:val="00CD7481"/>
    <w:rsid w:val="00CD7651"/>
    <w:rsid w:val="00CD7B22"/>
    <w:rsid w:val="00CE002E"/>
    <w:rsid w:val="00CE021D"/>
    <w:rsid w:val="00CE0ABB"/>
    <w:rsid w:val="00CE0BF0"/>
    <w:rsid w:val="00CE1002"/>
    <w:rsid w:val="00CE1138"/>
    <w:rsid w:val="00CE1221"/>
    <w:rsid w:val="00CE15E6"/>
    <w:rsid w:val="00CE1A8D"/>
    <w:rsid w:val="00CE1FD7"/>
    <w:rsid w:val="00CE2169"/>
    <w:rsid w:val="00CE227D"/>
    <w:rsid w:val="00CE2F3D"/>
    <w:rsid w:val="00CE4001"/>
    <w:rsid w:val="00CE431C"/>
    <w:rsid w:val="00CE4560"/>
    <w:rsid w:val="00CE5487"/>
    <w:rsid w:val="00CE5BED"/>
    <w:rsid w:val="00CE5ED9"/>
    <w:rsid w:val="00CE65C5"/>
    <w:rsid w:val="00CE6F28"/>
    <w:rsid w:val="00CE7624"/>
    <w:rsid w:val="00CF0518"/>
    <w:rsid w:val="00CF08DF"/>
    <w:rsid w:val="00CF09FD"/>
    <w:rsid w:val="00CF2738"/>
    <w:rsid w:val="00CF3291"/>
    <w:rsid w:val="00CF3C80"/>
    <w:rsid w:val="00CF591E"/>
    <w:rsid w:val="00CF62D4"/>
    <w:rsid w:val="00CF6631"/>
    <w:rsid w:val="00CF6C85"/>
    <w:rsid w:val="00CF7421"/>
    <w:rsid w:val="00CF75C2"/>
    <w:rsid w:val="00CF7815"/>
    <w:rsid w:val="00D00FE5"/>
    <w:rsid w:val="00D0163A"/>
    <w:rsid w:val="00D02AF7"/>
    <w:rsid w:val="00D03D35"/>
    <w:rsid w:val="00D0445C"/>
    <w:rsid w:val="00D045BB"/>
    <w:rsid w:val="00D04A6F"/>
    <w:rsid w:val="00D04C52"/>
    <w:rsid w:val="00D04FF6"/>
    <w:rsid w:val="00D0534A"/>
    <w:rsid w:val="00D05D68"/>
    <w:rsid w:val="00D0648B"/>
    <w:rsid w:val="00D068CD"/>
    <w:rsid w:val="00D06CB3"/>
    <w:rsid w:val="00D07470"/>
    <w:rsid w:val="00D100D1"/>
    <w:rsid w:val="00D1063C"/>
    <w:rsid w:val="00D1144F"/>
    <w:rsid w:val="00D12F86"/>
    <w:rsid w:val="00D1305D"/>
    <w:rsid w:val="00D13A50"/>
    <w:rsid w:val="00D13DF1"/>
    <w:rsid w:val="00D14446"/>
    <w:rsid w:val="00D14D79"/>
    <w:rsid w:val="00D15A07"/>
    <w:rsid w:val="00D16075"/>
    <w:rsid w:val="00D16137"/>
    <w:rsid w:val="00D169E3"/>
    <w:rsid w:val="00D1733D"/>
    <w:rsid w:val="00D20699"/>
    <w:rsid w:val="00D2083B"/>
    <w:rsid w:val="00D20B67"/>
    <w:rsid w:val="00D2161F"/>
    <w:rsid w:val="00D21634"/>
    <w:rsid w:val="00D21B52"/>
    <w:rsid w:val="00D2540A"/>
    <w:rsid w:val="00D27881"/>
    <w:rsid w:val="00D30EB1"/>
    <w:rsid w:val="00D3117A"/>
    <w:rsid w:val="00D312E3"/>
    <w:rsid w:val="00D32114"/>
    <w:rsid w:val="00D3259D"/>
    <w:rsid w:val="00D329EC"/>
    <w:rsid w:val="00D33DEC"/>
    <w:rsid w:val="00D34226"/>
    <w:rsid w:val="00D34B37"/>
    <w:rsid w:val="00D34E5D"/>
    <w:rsid w:val="00D35280"/>
    <w:rsid w:val="00D35629"/>
    <w:rsid w:val="00D35C11"/>
    <w:rsid w:val="00D36904"/>
    <w:rsid w:val="00D37804"/>
    <w:rsid w:val="00D42294"/>
    <w:rsid w:val="00D446C1"/>
    <w:rsid w:val="00D450A6"/>
    <w:rsid w:val="00D4651B"/>
    <w:rsid w:val="00D469E2"/>
    <w:rsid w:val="00D479A0"/>
    <w:rsid w:val="00D47CAE"/>
    <w:rsid w:val="00D47F11"/>
    <w:rsid w:val="00D502E5"/>
    <w:rsid w:val="00D50911"/>
    <w:rsid w:val="00D50B5B"/>
    <w:rsid w:val="00D5103E"/>
    <w:rsid w:val="00D51105"/>
    <w:rsid w:val="00D52F7F"/>
    <w:rsid w:val="00D547CE"/>
    <w:rsid w:val="00D560D8"/>
    <w:rsid w:val="00D56FE3"/>
    <w:rsid w:val="00D57E97"/>
    <w:rsid w:val="00D57EAF"/>
    <w:rsid w:val="00D609B3"/>
    <w:rsid w:val="00D60BFD"/>
    <w:rsid w:val="00D61878"/>
    <w:rsid w:val="00D632D8"/>
    <w:rsid w:val="00D643A3"/>
    <w:rsid w:val="00D64CB9"/>
    <w:rsid w:val="00D6525E"/>
    <w:rsid w:val="00D6570F"/>
    <w:rsid w:val="00D6578B"/>
    <w:rsid w:val="00D65A62"/>
    <w:rsid w:val="00D66B40"/>
    <w:rsid w:val="00D66BF5"/>
    <w:rsid w:val="00D67BD6"/>
    <w:rsid w:val="00D70C3E"/>
    <w:rsid w:val="00D726C4"/>
    <w:rsid w:val="00D738F5"/>
    <w:rsid w:val="00D73A0A"/>
    <w:rsid w:val="00D74092"/>
    <w:rsid w:val="00D74B89"/>
    <w:rsid w:val="00D7584E"/>
    <w:rsid w:val="00D75FA8"/>
    <w:rsid w:val="00D767C5"/>
    <w:rsid w:val="00D812A2"/>
    <w:rsid w:val="00D81D1B"/>
    <w:rsid w:val="00D82341"/>
    <w:rsid w:val="00D8367C"/>
    <w:rsid w:val="00D839DC"/>
    <w:rsid w:val="00D83ABF"/>
    <w:rsid w:val="00D83C1D"/>
    <w:rsid w:val="00D844D2"/>
    <w:rsid w:val="00D84F52"/>
    <w:rsid w:val="00D85555"/>
    <w:rsid w:val="00D85645"/>
    <w:rsid w:val="00D856A8"/>
    <w:rsid w:val="00D878A8"/>
    <w:rsid w:val="00D9086D"/>
    <w:rsid w:val="00D92189"/>
    <w:rsid w:val="00D92299"/>
    <w:rsid w:val="00D92E2C"/>
    <w:rsid w:val="00D931B5"/>
    <w:rsid w:val="00D9397C"/>
    <w:rsid w:val="00D94A12"/>
    <w:rsid w:val="00D9509A"/>
    <w:rsid w:val="00D954CB"/>
    <w:rsid w:val="00D95726"/>
    <w:rsid w:val="00D9627F"/>
    <w:rsid w:val="00D96D81"/>
    <w:rsid w:val="00D97088"/>
    <w:rsid w:val="00D97BDC"/>
    <w:rsid w:val="00DA0736"/>
    <w:rsid w:val="00DA1AAD"/>
    <w:rsid w:val="00DA1F05"/>
    <w:rsid w:val="00DA2567"/>
    <w:rsid w:val="00DA2D49"/>
    <w:rsid w:val="00DA33DE"/>
    <w:rsid w:val="00DA4333"/>
    <w:rsid w:val="00DA47B2"/>
    <w:rsid w:val="00DA49D5"/>
    <w:rsid w:val="00DA4C83"/>
    <w:rsid w:val="00DA4F8C"/>
    <w:rsid w:val="00DA50AF"/>
    <w:rsid w:val="00DA5B5C"/>
    <w:rsid w:val="00DA7648"/>
    <w:rsid w:val="00DA7DFB"/>
    <w:rsid w:val="00DB025A"/>
    <w:rsid w:val="00DB0969"/>
    <w:rsid w:val="00DB0C7F"/>
    <w:rsid w:val="00DB0D95"/>
    <w:rsid w:val="00DB0E52"/>
    <w:rsid w:val="00DB2B4C"/>
    <w:rsid w:val="00DB2F06"/>
    <w:rsid w:val="00DB374E"/>
    <w:rsid w:val="00DB3E03"/>
    <w:rsid w:val="00DB51CC"/>
    <w:rsid w:val="00DB5343"/>
    <w:rsid w:val="00DB59FE"/>
    <w:rsid w:val="00DB5A20"/>
    <w:rsid w:val="00DB79B8"/>
    <w:rsid w:val="00DB7C55"/>
    <w:rsid w:val="00DC25A9"/>
    <w:rsid w:val="00DC3710"/>
    <w:rsid w:val="00DC5DCB"/>
    <w:rsid w:val="00DC643C"/>
    <w:rsid w:val="00DC66B0"/>
    <w:rsid w:val="00DC696C"/>
    <w:rsid w:val="00DC7862"/>
    <w:rsid w:val="00DD046F"/>
    <w:rsid w:val="00DD1B9A"/>
    <w:rsid w:val="00DD1C52"/>
    <w:rsid w:val="00DD27EE"/>
    <w:rsid w:val="00DD4845"/>
    <w:rsid w:val="00DD488A"/>
    <w:rsid w:val="00DD5794"/>
    <w:rsid w:val="00DD5D7C"/>
    <w:rsid w:val="00DD5E00"/>
    <w:rsid w:val="00DD6AAC"/>
    <w:rsid w:val="00DD6B08"/>
    <w:rsid w:val="00DE08C3"/>
    <w:rsid w:val="00DE0DB5"/>
    <w:rsid w:val="00DE204C"/>
    <w:rsid w:val="00DE26BB"/>
    <w:rsid w:val="00DE331D"/>
    <w:rsid w:val="00DE3565"/>
    <w:rsid w:val="00DE3B5D"/>
    <w:rsid w:val="00DE3D6A"/>
    <w:rsid w:val="00DE6920"/>
    <w:rsid w:val="00DF0B49"/>
    <w:rsid w:val="00DF155C"/>
    <w:rsid w:val="00DF1CB8"/>
    <w:rsid w:val="00DF2002"/>
    <w:rsid w:val="00DF2629"/>
    <w:rsid w:val="00DF4022"/>
    <w:rsid w:val="00DF4936"/>
    <w:rsid w:val="00DF4973"/>
    <w:rsid w:val="00DF5B3B"/>
    <w:rsid w:val="00DF5C15"/>
    <w:rsid w:val="00DF6936"/>
    <w:rsid w:val="00E00969"/>
    <w:rsid w:val="00E0107B"/>
    <w:rsid w:val="00E017EA"/>
    <w:rsid w:val="00E01D5F"/>
    <w:rsid w:val="00E035E7"/>
    <w:rsid w:val="00E03695"/>
    <w:rsid w:val="00E03DCC"/>
    <w:rsid w:val="00E0586F"/>
    <w:rsid w:val="00E06B33"/>
    <w:rsid w:val="00E105CD"/>
    <w:rsid w:val="00E10E91"/>
    <w:rsid w:val="00E11006"/>
    <w:rsid w:val="00E11522"/>
    <w:rsid w:val="00E11FF9"/>
    <w:rsid w:val="00E1233D"/>
    <w:rsid w:val="00E12E8B"/>
    <w:rsid w:val="00E12E99"/>
    <w:rsid w:val="00E131B0"/>
    <w:rsid w:val="00E14107"/>
    <w:rsid w:val="00E14901"/>
    <w:rsid w:val="00E14C4E"/>
    <w:rsid w:val="00E15047"/>
    <w:rsid w:val="00E151A9"/>
    <w:rsid w:val="00E160B7"/>
    <w:rsid w:val="00E16784"/>
    <w:rsid w:val="00E17237"/>
    <w:rsid w:val="00E17E57"/>
    <w:rsid w:val="00E20B67"/>
    <w:rsid w:val="00E2103A"/>
    <w:rsid w:val="00E214BF"/>
    <w:rsid w:val="00E2163C"/>
    <w:rsid w:val="00E216BF"/>
    <w:rsid w:val="00E22091"/>
    <w:rsid w:val="00E2385E"/>
    <w:rsid w:val="00E23B0E"/>
    <w:rsid w:val="00E24311"/>
    <w:rsid w:val="00E2434D"/>
    <w:rsid w:val="00E27E88"/>
    <w:rsid w:val="00E3098C"/>
    <w:rsid w:val="00E3147E"/>
    <w:rsid w:val="00E32977"/>
    <w:rsid w:val="00E33819"/>
    <w:rsid w:val="00E33D1E"/>
    <w:rsid w:val="00E348E2"/>
    <w:rsid w:val="00E34917"/>
    <w:rsid w:val="00E356A3"/>
    <w:rsid w:val="00E35B50"/>
    <w:rsid w:val="00E35C3C"/>
    <w:rsid w:val="00E36D8D"/>
    <w:rsid w:val="00E377B4"/>
    <w:rsid w:val="00E37E53"/>
    <w:rsid w:val="00E401DF"/>
    <w:rsid w:val="00E412FF"/>
    <w:rsid w:val="00E41AAC"/>
    <w:rsid w:val="00E421A5"/>
    <w:rsid w:val="00E424F0"/>
    <w:rsid w:val="00E42C36"/>
    <w:rsid w:val="00E438C2"/>
    <w:rsid w:val="00E43B66"/>
    <w:rsid w:val="00E44635"/>
    <w:rsid w:val="00E45ADA"/>
    <w:rsid w:val="00E46042"/>
    <w:rsid w:val="00E5188C"/>
    <w:rsid w:val="00E519D6"/>
    <w:rsid w:val="00E51E19"/>
    <w:rsid w:val="00E5363D"/>
    <w:rsid w:val="00E53889"/>
    <w:rsid w:val="00E5544D"/>
    <w:rsid w:val="00E554E8"/>
    <w:rsid w:val="00E556EA"/>
    <w:rsid w:val="00E55C23"/>
    <w:rsid w:val="00E55E04"/>
    <w:rsid w:val="00E57210"/>
    <w:rsid w:val="00E57EA2"/>
    <w:rsid w:val="00E57ED1"/>
    <w:rsid w:val="00E60C58"/>
    <w:rsid w:val="00E615A4"/>
    <w:rsid w:val="00E61FF9"/>
    <w:rsid w:val="00E6217E"/>
    <w:rsid w:val="00E635C7"/>
    <w:rsid w:val="00E63B3E"/>
    <w:rsid w:val="00E64FDC"/>
    <w:rsid w:val="00E6592A"/>
    <w:rsid w:val="00E7270F"/>
    <w:rsid w:val="00E72BA7"/>
    <w:rsid w:val="00E72BFA"/>
    <w:rsid w:val="00E734C1"/>
    <w:rsid w:val="00E739AC"/>
    <w:rsid w:val="00E73F83"/>
    <w:rsid w:val="00E74216"/>
    <w:rsid w:val="00E745E3"/>
    <w:rsid w:val="00E74A70"/>
    <w:rsid w:val="00E75EBD"/>
    <w:rsid w:val="00E75EFF"/>
    <w:rsid w:val="00E760C8"/>
    <w:rsid w:val="00E76643"/>
    <w:rsid w:val="00E770C3"/>
    <w:rsid w:val="00E80472"/>
    <w:rsid w:val="00E81B24"/>
    <w:rsid w:val="00E841E1"/>
    <w:rsid w:val="00E84DAC"/>
    <w:rsid w:val="00E85069"/>
    <w:rsid w:val="00E85189"/>
    <w:rsid w:val="00E86034"/>
    <w:rsid w:val="00E87761"/>
    <w:rsid w:val="00E87F7C"/>
    <w:rsid w:val="00E90020"/>
    <w:rsid w:val="00E90691"/>
    <w:rsid w:val="00E908BA"/>
    <w:rsid w:val="00E916A1"/>
    <w:rsid w:val="00E9181D"/>
    <w:rsid w:val="00E91E0D"/>
    <w:rsid w:val="00E92BF5"/>
    <w:rsid w:val="00E93625"/>
    <w:rsid w:val="00E945A8"/>
    <w:rsid w:val="00E94E42"/>
    <w:rsid w:val="00E969FE"/>
    <w:rsid w:val="00E96B11"/>
    <w:rsid w:val="00E96D45"/>
    <w:rsid w:val="00E9714D"/>
    <w:rsid w:val="00E9734D"/>
    <w:rsid w:val="00E97815"/>
    <w:rsid w:val="00EA06E7"/>
    <w:rsid w:val="00EA0885"/>
    <w:rsid w:val="00EA1D78"/>
    <w:rsid w:val="00EA2EE3"/>
    <w:rsid w:val="00EA3395"/>
    <w:rsid w:val="00EA3475"/>
    <w:rsid w:val="00EA42B1"/>
    <w:rsid w:val="00EA43AF"/>
    <w:rsid w:val="00EA4AEB"/>
    <w:rsid w:val="00EA4DBD"/>
    <w:rsid w:val="00EA557C"/>
    <w:rsid w:val="00EA58C9"/>
    <w:rsid w:val="00EA6A99"/>
    <w:rsid w:val="00EA73D4"/>
    <w:rsid w:val="00EA7AB3"/>
    <w:rsid w:val="00EB0AD4"/>
    <w:rsid w:val="00EB158D"/>
    <w:rsid w:val="00EB1B25"/>
    <w:rsid w:val="00EB4496"/>
    <w:rsid w:val="00EB49C0"/>
    <w:rsid w:val="00EB55F7"/>
    <w:rsid w:val="00EB59DB"/>
    <w:rsid w:val="00EB6262"/>
    <w:rsid w:val="00EB720A"/>
    <w:rsid w:val="00EB760C"/>
    <w:rsid w:val="00EB7E82"/>
    <w:rsid w:val="00EC014A"/>
    <w:rsid w:val="00EC0193"/>
    <w:rsid w:val="00EC055C"/>
    <w:rsid w:val="00EC1ABD"/>
    <w:rsid w:val="00EC23E8"/>
    <w:rsid w:val="00EC2DA1"/>
    <w:rsid w:val="00EC4C46"/>
    <w:rsid w:val="00EC5077"/>
    <w:rsid w:val="00EC568B"/>
    <w:rsid w:val="00EC6962"/>
    <w:rsid w:val="00EC6A91"/>
    <w:rsid w:val="00EC71B6"/>
    <w:rsid w:val="00ED0E2D"/>
    <w:rsid w:val="00ED23A7"/>
    <w:rsid w:val="00ED23BD"/>
    <w:rsid w:val="00ED2487"/>
    <w:rsid w:val="00ED2F99"/>
    <w:rsid w:val="00ED61CA"/>
    <w:rsid w:val="00ED714C"/>
    <w:rsid w:val="00ED7466"/>
    <w:rsid w:val="00EE105F"/>
    <w:rsid w:val="00EE13FC"/>
    <w:rsid w:val="00EE1DF8"/>
    <w:rsid w:val="00EE2AA2"/>
    <w:rsid w:val="00EE3872"/>
    <w:rsid w:val="00EE3BC4"/>
    <w:rsid w:val="00EE4302"/>
    <w:rsid w:val="00EE46A8"/>
    <w:rsid w:val="00EE48D4"/>
    <w:rsid w:val="00EE4C72"/>
    <w:rsid w:val="00EE691A"/>
    <w:rsid w:val="00EE6F37"/>
    <w:rsid w:val="00EF1AB6"/>
    <w:rsid w:val="00EF2365"/>
    <w:rsid w:val="00EF265E"/>
    <w:rsid w:val="00EF3F73"/>
    <w:rsid w:val="00EF465F"/>
    <w:rsid w:val="00EF46C0"/>
    <w:rsid w:val="00EF544A"/>
    <w:rsid w:val="00EF59B1"/>
    <w:rsid w:val="00EF606C"/>
    <w:rsid w:val="00EF6521"/>
    <w:rsid w:val="00EF652F"/>
    <w:rsid w:val="00EF732F"/>
    <w:rsid w:val="00F00118"/>
    <w:rsid w:val="00F0188B"/>
    <w:rsid w:val="00F01D7C"/>
    <w:rsid w:val="00F024F6"/>
    <w:rsid w:val="00F02DBE"/>
    <w:rsid w:val="00F03D5C"/>
    <w:rsid w:val="00F03FDA"/>
    <w:rsid w:val="00F044AF"/>
    <w:rsid w:val="00F04603"/>
    <w:rsid w:val="00F0516F"/>
    <w:rsid w:val="00F06B34"/>
    <w:rsid w:val="00F0755A"/>
    <w:rsid w:val="00F07A7A"/>
    <w:rsid w:val="00F10E90"/>
    <w:rsid w:val="00F114D0"/>
    <w:rsid w:val="00F121E6"/>
    <w:rsid w:val="00F12C68"/>
    <w:rsid w:val="00F134E7"/>
    <w:rsid w:val="00F136D5"/>
    <w:rsid w:val="00F13F56"/>
    <w:rsid w:val="00F14506"/>
    <w:rsid w:val="00F151CD"/>
    <w:rsid w:val="00F156E5"/>
    <w:rsid w:val="00F16F53"/>
    <w:rsid w:val="00F17778"/>
    <w:rsid w:val="00F177B0"/>
    <w:rsid w:val="00F201D7"/>
    <w:rsid w:val="00F2111D"/>
    <w:rsid w:val="00F2169C"/>
    <w:rsid w:val="00F237F9"/>
    <w:rsid w:val="00F23928"/>
    <w:rsid w:val="00F23ACA"/>
    <w:rsid w:val="00F243AC"/>
    <w:rsid w:val="00F24441"/>
    <w:rsid w:val="00F2519C"/>
    <w:rsid w:val="00F253F5"/>
    <w:rsid w:val="00F263AB"/>
    <w:rsid w:val="00F26435"/>
    <w:rsid w:val="00F27268"/>
    <w:rsid w:val="00F276A1"/>
    <w:rsid w:val="00F277BE"/>
    <w:rsid w:val="00F30741"/>
    <w:rsid w:val="00F30A18"/>
    <w:rsid w:val="00F31281"/>
    <w:rsid w:val="00F31345"/>
    <w:rsid w:val="00F317C5"/>
    <w:rsid w:val="00F31A69"/>
    <w:rsid w:val="00F328CA"/>
    <w:rsid w:val="00F32C68"/>
    <w:rsid w:val="00F3392F"/>
    <w:rsid w:val="00F33CC8"/>
    <w:rsid w:val="00F35001"/>
    <w:rsid w:val="00F35363"/>
    <w:rsid w:val="00F35980"/>
    <w:rsid w:val="00F35FBA"/>
    <w:rsid w:val="00F366F4"/>
    <w:rsid w:val="00F36713"/>
    <w:rsid w:val="00F36996"/>
    <w:rsid w:val="00F36C07"/>
    <w:rsid w:val="00F37685"/>
    <w:rsid w:val="00F3792A"/>
    <w:rsid w:val="00F37A18"/>
    <w:rsid w:val="00F4111D"/>
    <w:rsid w:val="00F41849"/>
    <w:rsid w:val="00F41D7A"/>
    <w:rsid w:val="00F41F10"/>
    <w:rsid w:val="00F42913"/>
    <w:rsid w:val="00F42D72"/>
    <w:rsid w:val="00F4360A"/>
    <w:rsid w:val="00F43938"/>
    <w:rsid w:val="00F43C7C"/>
    <w:rsid w:val="00F447C0"/>
    <w:rsid w:val="00F4505F"/>
    <w:rsid w:val="00F457C5"/>
    <w:rsid w:val="00F4584A"/>
    <w:rsid w:val="00F45977"/>
    <w:rsid w:val="00F45F4C"/>
    <w:rsid w:val="00F46D58"/>
    <w:rsid w:val="00F46EF8"/>
    <w:rsid w:val="00F476D9"/>
    <w:rsid w:val="00F478A1"/>
    <w:rsid w:val="00F47B16"/>
    <w:rsid w:val="00F5067D"/>
    <w:rsid w:val="00F51C1E"/>
    <w:rsid w:val="00F52459"/>
    <w:rsid w:val="00F5275C"/>
    <w:rsid w:val="00F52BA0"/>
    <w:rsid w:val="00F5338D"/>
    <w:rsid w:val="00F549EB"/>
    <w:rsid w:val="00F55821"/>
    <w:rsid w:val="00F559B7"/>
    <w:rsid w:val="00F56669"/>
    <w:rsid w:val="00F57743"/>
    <w:rsid w:val="00F57B37"/>
    <w:rsid w:val="00F60EA4"/>
    <w:rsid w:val="00F61055"/>
    <w:rsid w:val="00F61A46"/>
    <w:rsid w:val="00F6262C"/>
    <w:rsid w:val="00F62FE8"/>
    <w:rsid w:val="00F63309"/>
    <w:rsid w:val="00F65073"/>
    <w:rsid w:val="00F6587C"/>
    <w:rsid w:val="00F65DD4"/>
    <w:rsid w:val="00F665FD"/>
    <w:rsid w:val="00F67B66"/>
    <w:rsid w:val="00F705C9"/>
    <w:rsid w:val="00F709D1"/>
    <w:rsid w:val="00F70B22"/>
    <w:rsid w:val="00F70B68"/>
    <w:rsid w:val="00F70EB9"/>
    <w:rsid w:val="00F74054"/>
    <w:rsid w:val="00F74440"/>
    <w:rsid w:val="00F745B3"/>
    <w:rsid w:val="00F74681"/>
    <w:rsid w:val="00F747A0"/>
    <w:rsid w:val="00F74C4C"/>
    <w:rsid w:val="00F75752"/>
    <w:rsid w:val="00F7634A"/>
    <w:rsid w:val="00F76843"/>
    <w:rsid w:val="00F77AB8"/>
    <w:rsid w:val="00F80E32"/>
    <w:rsid w:val="00F81F27"/>
    <w:rsid w:val="00F82118"/>
    <w:rsid w:val="00F82281"/>
    <w:rsid w:val="00F827BA"/>
    <w:rsid w:val="00F82830"/>
    <w:rsid w:val="00F82B54"/>
    <w:rsid w:val="00F82BCC"/>
    <w:rsid w:val="00F83357"/>
    <w:rsid w:val="00F83B6C"/>
    <w:rsid w:val="00F8423F"/>
    <w:rsid w:val="00F842F8"/>
    <w:rsid w:val="00F844B4"/>
    <w:rsid w:val="00F84C0C"/>
    <w:rsid w:val="00F84FA3"/>
    <w:rsid w:val="00F86033"/>
    <w:rsid w:val="00F8610A"/>
    <w:rsid w:val="00F8651F"/>
    <w:rsid w:val="00F8669C"/>
    <w:rsid w:val="00F86F96"/>
    <w:rsid w:val="00F873FE"/>
    <w:rsid w:val="00F87ADA"/>
    <w:rsid w:val="00F87FE9"/>
    <w:rsid w:val="00F902AB"/>
    <w:rsid w:val="00F9063E"/>
    <w:rsid w:val="00F907CC"/>
    <w:rsid w:val="00F90DC5"/>
    <w:rsid w:val="00F9156B"/>
    <w:rsid w:val="00F91FDA"/>
    <w:rsid w:val="00F931DC"/>
    <w:rsid w:val="00F9355C"/>
    <w:rsid w:val="00F935C1"/>
    <w:rsid w:val="00F93823"/>
    <w:rsid w:val="00F93EA7"/>
    <w:rsid w:val="00F9451E"/>
    <w:rsid w:val="00F94994"/>
    <w:rsid w:val="00F94BD7"/>
    <w:rsid w:val="00F94C23"/>
    <w:rsid w:val="00F9673B"/>
    <w:rsid w:val="00F96F4D"/>
    <w:rsid w:val="00F9762E"/>
    <w:rsid w:val="00F97EF1"/>
    <w:rsid w:val="00FA12E9"/>
    <w:rsid w:val="00FA1698"/>
    <w:rsid w:val="00FA1B0C"/>
    <w:rsid w:val="00FA2670"/>
    <w:rsid w:val="00FA2D0A"/>
    <w:rsid w:val="00FA2ECA"/>
    <w:rsid w:val="00FA31B2"/>
    <w:rsid w:val="00FA44F5"/>
    <w:rsid w:val="00FA5A8A"/>
    <w:rsid w:val="00FA695C"/>
    <w:rsid w:val="00FA6CD3"/>
    <w:rsid w:val="00FB09B2"/>
    <w:rsid w:val="00FB0A7B"/>
    <w:rsid w:val="00FB0BD6"/>
    <w:rsid w:val="00FB0F40"/>
    <w:rsid w:val="00FB1075"/>
    <w:rsid w:val="00FB1814"/>
    <w:rsid w:val="00FB1BEB"/>
    <w:rsid w:val="00FB22C9"/>
    <w:rsid w:val="00FB26D6"/>
    <w:rsid w:val="00FB2768"/>
    <w:rsid w:val="00FB2E3A"/>
    <w:rsid w:val="00FB302E"/>
    <w:rsid w:val="00FB3D93"/>
    <w:rsid w:val="00FB4CF7"/>
    <w:rsid w:val="00FB5331"/>
    <w:rsid w:val="00FB5571"/>
    <w:rsid w:val="00FB5986"/>
    <w:rsid w:val="00FB5EA2"/>
    <w:rsid w:val="00FB6469"/>
    <w:rsid w:val="00FB69BF"/>
    <w:rsid w:val="00FC0899"/>
    <w:rsid w:val="00FC1064"/>
    <w:rsid w:val="00FC1506"/>
    <w:rsid w:val="00FC1BE0"/>
    <w:rsid w:val="00FC1DF9"/>
    <w:rsid w:val="00FC1ED7"/>
    <w:rsid w:val="00FC27F8"/>
    <w:rsid w:val="00FC3CEC"/>
    <w:rsid w:val="00FC4C69"/>
    <w:rsid w:val="00FC5959"/>
    <w:rsid w:val="00FC6D11"/>
    <w:rsid w:val="00FC7450"/>
    <w:rsid w:val="00FC7826"/>
    <w:rsid w:val="00FD10E3"/>
    <w:rsid w:val="00FD19DD"/>
    <w:rsid w:val="00FD1D3C"/>
    <w:rsid w:val="00FD1F9C"/>
    <w:rsid w:val="00FD22F0"/>
    <w:rsid w:val="00FD2854"/>
    <w:rsid w:val="00FD3D18"/>
    <w:rsid w:val="00FD51AC"/>
    <w:rsid w:val="00FD5325"/>
    <w:rsid w:val="00FD5FD5"/>
    <w:rsid w:val="00FD752E"/>
    <w:rsid w:val="00FD7984"/>
    <w:rsid w:val="00FD7FB5"/>
    <w:rsid w:val="00FE0588"/>
    <w:rsid w:val="00FE0F82"/>
    <w:rsid w:val="00FE1274"/>
    <w:rsid w:val="00FE206E"/>
    <w:rsid w:val="00FE2274"/>
    <w:rsid w:val="00FE236C"/>
    <w:rsid w:val="00FE2A21"/>
    <w:rsid w:val="00FE3568"/>
    <w:rsid w:val="00FE3E90"/>
    <w:rsid w:val="00FE4A2A"/>
    <w:rsid w:val="00FE4D04"/>
    <w:rsid w:val="00FE52B4"/>
    <w:rsid w:val="00FE6569"/>
    <w:rsid w:val="00FE6C6F"/>
    <w:rsid w:val="00FE7021"/>
    <w:rsid w:val="00FF02A5"/>
    <w:rsid w:val="00FF0372"/>
    <w:rsid w:val="00FF1012"/>
    <w:rsid w:val="00FF1164"/>
    <w:rsid w:val="00FF173C"/>
    <w:rsid w:val="00FF2125"/>
    <w:rsid w:val="00FF34AA"/>
    <w:rsid w:val="00FF377D"/>
    <w:rsid w:val="00FF443A"/>
    <w:rsid w:val="00FF47FA"/>
    <w:rsid w:val="00FF5867"/>
    <w:rsid w:val="00FF590B"/>
    <w:rsid w:val="00FF5B8A"/>
    <w:rsid w:val="00FF5E41"/>
    <w:rsid w:val="00FF6A58"/>
    <w:rsid w:val="00FF6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E030D63"/>
  <w15:chartTrackingRefBased/>
  <w15:docId w15:val="{69E331DE-1EE2-4F51-B152-4B2F6516E1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SimSun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84C80"/>
    <w:pPr>
      <w:spacing w:line="260" w:lineRule="atLeast"/>
      <w:jc w:val="both"/>
    </w:pPr>
    <w:rPr>
      <w:rFonts w:ascii="Palatino Linotype" w:hAnsi="Palatino Linotype"/>
      <w:noProof/>
      <w:color w:val="000000"/>
    </w:rPr>
  </w:style>
  <w:style w:type="paragraph" w:styleId="1">
    <w:name w:val="heading 1"/>
    <w:basedOn w:val="a"/>
    <w:link w:val="1Char"/>
    <w:uiPriority w:val="9"/>
    <w:qFormat/>
    <w:rsid w:val="006B12EE"/>
    <w:pPr>
      <w:spacing w:before="100" w:beforeAutospacing="1" w:after="100" w:afterAutospacing="1" w:line="240" w:lineRule="auto"/>
      <w:jc w:val="left"/>
      <w:outlineLvl w:val="0"/>
    </w:pPr>
    <w:rPr>
      <w:rFonts w:ascii="굴림" w:eastAsia="굴림" w:hAnsi="굴림" w:cs="굴림"/>
      <w:b/>
      <w:bCs/>
      <w:noProof w:val="0"/>
      <w:color w:val="auto"/>
      <w:kern w:val="36"/>
      <w:sz w:val="48"/>
      <w:szCs w:val="48"/>
      <w:lang w:eastAsia="ko-K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DPI11articletype">
    <w:name w:val="MDPI_1.1_article_type"/>
    <w:next w:val="a"/>
    <w:qFormat/>
    <w:rsid w:val="00B84C80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12title">
    <w:name w:val="MDPI_1.2_title"/>
    <w:next w:val="a"/>
    <w:qFormat/>
    <w:rsid w:val="00B84C80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a"/>
    <w:qFormat/>
    <w:rsid w:val="00B84C80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a"/>
    <w:next w:val="a"/>
    <w:qFormat/>
    <w:rsid w:val="00B84C80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6affiliation">
    <w:name w:val="MDPI_1.6_affiliation"/>
    <w:qFormat/>
    <w:rsid w:val="00B84C80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a"/>
    <w:qFormat/>
    <w:rsid w:val="00B84C80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szCs w:val="22"/>
      <w:lang w:eastAsia="de-DE" w:bidi="en-US"/>
    </w:rPr>
  </w:style>
  <w:style w:type="paragraph" w:customStyle="1" w:styleId="MDPI18keywords">
    <w:name w:val="MDPI_1.8_keywords"/>
    <w:next w:val="a"/>
    <w:qFormat/>
    <w:rsid w:val="00B84C80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szCs w:val="22"/>
      <w:lang w:eastAsia="de-DE" w:bidi="en-US"/>
    </w:rPr>
  </w:style>
  <w:style w:type="paragraph" w:customStyle="1" w:styleId="MDPI19line">
    <w:name w:val="MDPI_1.9_line"/>
    <w:qFormat/>
    <w:rsid w:val="00B84C80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table" w:customStyle="1" w:styleId="Mdeck5tablebodythreelines">
    <w:name w:val="M_deck_5_table_body_three_lines"/>
    <w:basedOn w:val="a1"/>
    <w:uiPriority w:val="99"/>
    <w:rsid w:val="005442C6"/>
    <w:pPr>
      <w:adjustRightInd w:val="0"/>
      <w:snapToGrid w:val="0"/>
      <w:spacing w:line="300" w:lineRule="exact"/>
      <w:jc w:val="center"/>
    </w:pPr>
    <w:rPr>
      <w:rFonts w:ascii="Times New Roman" w:hAnsi="Times New Roman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a3">
    <w:name w:val="Table Grid"/>
    <w:basedOn w:val="a1"/>
    <w:uiPriority w:val="59"/>
    <w:rsid w:val="00B84C80"/>
    <w:pPr>
      <w:spacing w:line="260" w:lineRule="atLeast"/>
      <w:jc w:val="both"/>
    </w:pPr>
    <w:rPr>
      <w:rFonts w:ascii="Palatino Linotype" w:hAnsi="Palatino Linotype"/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Char"/>
    <w:uiPriority w:val="99"/>
    <w:rsid w:val="00B84C80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Char">
    <w:name w:val="바닥글 Char"/>
    <w:link w:val="a4"/>
    <w:uiPriority w:val="99"/>
    <w:rsid w:val="00B84C80"/>
    <w:rPr>
      <w:rFonts w:ascii="Palatino Linotype" w:hAnsi="Palatino Linotype"/>
      <w:noProof/>
      <w:color w:val="000000"/>
      <w:szCs w:val="18"/>
    </w:rPr>
  </w:style>
  <w:style w:type="paragraph" w:styleId="a5">
    <w:name w:val="header"/>
    <w:basedOn w:val="a"/>
    <w:link w:val="Char0"/>
    <w:uiPriority w:val="99"/>
    <w:rsid w:val="00B84C8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Char0">
    <w:name w:val="머리글 Char"/>
    <w:link w:val="a5"/>
    <w:uiPriority w:val="99"/>
    <w:rsid w:val="00B84C80"/>
    <w:rPr>
      <w:rFonts w:ascii="Palatino Linotype" w:hAnsi="Palatino Linotype"/>
      <w:noProof/>
      <w:color w:val="000000"/>
      <w:szCs w:val="18"/>
    </w:rPr>
  </w:style>
  <w:style w:type="paragraph" w:customStyle="1" w:styleId="MDPIheaderjournallogo">
    <w:name w:val="MDPI_header_journal_logo"/>
    <w:qFormat/>
    <w:rsid w:val="00B84C80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szCs w:val="22"/>
      <w:lang w:eastAsia="de-CH"/>
    </w:rPr>
  </w:style>
  <w:style w:type="paragraph" w:customStyle="1" w:styleId="MDPI32textnoindent">
    <w:name w:val="MDPI_3.2_text_no_indent"/>
    <w:basedOn w:val="MDPI31text"/>
    <w:qFormat/>
    <w:rsid w:val="00B84C80"/>
    <w:pPr>
      <w:ind w:firstLine="0"/>
    </w:pPr>
  </w:style>
  <w:style w:type="paragraph" w:customStyle="1" w:styleId="MDPI31text">
    <w:name w:val="MDPI_3.1_text"/>
    <w:link w:val="MDPI31textChar"/>
    <w:qFormat/>
    <w:rsid w:val="0015044B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3textspaceafter">
    <w:name w:val="MDPI_3.3_text_space_after"/>
    <w:qFormat/>
    <w:rsid w:val="00B84C80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4textspacebefore">
    <w:name w:val="MDPI_3.4_text_space_before"/>
    <w:qFormat/>
    <w:rsid w:val="00B84C80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5textbeforelist">
    <w:name w:val="MDPI_3.5_text_before_list"/>
    <w:qFormat/>
    <w:rsid w:val="00B84C80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6textafterlist">
    <w:name w:val="MDPI_3.6_text_after_list"/>
    <w:qFormat/>
    <w:rsid w:val="00B84C80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7itemize">
    <w:name w:val="MDPI_3.7_itemize"/>
    <w:qFormat/>
    <w:rsid w:val="00172F33"/>
    <w:pPr>
      <w:numPr>
        <w:numId w:val="27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8bullet">
    <w:name w:val="MDPI_3.8_bullet"/>
    <w:qFormat/>
    <w:rsid w:val="00172F33"/>
    <w:pPr>
      <w:numPr>
        <w:numId w:val="26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9equation">
    <w:name w:val="MDPI_3.9_equation"/>
    <w:qFormat/>
    <w:rsid w:val="00B84C80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aequationnumber">
    <w:name w:val="MDPI_3.a_equation_number"/>
    <w:qFormat/>
    <w:rsid w:val="00B84C80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41tablecaption">
    <w:name w:val="MDPI_4.1_table_caption"/>
    <w:qFormat/>
    <w:rsid w:val="00B84C80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42tablebody">
    <w:name w:val="MDPI_4.2_table_body"/>
    <w:qFormat/>
    <w:rsid w:val="00F7634A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qFormat/>
    <w:rsid w:val="00B84C80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51figurecaption">
    <w:name w:val="MDPI_5.1_figure_caption"/>
    <w:qFormat/>
    <w:rsid w:val="00B84C80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qFormat/>
    <w:rsid w:val="00B84C80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81theorem">
    <w:name w:val="MDPI_8.1_theorem"/>
    <w:qFormat/>
    <w:rsid w:val="00B84C80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82proof">
    <w:name w:val="MDPI_8.2_proof"/>
    <w:qFormat/>
    <w:rsid w:val="00B84C80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3heading3">
    <w:name w:val="MDPI_2.3_heading3"/>
    <w:qFormat/>
    <w:rsid w:val="00B84C80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1heading1">
    <w:name w:val="MDPI_2.1_heading1"/>
    <w:qFormat/>
    <w:rsid w:val="00B84C80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MDPI22heading2">
    <w:name w:val="MDPI_2.2_heading2"/>
    <w:qFormat/>
    <w:rsid w:val="00B84C80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szCs w:val="22"/>
      <w:lang w:eastAsia="de-DE" w:bidi="en-US"/>
    </w:rPr>
  </w:style>
  <w:style w:type="paragraph" w:customStyle="1" w:styleId="MDPI71References">
    <w:name w:val="MDPI_7.1_References"/>
    <w:qFormat/>
    <w:rsid w:val="0058337C"/>
    <w:pPr>
      <w:numPr>
        <w:numId w:val="28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styleId="a6">
    <w:name w:val="Balloon Text"/>
    <w:basedOn w:val="a"/>
    <w:link w:val="Char1"/>
    <w:uiPriority w:val="99"/>
    <w:rsid w:val="00B84C80"/>
    <w:rPr>
      <w:rFonts w:cs="Tahoma"/>
      <w:szCs w:val="18"/>
    </w:rPr>
  </w:style>
  <w:style w:type="character" w:customStyle="1" w:styleId="Char1">
    <w:name w:val="풍선 도움말 텍스트 Char"/>
    <w:link w:val="a6"/>
    <w:uiPriority w:val="99"/>
    <w:rsid w:val="00B84C80"/>
    <w:rPr>
      <w:rFonts w:ascii="Palatino Linotype" w:hAnsi="Palatino Linotype" w:cs="Tahoma"/>
      <w:noProof/>
      <w:color w:val="000000"/>
      <w:szCs w:val="18"/>
    </w:rPr>
  </w:style>
  <w:style w:type="character" w:styleId="a7">
    <w:name w:val="line number"/>
    <w:uiPriority w:val="99"/>
    <w:rsid w:val="001C0E58"/>
    <w:rPr>
      <w:rFonts w:ascii="Palatino Linotype" w:hAnsi="Palatino Linotype"/>
      <w:sz w:val="16"/>
    </w:rPr>
  </w:style>
  <w:style w:type="table" w:customStyle="1" w:styleId="MDPI41threelinetable">
    <w:name w:val="MDPI_4.1_three_line_table"/>
    <w:basedOn w:val="a1"/>
    <w:uiPriority w:val="99"/>
    <w:rsid w:val="00B84C80"/>
    <w:pPr>
      <w:adjustRightInd w:val="0"/>
      <w:snapToGrid w:val="0"/>
      <w:jc w:val="center"/>
    </w:pPr>
    <w:rPr>
      <w:rFonts w:ascii="Palatino Linotype" w:hAnsi="Palatino Linotype"/>
      <w:color w:val="00000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Palatino Linotype" w:hAnsi="Palatino Linotype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styleId="a8">
    <w:name w:val="Hyperlink"/>
    <w:uiPriority w:val="99"/>
    <w:rsid w:val="00B84C80"/>
    <w:rPr>
      <w:color w:val="0000FF"/>
      <w:u w:val="single"/>
    </w:rPr>
  </w:style>
  <w:style w:type="character" w:customStyle="1" w:styleId="UnresolvedMention">
    <w:name w:val="Unresolved Mention"/>
    <w:uiPriority w:val="99"/>
    <w:semiHidden/>
    <w:unhideWhenUsed/>
    <w:rsid w:val="007A7B56"/>
    <w:rPr>
      <w:color w:val="605E5C"/>
      <w:shd w:val="clear" w:color="auto" w:fill="E1DFDD"/>
    </w:rPr>
  </w:style>
  <w:style w:type="table" w:styleId="4">
    <w:name w:val="Plain Table 4"/>
    <w:basedOn w:val="a1"/>
    <w:uiPriority w:val="44"/>
    <w:rsid w:val="00C3322E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61Citation">
    <w:name w:val="MDPI_6.1_Citation"/>
    <w:qFormat/>
    <w:rsid w:val="00B84C80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  <w:szCs w:val="22"/>
    </w:rPr>
  </w:style>
  <w:style w:type="paragraph" w:customStyle="1" w:styleId="MDPI62BackMatter">
    <w:name w:val="MDPI_6.2_BackMatter"/>
    <w:qFormat/>
    <w:rsid w:val="00B84C80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eastAsia="en-US" w:bidi="en-US"/>
    </w:rPr>
  </w:style>
  <w:style w:type="paragraph" w:customStyle="1" w:styleId="MDPI63Notes">
    <w:name w:val="MDPI_6.3_Notes"/>
    <w:qFormat/>
    <w:rsid w:val="00B84C80"/>
    <w:pPr>
      <w:adjustRightInd w:val="0"/>
      <w:snapToGrid w:val="0"/>
      <w:spacing w:before="240" w:line="228" w:lineRule="auto"/>
      <w:jc w:val="both"/>
    </w:pPr>
    <w:rPr>
      <w:rFonts w:ascii="Palatino Linotype" w:hAnsi="Palatino Linotype"/>
      <w:snapToGrid w:val="0"/>
      <w:color w:val="000000"/>
      <w:sz w:val="18"/>
      <w:lang w:eastAsia="en-US" w:bidi="en-US"/>
    </w:rPr>
  </w:style>
  <w:style w:type="paragraph" w:customStyle="1" w:styleId="MDPI15academiceditor">
    <w:name w:val="MDPI_1.5_academic_editor"/>
    <w:qFormat/>
    <w:rsid w:val="00BD66AA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eastAsia="de-DE" w:bidi="en-US"/>
    </w:rPr>
  </w:style>
  <w:style w:type="paragraph" w:customStyle="1" w:styleId="MDPI19classification">
    <w:name w:val="MDPI_1.9_classification"/>
    <w:qFormat/>
    <w:rsid w:val="00B84C80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B84C80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szCs w:val="22"/>
      <w:lang w:bidi="en-US"/>
    </w:rPr>
  </w:style>
  <w:style w:type="paragraph" w:customStyle="1" w:styleId="MDPI511onefigurecaption">
    <w:name w:val="MDPI_5.1.1_one_figure_caption"/>
    <w:qFormat/>
    <w:rsid w:val="00B84C80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qFormat/>
    <w:rsid w:val="00280DBE"/>
    <w:pPr>
      <w:adjustRightInd w:val="0"/>
      <w:snapToGrid w:val="0"/>
      <w:spacing w:before="60" w:line="240" w:lineRule="atLeast"/>
      <w:ind w:right="113"/>
      <w:jc w:val="both"/>
    </w:pPr>
    <w:rPr>
      <w:rFonts w:ascii="Palatino Linotype" w:eastAsia="Times New Roman" w:hAnsi="Palatino Linotype"/>
      <w:noProof/>
      <w:snapToGrid w:val="0"/>
      <w:color w:val="000000"/>
      <w:sz w:val="14"/>
      <w:lang w:val="en-GB" w:eastAsia="en-GB"/>
    </w:rPr>
  </w:style>
  <w:style w:type="paragraph" w:customStyle="1" w:styleId="MDPI73CopyrightImage">
    <w:name w:val="MDPI_7.3_CopyrightImage"/>
    <w:rsid w:val="00B84C80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/>
      <w:color w:val="000000"/>
      <w:lang w:eastAsia="de-CH"/>
    </w:rPr>
  </w:style>
  <w:style w:type="paragraph" w:customStyle="1" w:styleId="MDPIequationFram">
    <w:name w:val="MDPI_equationFram"/>
    <w:qFormat/>
    <w:rsid w:val="00B84C80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">
    <w:name w:val="MDPI_footer"/>
    <w:qFormat/>
    <w:rsid w:val="00B84C80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footerfirstpage">
    <w:name w:val="MDPI_footer_firstpage"/>
    <w:qFormat/>
    <w:rsid w:val="00B84C80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header">
    <w:name w:val="MDPI_header"/>
    <w:qFormat/>
    <w:rsid w:val="00B84C80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citation">
    <w:name w:val="MDPI_header_citation"/>
    <w:rsid w:val="00B84C80"/>
    <w:pPr>
      <w:spacing w:after="240"/>
    </w:pPr>
    <w:rPr>
      <w:rFonts w:ascii="Palatino Linotype" w:eastAsia="Times New Roman" w:hAnsi="Palatino Linotype"/>
      <w:snapToGrid w:val="0"/>
      <w:color w:val="000000"/>
      <w:sz w:val="18"/>
      <w:lang w:eastAsia="de-DE" w:bidi="en-US"/>
    </w:rPr>
  </w:style>
  <w:style w:type="paragraph" w:customStyle="1" w:styleId="MDPIheadermdpilogo">
    <w:name w:val="MDPI_header_mdpi_logo"/>
    <w:qFormat/>
    <w:rsid w:val="00B84C80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szCs w:val="22"/>
      <w:lang w:eastAsia="de-CH"/>
    </w:rPr>
  </w:style>
  <w:style w:type="table" w:customStyle="1" w:styleId="MDPITable">
    <w:name w:val="MDPI_Table"/>
    <w:basedOn w:val="a1"/>
    <w:uiPriority w:val="99"/>
    <w:rsid w:val="00B84C80"/>
    <w:rPr>
      <w:rFonts w:ascii="Palatino Linotype" w:hAnsi="Palatino Linotype"/>
      <w:color w:val="000000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B84C80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sz w:val="22"/>
      <w:szCs w:val="22"/>
      <w:lang w:eastAsia="de-DE" w:bidi="en-US"/>
    </w:rPr>
  </w:style>
  <w:style w:type="paragraph" w:customStyle="1" w:styleId="MDPItitle">
    <w:name w:val="MDPI_title"/>
    <w:qFormat/>
    <w:rsid w:val="00B84C80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character" w:customStyle="1" w:styleId="apple-converted-space">
    <w:name w:val="apple-converted-space"/>
    <w:rsid w:val="00B84C80"/>
  </w:style>
  <w:style w:type="paragraph" w:styleId="a9">
    <w:name w:val="Bibliography"/>
    <w:basedOn w:val="a"/>
    <w:next w:val="a"/>
    <w:uiPriority w:val="37"/>
    <w:semiHidden/>
    <w:unhideWhenUsed/>
    <w:rsid w:val="00B84C80"/>
  </w:style>
  <w:style w:type="paragraph" w:styleId="aa">
    <w:name w:val="Body Text"/>
    <w:link w:val="Char2"/>
    <w:rsid w:val="00B84C80"/>
    <w:pPr>
      <w:spacing w:after="120" w:line="340" w:lineRule="atLeast"/>
      <w:jc w:val="both"/>
    </w:pPr>
    <w:rPr>
      <w:rFonts w:ascii="Palatino Linotype" w:hAnsi="Palatino Linotype"/>
      <w:color w:val="000000"/>
      <w:sz w:val="24"/>
      <w:lang w:eastAsia="de-DE"/>
    </w:rPr>
  </w:style>
  <w:style w:type="character" w:customStyle="1" w:styleId="Char2">
    <w:name w:val="본문 Char"/>
    <w:link w:val="aa"/>
    <w:rsid w:val="00B84C80"/>
    <w:rPr>
      <w:rFonts w:ascii="Palatino Linotype" w:hAnsi="Palatino Linotype"/>
      <w:color w:val="000000"/>
      <w:sz w:val="24"/>
      <w:lang w:eastAsia="de-DE"/>
    </w:rPr>
  </w:style>
  <w:style w:type="character" w:styleId="ab">
    <w:name w:val="annotation reference"/>
    <w:rsid w:val="00B84C80"/>
    <w:rPr>
      <w:sz w:val="21"/>
      <w:szCs w:val="21"/>
    </w:rPr>
  </w:style>
  <w:style w:type="paragraph" w:styleId="ac">
    <w:name w:val="annotation text"/>
    <w:basedOn w:val="a"/>
    <w:link w:val="Char3"/>
    <w:rsid w:val="00B84C80"/>
  </w:style>
  <w:style w:type="character" w:customStyle="1" w:styleId="Char3">
    <w:name w:val="메모 텍스트 Char"/>
    <w:link w:val="ac"/>
    <w:rsid w:val="00B84C80"/>
    <w:rPr>
      <w:rFonts w:ascii="Palatino Linotype" w:hAnsi="Palatino Linotype"/>
      <w:noProof/>
      <w:color w:val="000000"/>
    </w:rPr>
  </w:style>
  <w:style w:type="paragraph" w:styleId="ad">
    <w:name w:val="annotation subject"/>
    <w:basedOn w:val="ac"/>
    <w:next w:val="ac"/>
    <w:link w:val="Char4"/>
    <w:rsid w:val="00B84C80"/>
    <w:rPr>
      <w:b/>
      <w:bCs/>
    </w:rPr>
  </w:style>
  <w:style w:type="character" w:customStyle="1" w:styleId="Char4">
    <w:name w:val="메모 주제 Char"/>
    <w:link w:val="ad"/>
    <w:rsid w:val="00B84C80"/>
    <w:rPr>
      <w:rFonts w:ascii="Palatino Linotype" w:hAnsi="Palatino Linotype"/>
      <w:b/>
      <w:bCs/>
      <w:noProof/>
      <w:color w:val="000000"/>
    </w:rPr>
  </w:style>
  <w:style w:type="character" w:styleId="ae">
    <w:name w:val="endnote reference"/>
    <w:rsid w:val="00B84C80"/>
    <w:rPr>
      <w:vertAlign w:val="superscript"/>
    </w:rPr>
  </w:style>
  <w:style w:type="paragraph" w:styleId="af">
    <w:name w:val="endnote text"/>
    <w:basedOn w:val="a"/>
    <w:link w:val="Char5"/>
    <w:semiHidden/>
    <w:unhideWhenUsed/>
    <w:rsid w:val="00B84C80"/>
    <w:pPr>
      <w:spacing w:line="240" w:lineRule="auto"/>
    </w:pPr>
  </w:style>
  <w:style w:type="character" w:customStyle="1" w:styleId="Char5">
    <w:name w:val="미주 텍스트 Char"/>
    <w:link w:val="af"/>
    <w:semiHidden/>
    <w:rsid w:val="00B84C80"/>
    <w:rPr>
      <w:rFonts w:ascii="Palatino Linotype" w:hAnsi="Palatino Linotype"/>
      <w:noProof/>
      <w:color w:val="000000"/>
    </w:rPr>
  </w:style>
  <w:style w:type="character" w:styleId="af0">
    <w:name w:val="FollowedHyperlink"/>
    <w:rsid w:val="00B84C80"/>
    <w:rPr>
      <w:color w:val="954F72"/>
      <w:u w:val="single"/>
    </w:rPr>
  </w:style>
  <w:style w:type="paragraph" w:styleId="af1">
    <w:name w:val="footnote text"/>
    <w:basedOn w:val="a"/>
    <w:link w:val="Char6"/>
    <w:semiHidden/>
    <w:unhideWhenUsed/>
    <w:rsid w:val="00B84C80"/>
    <w:pPr>
      <w:spacing w:line="240" w:lineRule="auto"/>
    </w:pPr>
  </w:style>
  <w:style w:type="character" w:customStyle="1" w:styleId="Char6">
    <w:name w:val="각주 텍스트 Char"/>
    <w:link w:val="af1"/>
    <w:semiHidden/>
    <w:rsid w:val="00B84C80"/>
    <w:rPr>
      <w:rFonts w:ascii="Palatino Linotype" w:hAnsi="Palatino Linotype"/>
      <w:noProof/>
      <w:color w:val="000000"/>
    </w:rPr>
  </w:style>
  <w:style w:type="paragraph" w:styleId="af2">
    <w:name w:val="Normal (Web)"/>
    <w:basedOn w:val="a"/>
    <w:uiPriority w:val="99"/>
    <w:rsid w:val="00B84C80"/>
    <w:rPr>
      <w:szCs w:val="24"/>
    </w:rPr>
  </w:style>
  <w:style w:type="paragraph" w:customStyle="1" w:styleId="MsoFootnoteText0">
    <w:name w:val="MsoFootnoteText"/>
    <w:basedOn w:val="af2"/>
    <w:qFormat/>
    <w:rsid w:val="00B84C80"/>
    <w:rPr>
      <w:rFonts w:ascii="Times New Roman" w:hAnsi="Times New Roman"/>
    </w:rPr>
  </w:style>
  <w:style w:type="character" w:styleId="af3">
    <w:name w:val="page number"/>
    <w:rsid w:val="00B84C80"/>
  </w:style>
  <w:style w:type="character" w:styleId="af4">
    <w:name w:val="Placeholder Text"/>
    <w:uiPriority w:val="99"/>
    <w:semiHidden/>
    <w:rsid w:val="00B84C80"/>
    <w:rPr>
      <w:color w:val="808080"/>
    </w:rPr>
  </w:style>
  <w:style w:type="paragraph" w:customStyle="1" w:styleId="MDPI71FootNotes">
    <w:name w:val="MDPI_7.1_FootNotes"/>
    <w:qFormat/>
    <w:rsid w:val="00BE3560"/>
    <w:pPr>
      <w:numPr>
        <w:numId w:val="25"/>
      </w:numPr>
      <w:adjustRightInd w:val="0"/>
      <w:snapToGrid w:val="0"/>
      <w:spacing w:line="228" w:lineRule="auto"/>
    </w:pPr>
    <w:rPr>
      <w:rFonts w:ascii="Palatino Linotype" w:eastAsiaTheme="minorEastAsia" w:hAnsi="Palatino Linotype"/>
      <w:noProof/>
      <w:color w:val="000000"/>
      <w:sz w:val="18"/>
    </w:rPr>
  </w:style>
  <w:style w:type="paragraph" w:customStyle="1" w:styleId="EndNoteBibliographyTitle">
    <w:name w:val="EndNote Bibliography Title"/>
    <w:basedOn w:val="a"/>
    <w:link w:val="EndNoteBibliographyTitleChar"/>
    <w:rsid w:val="00ED2487"/>
    <w:pPr>
      <w:jc w:val="center"/>
    </w:pPr>
    <w:rPr>
      <w:sz w:val="18"/>
    </w:rPr>
  </w:style>
  <w:style w:type="character" w:customStyle="1" w:styleId="MDPI31textChar">
    <w:name w:val="MDPI_3.1_text Char"/>
    <w:basedOn w:val="a0"/>
    <w:link w:val="MDPI31text"/>
    <w:rsid w:val="00ED2487"/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character" w:customStyle="1" w:styleId="EndNoteBibliographyTitleChar">
    <w:name w:val="EndNote Bibliography Title Char"/>
    <w:basedOn w:val="MDPI31textChar"/>
    <w:link w:val="EndNoteBibliographyTitle"/>
    <w:rsid w:val="00ED2487"/>
    <w:rPr>
      <w:rFonts w:ascii="Palatino Linotype" w:eastAsia="Times New Roman" w:hAnsi="Palatino Linotype"/>
      <w:noProof/>
      <w:snapToGrid/>
      <w:color w:val="000000"/>
      <w:sz w:val="18"/>
      <w:szCs w:val="22"/>
      <w:lang w:eastAsia="de-DE" w:bidi="en-US"/>
    </w:rPr>
  </w:style>
  <w:style w:type="paragraph" w:customStyle="1" w:styleId="EndNoteBibliography">
    <w:name w:val="EndNote Bibliography"/>
    <w:basedOn w:val="a"/>
    <w:link w:val="EndNoteBibliographyChar"/>
    <w:rsid w:val="00ED2487"/>
    <w:pPr>
      <w:spacing w:line="240" w:lineRule="atLeast"/>
    </w:pPr>
    <w:rPr>
      <w:sz w:val="18"/>
    </w:rPr>
  </w:style>
  <w:style w:type="character" w:customStyle="1" w:styleId="EndNoteBibliographyChar">
    <w:name w:val="EndNote Bibliography Char"/>
    <w:basedOn w:val="MDPI31textChar"/>
    <w:link w:val="EndNoteBibliography"/>
    <w:rsid w:val="00ED2487"/>
    <w:rPr>
      <w:rFonts w:ascii="Palatino Linotype" w:eastAsia="Times New Roman" w:hAnsi="Palatino Linotype"/>
      <w:noProof/>
      <w:snapToGrid/>
      <w:color w:val="000000"/>
      <w:sz w:val="18"/>
      <w:szCs w:val="22"/>
      <w:lang w:eastAsia="de-DE" w:bidi="en-US"/>
    </w:rPr>
  </w:style>
  <w:style w:type="character" w:customStyle="1" w:styleId="html-italic">
    <w:name w:val="html-italic"/>
    <w:basedOn w:val="a0"/>
    <w:rsid w:val="009747AC"/>
  </w:style>
  <w:style w:type="character" w:customStyle="1" w:styleId="1Char">
    <w:name w:val="제목 1 Char"/>
    <w:basedOn w:val="a0"/>
    <w:link w:val="1"/>
    <w:uiPriority w:val="9"/>
    <w:rsid w:val="006B12EE"/>
    <w:rPr>
      <w:rFonts w:ascii="굴림" w:eastAsia="굴림" w:hAnsi="굴림" w:cs="굴림"/>
      <w:b/>
      <w:bCs/>
      <w:kern w:val="36"/>
      <w:sz w:val="48"/>
      <w:szCs w:val="48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04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87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76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9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1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8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46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00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9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55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7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53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8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94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72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00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44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14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0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3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709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8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9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05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4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5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8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8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22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1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5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51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87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8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iso-8859-6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arkds9709@korea.kr" TargetMode="External"/><Relationship Id="rId13" Type="http://schemas.openxmlformats.org/officeDocument/2006/relationships/hyperlink" Target="mailto:sgjang0136@korea.kr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kangjw81@korea.kr" TargetMode="External"/><Relationship Id="rId17" Type="http://schemas.openxmlformats.org/officeDocument/2006/relationships/image" Target="media/image1.tiff"/><Relationship Id="rId2" Type="http://schemas.openxmlformats.org/officeDocument/2006/relationships/numbering" Target="numbering.xml"/><Relationship Id="rId16" Type="http://schemas.openxmlformats.org/officeDocument/2006/relationships/hyperlink" Target="mailto:rollykabange@korea.k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olivetti90@korea.kr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gamenyahdaniel@gmail.com" TargetMode="External"/><Relationship Id="rId10" Type="http://schemas.openxmlformats.org/officeDocument/2006/relationships/hyperlink" Target="mailto:pappler@korea.kr" TargetMode="External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kwon6344@korea.kr" TargetMode="External"/><Relationship Id="rId14" Type="http://schemas.openxmlformats.org/officeDocument/2006/relationships/hyperlink" Target="mailto:ohkw1004@korea.kr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\Downloads\plants-template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C704F7-BB4B-46D8-BE1D-E66C9C876F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plants-template.dot</Template>
  <TotalTime>0</TotalTime>
  <Pages>4</Pages>
  <Words>1367</Words>
  <Characters>7798</Characters>
  <Application>Microsoft Office Word</Application>
  <DocSecurity>0</DocSecurity>
  <Lines>64</Lines>
  <Paragraphs>18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Type of the Paper (Article</vt:lpstr>
      <vt:lpstr>Type of the Paper (Article</vt:lpstr>
    </vt:vector>
  </TitlesOfParts>
  <Company/>
  <LinksUpToDate>false</LinksUpToDate>
  <CharactersWithSpaces>9147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A</dc:creator>
  <cp:keywords/>
  <dc:description/>
  <cp:lastModifiedBy>A</cp:lastModifiedBy>
  <cp:revision>2</cp:revision>
  <cp:lastPrinted>2023-09-15T01:55:00Z</cp:lastPrinted>
  <dcterms:created xsi:type="dcterms:W3CDTF">2023-09-15T04:29:00Z</dcterms:created>
  <dcterms:modified xsi:type="dcterms:W3CDTF">2023-09-15T04:29:00Z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107ce76c3d247f996191a27edf981e0341d12f39d7ed98079380b97291e6c3c0</vt:lpwstr>
  </property>
</Properties>
</file>