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10E037" w14:textId="16968298" w:rsidR="00126BB3" w:rsidRPr="00E4293B" w:rsidRDefault="00CD6B98" w:rsidP="00E4293B">
      <w:pPr>
        <w:spacing w:afterLines="100" w:after="312" w:line="480" w:lineRule="auto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bookmarkStart w:id="0" w:name="_Hlk171408316"/>
      <w:r w:rsidRPr="00E4293B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Supplementary Materials</w:t>
      </w:r>
    </w:p>
    <w:bookmarkEnd w:id="0"/>
    <w:p w14:paraId="611018BD" w14:textId="77777777" w:rsidR="00E4293B" w:rsidRDefault="00E4293B" w:rsidP="00E4293B">
      <w:pPr>
        <w:widowControl/>
        <w:spacing w:after="240" w:line="480" w:lineRule="auto"/>
        <w:rPr>
          <w:rFonts w:ascii="Times New Roman" w:hAnsi="Times New Roman"/>
          <w:sz w:val="44"/>
          <w:szCs w:val="44"/>
        </w:rPr>
      </w:pPr>
      <w:r w:rsidRPr="000A235E">
        <w:rPr>
          <w:rFonts w:ascii="Times New Roman" w:hAnsi="Times New Roman"/>
          <w:sz w:val="44"/>
          <w:szCs w:val="44"/>
        </w:rPr>
        <w:t>Size uniformity of CsPbBr</w:t>
      </w:r>
      <w:r w:rsidRPr="000A235E">
        <w:rPr>
          <w:rFonts w:ascii="Times New Roman" w:hAnsi="Times New Roman"/>
          <w:sz w:val="44"/>
          <w:szCs w:val="44"/>
          <w:vertAlign w:val="subscript"/>
        </w:rPr>
        <w:t>3</w:t>
      </w:r>
      <w:r w:rsidRPr="000A235E">
        <w:rPr>
          <w:rFonts w:ascii="Times New Roman" w:hAnsi="Times New Roman"/>
          <w:sz w:val="44"/>
          <w:szCs w:val="44"/>
        </w:rPr>
        <w:t xml:space="preserve"> perovskite quantum dots via manganese-doping</w:t>
      </w:r>
    </w:p>
    <w:p w14:paraId="4191EDB7" w14:textId="77777777" w:rsidR="00E4293B" w:rsidRPr="00905DE7" w:rsidRDefault="00E4293B" w:rsidP="00E4293B">
      <w:pPr>
        <w:widowControl/>
        <w:spacing w:after="240" w:line="480" w:lineRule="auto"/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</w:pP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Mi Zhang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, Xue Han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Changgang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Yang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Guofeng Zhang </w:t>
      </w:r>
      <w:proofErr w:type="gramStart"/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>1,*</w:t>
      </w:r>
      <w:proofErr w:type="gram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Wenli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Guo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Jialu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Li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, Zhihao Chen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, Bin Li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Ruiyun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Chen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Chengbing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Qin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, Jianyong Hu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Zhichun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Yang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Ganying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Zeng 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>1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Liantuan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Xiao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1,2,*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, and </w:t>
      </w:r>
      <w:proofErr w:type="spellStart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>Suotang</w:t>
      </w:r>
      <w:proofErr w:type="spellEnd"/>
      <w:r w:rsidRPr="00EC1AD4">
        <w:rPr>
          <w:rFonts w:ascii="Times New Roman" w:hAnsi="Times New Roman"/>
          <w:i/>
          <w:iCs/>
          <w:kern w:val="0"/>
          <w:sz w:val="24"/>
          <w:szCs w:val="20"/>
          <w:lang w:eastAsia="en-US"/>
        </w:rPr>
        <w:t xml:space="preserve"> Jia</w:t>
      </w:r>
      <w:r w:rsidRPr="00EC1AD4">
        <w:rPr>
          <w:rFonts w:ascii="Times New Roman" w:hAnsi="Times New Roman"/>
          <w:i/>
          <w:iCs/>
          <w:kern w:val="0"/>
          <w:sz w:val="24"/>
          <w:szCs w:val="20"/>
          <w:vertAlign w:val="superscript"/>
          <w:lang w:eastAsia="en-US"/>
        </w:rPr>
        <w:t xml:space="preserve"> 1</w:t>
      </w:r>
    </w:p>
    <w:p w14:paraId="16596445" w14:textId="77777777" w:rsidR="00E4293B" w:rsidRPr="00EC1AD4" w:rsidRDefault="00E4293B" w:rsidP="00E4293B">
      <w:pPr>
        <w:widowControl/>
        <w:spacing w:line="480" w:lineRule="auto"/>
        <w:rPr>
          <w:rFonts w:ascii="Times New Roman" w:hAnsi="Times New Roman"/>
          <w:kern w:val="0"/>
          <w:sz w:val="24"/>
          <w:szCs w:val="20"/>
          <w:lang w:eastAsia="en-US"/>
        </w:rPr>
      </w:pPr>
      <w:r w:rsidRPr="00EC1AD4">
        <w:rPr>
          <w:rFonts w:ascii="Times New Roman" w:hAnsi="Times New Roman"/>
          <w:kern w:val="0"/>
          <w:sz w:val="24"/>
          <w:szCs w:val="20"/>
          <w:vertAlign w:val="superscript"/>
          <w:lang w:eastAsia="en-US"/>
        </w:rPr>
        <w:t>1</w:t>
      </w:r>
      <w:r>
        <w:rPr>
          <w:rFonts w:ascii="Times New Roman" w:hAnsi="Times New Roman" w:hint="eastAsia"/>
          <w:kern w:val="0"/>
          <w:sz w:val="24"/>
          <w:szCs w:val="20"/>
        </w:rPr>
        <w:t xml:space="preserve"> </w:t>
      </w:r>
      <w:r w:rsidRPr="00EC1AD4">
        <w:rPr>
          <w:rFonts w:ascii="Times New Roman" w:hAnsi="Times New Roman"/>
          <w:kern w:val="0"/>
          <w:sz w:val="24"/>
          <w:szCs w:val="20"/>
          <w:lang w:eastAsia="en-US"/>
        </w:rPr>
        <w:t>State Key Laboratory of Quantum Optics and Quantum Optics Devices, Institute of Laser Spectroscopy</w:t>
      </w:r>
      <w:r>
        <w:rPr>
          <w:rFonts w:ascii="Times New Roman" w:hAnsi="Times New Roman" w:hint="eastAsia"/>
          <w:kern w:val="0"/>
          <w:sz w:val="24"/>
          <w:szCs w:val="20"/>
        </w:rPr>
        <w:t>,</w:t>
      </w:r>
      <w:r w:rsidRPr="00EC1AD4">
        <w:rPr>
          <w:rFonts w:ascii="Times New Roman" w:hAnsi="Times New Roman"/>
          <w:kern w:val="0"/>
          <w:sz w:val="24"/>
          <w:szCs w:val="20"/>
          <w:lang w:eastAsia="en-US"/>
        </w:rPr>
        <w:t xml:space="preserve"> Collaborative Innovation Center of Extreme Optics, Shanxi University, Taiyuan, 030006, China</w:t>
      </w:r>
    </w:p>
    <w:p w14:paraId="7E6855EC" w14:textId="77777777" w:rsidR="00E4293B" w:rsidRPr="00EC1AD4" w:rsidRDefault="00E4293B" w:rsidP="00E4293B">
      <w:pPr>
        <w:widowControl/>
        <w:spacing w:line="480" w:lineRule="auto"/>
        <w:rPr>
          <w:rFonts w:ascii="Times New Roman" w:hAnsi="Times New Roman"/>
          <w:kern w:val="0"/>
          <w:sz w:val="24"/>
          <w:szCs w:val="20"/>
          <w:lang w:eastAsia="en-US"/>
        </w:rPr>
      </w:pPr>
      <w:r w:rsidRPr="00EC1AD4">
        <w:rPr>
          <w:rFonts w:ascii="Times New Roman" w:hAnsi="Times New Roman"/>
          <w:kern w:val="0"/>
          <w:sz w:val="24"/>
          <w:szCs w:val="20"/>
          <w:vertAlign w:val="superscript"/>
          <w:lang w:eastAsia="en-US"/>
        </w:rPr>
        <w:t>2</w:t>
      </w:r>
      <w:r>
        <w:rPr>
          <w:rFonts w:ascii="Times New Roman" w:hAnsi="Times New Roman" w:hint="eastAsia"/>
          <w:kern w:val="0"/>
          <w:sz w:val="24"/>
          <w:szCs w:val="20"/>
        </w:rPr>
        <w:t xml:space="preserve"> </w:t>
      </w:r>
      <w:r w:rsidRPr="00EC1AD4">
        <w:rPr>
          <w:rFonts w:ascii="Times New Roman" w:hAnsi="Times New Roman"/>
          <w:kern w:val="0"/>
          <w:sz w:val="24"/>
          <w:szCs w:val="20"/>
          <w:lang w:eastAsia="en-US"/>
        </w:rPr>
        <w:t>College of Physics, Taiyuan University of Technology, Taiyuan, Shanxi 030006, China</w:t>
      </w:r>
    </w:p>
    <w:p w14:paraId="03B53B0B" w14:textId="77777777" w:rsidR="00E4293B" w:rsidRPr="00905DE7" w:rsidRDefault="00E4293B" w:rsidP="00E4293B">
      <w:pPr>
        <w:widowControl/>
        <w:spacing w:before="120" w:after="60" w:line="480" w:lineRule="auto"/>
        <w:jc w:val="left"/>
        <w:rPr>
          <w:rFonts w:ascii="Times New Roman" w:hAnsi="Times New Roman"/>
          <w:kern w:val="0"/>
          <w:sz w:val="24"/>
          <w:szCs w:val="20"/>
        </w:rPr>
      </w:pPr>
      <w:r w:rsidRPr="00905DE7">
        <w:rPr>
          <w:rFonts w:ascii="Times New Roman" w:hAnsi="Times New Roman"/>
          <w:kern w:val="0"/>
          <w:sz w:val="24"/>
          <w:szCs w:val="20"/>
        </w:rPr>
        <w:t>*</w:t>
      </w:r>
      <w:r>
        <w:rPr>
          <w:rFonts w:ascii="Times New Roman" w:hAnsi="Times New Roman" w:hint="eastAsia"/>
          <w:kern w:val="0"/>
          <w:sz w:val="24"/>
          <w:szCs w:val="20"/>
        </w:rPr>
        <w:t xml:space="preserve"> </w:t>
      </w:r>
      <w:r w:rsidRPr="00905DE7">
        <w:rPr>
          <w:rFonts w:ascii="Times New Roman" w:hAnsi="Times New Roman"/>
          <w:kern w:val="0"/>
          <w:sz w:val="24"/>
          <w:szCs w:val="20"/>
        </w:rPr>
        <w:t>Corresponding Authors</w:t>
      </w:r>
    </w:p>
    <w:p w14:paraId="5AA6D5A8" w14:textId="77777777" w:rsidR="00E4293B" w:rsidRPr="00905DE7" w:rsidRDefault="00E4293B" w:rsidP="00E4293B">
      <w:pPr>
        <w:widowControl/>
        <w:spacing w:line="480" w:lineRule="auto"/>
        <w:rPr>
          <w:rFonts w:ascii="Times New Roman" w:hAnsi="Times New Roman"/>
          <w:kern w:val="0"/>
          <w:sz w:val="24"/>
          <w:szCs w:val="20"/>
          <w:lang w:eastAsia="en-US"/>
        </w:rPr>
      </w:pPr>
      <w:r w:rsidRPr="00905DE7">
        <w:rPr>
          <w:rFonts w:ascii="Times New Roman" w:hAnsi="Times New Roman"/>
          <w:kern w:val="0"/>
          <w:sz w:val="24"/>
          <w:szCs w:val="20"/>
          <w:lang w:eastAsia="en-US"/>
        </w:rPr>
        <w:t>Email: guofeng.zhang@sxu.edu.cn (G. Z.)</w:t>
      </w:r>
      <w:r>
        <w:rPr>
          <w:rFonts w:ascii="Times New Roman" w:hAnsi="Times New Roman" w:hint="eastAsia"/>
          <w:kern w:val="0"/>
          <w:sz w:val="24"/>
          <w:szCs w:val="20"/>
        </w:rPr>
        <w:t xml:space="preserve">; </w:t>
      </w:r>
      <w:r w:rsidRPr="00905DE7">
        <w:rPr>
          <w:rFonts w:ascii="Times New Roman" w:hAnsi="Times New Roman"/>
          <w:kern w:val="0"/>
          <w:sz w:val="24"/>
          <w:szCs w:val="20"/>
          <w:lang w:eastAsia="en-US"/>
        </w:rPr>
        <w:t>xlt@sxu.edu.cn (L. X.)</w:t>
      </w:r>
      <w:r w:rsidRPr="00EC1AD4">
        <w:t xml:space="preserve"> </w:t>
      </w:r>
    </w:p>
    <w:p w14:paraId="77D96F01" w14:textId="77777777" w:rsidR="00E4293B" w:rsidRDefault="00E4293B" w:rsidP="009B1E46">
      <w:pPr>
        <w:spacing w:line="480" w:lineRule="auto"/>
        <w:ind w:left="361" w:hangingChars="150" w:hanging="361"/>
        <w:rPr>
          <w:rFonts w:ascii="Times New Roman" w:hAnsi="Times New Roman"/>
          <w:b/>
          <w:bCs/>
          <w:color w:val="000000"/>
          <w:sz w:val="24"/>
        </w:rPr>
      </w:pPr>
    </w:p>
    <w:p w14:paraId="26CF6635" w14:textId="77777777" w:rsidR="00E4293B" w:rsidRDefault="00E4293B" w:rsidP="00847CFD">
      <w:pPr>
        <w:spacing w:line="480" w:lineRule="auto"/>
        <w:rPr>
          <w:rFonts w:ascii="Times New Roman" w:hAnsi="Times New Roman" w:hint="eastAsia"/>
          <w:b/>
          <w:bCs/>
          <w:color w:val="000000"/>
          <w:sz w:val="24"/>
        </w:rPr>
      </w:pPr>
    </w:p>
    <w:p w14:paraId="4FDD302E" w14:textId="5C812C6E" w:rsidR="009B1E46" w:rsidRPr="001A3645" w:rsidRDefault="00E4293B" w:rsidP="009B1E46">
      <w:pPr>
        <w:spacing w:line="480" w:lineRule="auto"/>
        <w:ind w:left="361" w:hangingChars="150" w:hanging="361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S1. </w:t>
      </w:r>
      <w:r w:rsidR="009B1E46" w:rsidRPr="001A3645">
        <w:rPr>
          <w:rFonts w:ascii="Times New Roman" w:hAnsi="Times New Roman"/>
          <w:b/>
          <w:bCs/>
          <w:color w:val="000000"/>
          <w:sz w:val="24"/>
        </w:rPr>
        <w:t>Estimation of</w:t>
      </w:r>
      <w:r w:rsidR="001449E7" w:rsidRPr="00CB1F86">
        <w:rPr>
          <w:position w:val="-14"/>
        </w:rPr>
        <w:object w:dxaOrig="480" w:dyaOrig="400" w14:anchorId="6CDFB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2" type="#_x0000_t75" style="width:24pt;height:20pt" o:ole="">
            <v:imagedata r:id="rId9" o:title=""/>
          </v:shape>
          <o:OLEObject Type="Embed" ProgID="Equation.DSMT4" ShapeID="_x0000_i1092" DrawAspect="Content" ObjectID="_1782032218" r:id="rId10"/>
        </w:object>
      </w:r>
      <w:r w:rsidR="009B1E46" w:rsidRPr="001A3645">
        <w:rPr>
          <w:rFonts w:ascii="Times New Roman" w:hAnsi="Times New Roman"/>
          <w:b/>
          <w:bCs/>
          <w:color w:val="000000"/>
          <w:sz w:val="24"/>
        </w:rPr>
        <w:t>and calculation of the absorption cross section</w:t>
      </w:r>
      <w:r w:rsidR="001449E7" w:rsidRPr="00CB1F86">
        <w:rPr>
          <w:position w:val="-6"/>
        </w:rPr>
        <w:object w:dxaOrig="240" w:dyaOrig="220" w14:anchorId="1A12E423">
          <v:shape id="_x0000_i1090" type="#_x0000_t75" style="width:12pt;height:11pt" o:ole="">
            <v:imagedata r:id="rId11" o:title=""/>
          </v:shape>
          <o:OLEObject Type="Embed" ProgID="Equation.DSMT4" ShapeID="_x0000_i1090" DrawAspect="Content" ObjectID="_1782032219" r:id="rId12"/>
        </w:object>
      </w:r>
      <w:r w:rsidR="009B1E46" w:rsidRPr="001A3645">
        <w:rPr>
          <w:rFonts w:ascii="Times New Roman" w:hAnsi="Times New Roman"/>
          <w:b/>
          <w:bCs/>
          <w:color w:val="000000"/>
          <w:sz w:val="24"/>
        </w:rPr>
        <w:t xml:space="preserve">: </w:t>
      </w:r>
    </w:p>
    <w:p w14:paraId="07F373A3" w14:textId="59536D6A" w:rsidR="009B1E46" w:rsidRPr="009B1E46" w:rsidRDefault="009B1E46" w:rsidP="00CD6B98">
      <w:pPr>
        <w:spacing w:line="480" w:lineRule="auto"/>
        <w:ind w:firstLineChars="200" w:firstLine="480"/>
        <w:rPr>
          <w:rFonts w:ascii="Cambria Math" w:hAnsi="Cambria Math" w:cs="Cambria Math"/>
        </w:rPr>
      </w:pPr>
      <w:r w:rsidRPr="009B1E46">
        <w:rPr>
          <w:rFonts w:ascii="Times New Roman" w:hAnsi="Times New Roman"/>
          <w:color w:val="000000"/>
          <w:sz w:val="24"/>
        </w:rPr>
        <w:t>We can estimate the average number of absorbed photons per QD per pulse</w:t>
      </w:r>
      <w:r w:rsidR="007D2ABB" w:rsidRPr="00CB1F86">
        <w:rPr>
          <w:position w:val="-14"/>
        </w:rPr>
        <w:object w:dxaOrig="440" w:dyaOrig="400" w14:anchorId="6CAFDD1C">
          <v:shape id="_x0000_i1032" type="#_x0000_t75" style="width:22pt;height:20pt" o:ole="">
            <v:imagedata r:id="rId13" o:title=""/>
          </v:shape>
          <o:OLEObject Type="Embed" ProgID="Equation.DSMT4" ShapeID="_x0000_i1032" DrawAspect="Content" ObjectID="_1782032220" r:id="rId14"/>
        </w:object>
      </w:r>
      <w:r w:rsidRPr="009B1E46">
        <w:rPr>
          <w:rFonts w:ascii="Times New Roman" w:hAnsi="Times New Roman"/>
          <w:color w:val="000000"/>
          <w:sz w:val="24"/>
        </w:rPr>
        <w:t xml:space="preserve">for a single </w:t>
      </w:r>
      <w:r w:rsidRPr="009B1E46">
        <w:rPr>
          <w:rFonts w:ascii="Cambria Math" w:hAnsi="Cambria Math" w:cs="Cambria Math"/>
        </w:rPr>
        <w:t>perovskite QD by using the following equation:</w:t>
      </w:r>
    </w:p>
    <w:p w14:paraId="740D975A" w14:textId="2330337F" w:rsidR="009B1E46" w:rsidRPr="001A3645" w:rsidRDefault="007D2ABB" w:rsidP="00CD6B98">
      <w:pPr>
        <w:spacing w:line="480" w:lineRule="auto"/>
        <w:ind w:left="315" w:hangingChars="150" w:hanging="315"/>
        <w:jc w:val="center"/>
        <w:rPr>
          <w:rFonts w:ascii="Cambria Math" w:hAnsi="Cambria Math" w:cs="Cambria Math"/>
          <w:sz w:val="24"/>
        </w:rPr>
      </w:pPr>
      <w:r w:rsidRPr="00CB1F86">
        <w:rPr>
          <w:position w:val="-30"/>
        </w:rPr>
        <w:object w:dxaOrig="1500" w:dyaOrig="680" w14:anchorId="7B63152C">
          <v:shape id="_x0000_i1029" type="#_x0000_t75" style="width:75pt;height:34pt" o:ole="">
            <v:imagedata r:id="rId15" o:title=""/>
          </v:shape>
          <o:OLEObject Type="Embed" ProgID="Equation.DSMT4" ShapeID="_x0000_i1029" DrawAspect="Content" ObjectID="_1782032221" r:id="rId16"/>
        </w:object>
      </w:r>
      <w:r w:rsidR="00CD6B98" w:rsidRPr="00CD6B98">
        <w:rPr>
          <w:rFonts w:ascii="Times New Roman" w:hAnsi="Times New Roman"/>
          <w:sz w:val="24"/>
        </w:rPr>
        <w:t>,</w:t>
      </w:r>
      <w:r w:rsidRPr="007D2ABB">
        <w:t xml:space="preserve"> </w:t>
      </w:r>
    </w:p>
    <w:p w14:paraId="70E20251" w14:textId="0D4DECA0" w:rsidR="009B1E46" w:rsidRPr="009B1E46" w:rsidRDefault="009B1E46" w:rsidP="009B1E46">
      <w:pPr>
        <w:spacing w:line="480" w:lineRule="auto"/>
        <w:rPr>
          <w:rFonts w:ascii="Times New Roman" w:hAnsi="Times New Roman"/>
          <w:color w:val="000000"/>
          <w:sz w:val="24"/>
        </w:rPr>
      </w:pPr>
      <w:r w:rsidRPr="009B1E46">
        <w:rPr>
          <w:rFonts w:ascii="Times New Roman" w:hAnsi="Times New Roman" w:hint="eastAsia"/>
          <w:color w:val="000000"/>
          <w:sz w:val="24"/>
        </w:rPr>
        <w:t>where</w:t>
      </w:r>
      <w:r w:rsidR="007D2ABB" w:rsidRPr="00CB1F86">
        <w:rPr>
          <w:position w:val="-12"/>
        </w:rPr>
        <w:object w:dxaOrig="260" w:dyaOrig="360" w14:anchorId="1A71C094">
          <v:shape id="_x0000_i1030" type="#_x0000_t75" style="width:13pt;height:18pt" o:ole="">
            <v:imagedata r:id="rId17" o:title=""/>
          </v:shape>
          <o:OLEObject Type="Embed" ProgID="Equation.DSMT4" ShapeID="_x0000_i1030" DrawAspect="Content" ObjectID="_1782032222" r:id="rId18"/>
        </w:object>
      </w:r>
      <w:r w:rsidRPr="009B1E46">
        <w:rPr>
          <w:rFonts w:ascii="Times New Roman" w:hAnsi="Times New Roman"/>
          <w:color w:val="000000"/>
          <w:sz w:val="24"/>
        </w:rPr>
        <w:t xml:space="preserve">represents the PL count rate of the exciton, </w:t>
      </w:r>
      <w:r w:rsidRPr="00CD6B98">
        <w:rPr>
          <w:rFonts w:ascii="Times New Roman" w:hAnsi="Times New Roman"/>
          <w:i/>
          <w:iCs/>
          <w:color w:val="000000"/>
          <w:sz w:val="24"/>
        </w:rPr>
        <w:t>F</w:t>
      </w:r>
      <w:r w:rsidRPr="009B1E46">
        <w:rPr>
          <w:rFonts w:ascii="Times New Roman" w:hAnsi="Times New Roman"/>
          <w:color w:val="000000"/>
          <w:sz w:val="24"/>
        </w:rPr>
        <w:t xml:space="preserve"> is the repetition rate of the pump pulse</w:t>
      </w:r>
      <w:r w:rsidRPr="009B1E46">
        <w:rPr>
          <w:rFonts w:ascii="Times New Roman" w:hAnsi="Times New Roman" w:hint="eastAsia"/>
          <w:color w:val="000000"/>
          <w:sz w:val="24"/>
        </w:rPr>
        <w:t xml:space="preserve"> (5</w:t>
      </w:r>
      <w:r w:rsidRPr="009B1E46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9B1E46">
        <w:rPr>
          <w:rFonts w:ascii="Times New Roman" w:hAnsi="Times New Roman" w:hint="eastAsia"/>
          <w:color w:val="000000"/>
          <w:sz w:val="24"/>
        </w:rPr>
        <w:t>HMz</w:t>
      </w:r>
      <w:proofErr w:type="spellEnd"/>
      <w:r w:rsidRPr="009B1E46">
        <w:rPr>
          <w:rFonts w:ascii="Times New Roman" w:hAnsi="Times New Roman" w:hint="eastAsia"/>
          <w:color w:val="000000"/>
          <w:sz w:val="24"/>
        </w:rPr>
        <w:t>)</w:t>
      </w:r>
      <w:r w:rsidRPr="009B1E46">
        <w:rPr>
          <w:rFonts w:ascii="Times New Roman" w:hAnsi="Times New Roman"/>
          <w:color w:val="000000"/>
          <w:sz w:val="24"/>
        </w:rPr>
        <w:t xml:space="preserve">, </w:t>
      </w:r>
      <w:r w:rsidR="007D2ABB" w:rsidRPr="00CB1F86">
        <w:rPr>
          <w:position w:val="-12"/>
        </w:rPr>
        <w:object w:dxaOrig="279" w:dyaOrig="360" w14:anchorId="3875BC83">
          <v:shape id="_x0000_i1031" type="#_x0000_t75" style="width:14pt;height:18pt" o:ole="">
            <v:imagedata r:id="rId19" o:title=""/>
          </v:shape>
          <o:OLEObject Type="Embed" ProgID="Equation.DSMT4" ShapeID="_x0000_i1031" DrawAspect="Content" ObjectID="_1782032223" r:id="rId20"/>
        </w:object>
      </w:r>
      <w:r w:rsidRPr="009B1E46">
        <w:rPr>
          <w:rFonts w:ascii="Times New Roman" w:hAnsi="Times New Roman"/>
          <w:color w:val="000000"/>
          <w:sz w:val="24"/>
        </w:rPr>
        <w:t>is the PLQY of the exciton, and</w:t>
      </w:r>
      <w:r w:rsidR="00180FE8" w:rsidRPr="00CB1F86">
        <w:rPr>
          <w:position w:val="-10"/>
        </w:rPr>
        <w:object w:dxaOrig="200" w:dyaOrig="320" w14:anchorId="40440A5A">
          <v:shape id="_x0000_i1093" type="#_x0000_t75" style="width:10pt;height:16pt" o:ole="">
            <v:imagedata r:id="rId21" o:title=""/>
          </v:shape>
          <o:OLEObject Type="Embed" ProgID="Equation.DSMT4" ShapeID="_x0000_i1093" DrawAspect="Content" ObjectID="_1782032224" r:id="rId22"/>
        </w:object>
      </w:r>
      <w:r w:rsidRPr="009B1E46">
        <w:rPr>
          <w:rFonts w:ascii="Times New Roman" w:hAnsi="Times New Roman"/>
          <w:color w:val="000000"/>
          <w:sz w:val="24"/>
        </w:rPr>
        <w:t xml:space="preserve">represents the detection efficiency of the system. </w:t>
      </w:r>
    </w:p>
    <w:p w14:paraId="5B3DE25F" w14:textId="40E775A8" w:rsidR="009B1E46" w:rsidRPr="009B1E46" w:rsidRDefault="009B1E46" w:rsidP="00CD6B98">
      <w:pPr>
        <w:spacing w:line="480" w:lineRule="auto"/>
        <w:ind w:firstLineChars="100" w:firstLine="240"/>
        <w:rPr>
          <w:rFonts w:ascii="Times New Roman" w:hAnsi="Times New Roman"/>
          <w:sz w:val="24"/>
        </w:rPr>
      </w:pPr>
      <w:r w:rsidRPr="009B1E46">
        <w:rPr>
          <w:rFonts w:ascii="Times New Roman" w:hAnsi="Times New Roman"/>
          <w:color w:val="000000"/>
          <w:sz w:val="24"/>
        </w:rPr>
        <w:lastRenderedPageBreak/>
        <w:t>Since the perovskite QDs are embedded in polystyrene, the environmental effects can be mitigated. Assuming a</w:t>
      </w:r>
      <w:r w:rsidR="007D2ABB" w:rsidRPr="00CB1F86">
        <w:rPr>
          <w:position w:val="-12"/>
        </w:rPr>
        <w:object w:dxaOrig="279" w:dyaOrig="360" w14:anchorId="52187520">
          <v:shape id="_x0000_i1033" type="#_x0000_t75" style="width:14pt;height:18pt" o:ole="">
            <v:imagedata r:id="rId19" o:title=""/>
          </v:shape>
          <o:OLEObject Type="Embed" ProgID="Equation.DSMT4" ShapeID="_x0000_i1033" DrawAspect="Content" ObjectID="_1782032225" r:id="rId23"/>
        </w:object>
      </w:r>
      <w:r w:rsidRPr="009B1E46">
        <w:rPr>
          <w:rFonts w:ascii="Times New Roman" w:hAnsi="Times New Roman"/>
          <w:color w:val="000000"/>
          <w:sz w:val="24"/>
        </w:rPr>
        <w:t>of 1 at the highest intensity level, the</w:t>
      </w:r>
      <w:r w:rsidR="009B6398" w:rsidRPr="00CB1F86">
        <w:rPr>
          <w:position w:val="-14"/>
        </w:rPr>
        <w:object w:dxaOrig="440" w:dyaOrig="400" w14:anchorId="294456A6">
          <v:shape id="_x0000_i1034" type="#_x0000_t75" style="width:22pt;height:20pt" o:ole="">
            <v:imagedata r:id="rId13" o:title=""/>
          </v:shape>
          <o:OLEObject Type="Embed" ProgID="Equation.DSMT4" ShapeID="_x0000_i1034" DrawAspect="Content" ObjectID="_1782032226" r:id="rId24"/>
        </w:object>
      </w:r>
      <w:r w:rsidRPr="009B1E46">
        <w:rPr>
          <w:rFonts w:ascii="Times New Roman" w:hAnsi="Times New Roman"/>
          <w:color w:val="000000"/>
          <w:sz w:val="24"/>
        </w:rPr>
        <w:t xml:space="preserve">can be accurately </w:t>
      </w:r>
      <w:r w:rsidRPr="009B1E46">
        <w:rPr>
          <w:rFonts w:ascii="Times New Roman" w:hAnsi="Times New Roman"/>
          <w:sz w:val="24"/>
        </w:rPr>
        <w:t>estimated based on the PL intensity trace, particularly at lower excitation powers. Subsequently, the absorption cross-section</w:t>
      </w:r>
      <w:r w:rsidR="00847CFD" w:rsidRPr="00CB1F86">
        <w:rPr>
          <w:position w:val="-6"/>
        </w:rPr>
        <w:object w:dxaOrig="240" w:dyaOrig="220" w14:anchorId="31715237">
          <v:shape id="_x0000_i1060" type="#_x0000_t75" style="width:12pt;height:11pt" o:ole="">
            <v:imagedata r:id="rId25" o:title=""/>
          </v:shape>
          <o:OLEObject Type="Embed" ProgID="Equation.DSMT4" ShapeID="_x0000_i1060" DrawAspect="Content" ObjectID="_1782032227" r:id="rId26"/>
        </w:object>
      </w:r>
      <w:r w:rsidRPr="009B1E46">
        <w:rPr>
          <w:rFonts w:ascii="Times New Roman" w:hAnsi="Times New Roman"/>
          <w:sz w:val="24"/>
        </w:rPr>
        <w:t>can be calculated using this estimation,</w:t>
      </w:r>
    </w:p>
    <w:p w14:paraId="4E905D15" w14:textId="31013EA0" w:rsidR="009B1E46" w:rsidRPr="009B1E46" w:rsidRDefault="009B6398" w:rsidP="00CD6B98">
      <w:pPr>
        <w:spacing w:line="480" w:lineRule="auto"/>
        <w:ind w:left="315" w:hangingChars="150" w:hanging="315"/>
        <w:jc w:val="center"/>
        <w:rPr>
          <w:rFonts w:ascii="Cambria Math" w:hAnsi="Cambria Math" w:cs="Cambria Math"/>
        </w:rPr>
      </w:pPr>
      <w:r w:rsidRPr="00CB1F86">
        <w:rPr>
          <w:position w:val="-14"/>
        </w:rPr>
        <w:object w:dxaOrig="1280" w:dyaOrig="400" w14:anchorId="44CC5AF5">
          <v:shape id="_x0000_i1037" type="#_x0000_t75" style="width:64pt;height:20pt" o:ole="">
            <v:imagedata r:id="rId27" o:title=""/>
          </v:shape>
          <o:OLEObject Type="Embed" ProgID="Equation.DSMT4" ShapeID="_x0000_i1037" DrawAspect="Content" ObjectID="_1782032228" r:id="rId28"/>
        </w:object>
      </w:r>
      <w:r w:rsidR="00CD6B98" w:rsidRPr="00CD6B98">
        <w:rPr>
          <w:rFonts w:ascii="Times New Roman" w:hAnsi="Times New Roman"/>
          <w:sz w:val="24"/>
        </w:rPr>
        <w:t>,</w:t>
      </w:r>
    </w:p>
    <w:p w14:paraId="0AB3389A" w14:textId="3A603438" w:rsidR="009B1E46" w:rsidRPr="001A3645" w:rsidRDefault="009B1E46" w:rsidP="009B1E46">
      <w:pPr>
        <w:spacing w:line="480" w:lineRule="auto"/>
        <w:rPr>
          <w:rFonts w:ascii="Times New Roman" w:hAnsi="Times New Roman"/>
          <w:sz w:val="24"/>
        </w:rPr>
      </w:pPr>
      <w:bookmarkStart w:id="1" w:name="_Hlk166015071"/>
      <w:r w:rsidRPr="001A3645">
        <w:rPr>
          <w:rFonts w:ascii="Times New Roman" w:hAnsi="Times New Roman"/>
          <w:sz w:val="24"/>
        </w:rPr>
        <w:t>where</w:t>
      </w:r>
      <w:bookmarkEnd w:id="1"/>
      <w:r w:rsidR="009B6398" w:rsidRPr="00CB1F86">
        <w:rPr>
          <w:position w:val="-12"/>
        </w:rPr>
        <w:object w:dxaOrig="380" w:dyaOrig="360" w14:anchorId="0F5260AE">
          <v:shape id="_x0000_i1040" type="#_x0000_t75" style="width:19pt;height:18pt" o:ole="">
            <v:imagedata r:id="rId29" o:title=""/>
          </v:shape>
          <o:OLEObject Type="Embed" ProgID="Equation.DSMT4" ShapeID="_x0000_i1040" DrawAspect="Content" ObjectID="_1782032229" r:id="rId30"/>
        </w:object>
      </w:r>
      <w:r w:rsidRPr="001A3645">
        <w:rPr>
          <w:rFonts w:ascii="Times New Roman" w:hAnsi="Times New Roman"/>
          <w:sz w:val="24"/>
        </w:rPr>
        <w:t>is the excitation photon flux (photons/cm</w:t>
      </w:r>
      <w:r w:rsidRPr="001A3645">
        <w:rPr>
          <w:rFonts w:ascii="Times New Roman" w:hAnsi="Times New Roman"/>
          <w:sz w:val="24"/>
          <w:vertAlign w:val="superscript"/>
        </w:rPr>
        <w:t>2</w:t>
      </w:r>
      <w:r w:rsidRPr="001A3645">
        <w:rPr>
          <w:rFonts w:ascii="Times New Roman" w:hAnsi="Times New Roman"/>
          <w:sz w:val="24"/>
        </w:rPr>
        <w:t>), which can be calculated by the following equation:</w:t>
      </w:r>
    </w:p>
    <w:p w14:paraId="21E5B655" w14:textId="0919D7D4" w:rsidR="009B1E46" w:rsidRPr="001A3645" w:rsidRDefault="00180FE8" w:rsidP="00CD6B98">
      <w:pPr>
        <w:spacing w:line="480" w:lineRule="auto"/>
        <w:jc w:val="center"/>
        <w:rPr>
          <w:rFonts w:ascii="Times New Roman" w:hAnsi="Times New Roman"/>
          <w:sz w:val="24"/>
        </w:rPr>
      </w:pPr>
      <w:r w:rsidRPr="00CB1F86">
        <w:rPr>
          <w:position w:val="-32"/>
        </w:rPr>
        <w:object w:dxaOrig="1400" w:dyaOrig="700" w14:anchorId="74056B56">
          <v:shape id="_x0000_i1095" type="#_x0000_t75" style="width:70pt;height:35pt" o:ole="">
            <v:imagedata r:id="rId31" o:title=""/>
          </v:shape>
          <o:OLEObject Type="Embed" ProgID="Equation.DSMT4" ShapeID="_x0000_i1095" DrawAspect="Content" ObjectID="_1782032230" r:id="rId32"/>
        </w:object>
      </w:r>
      <w:r w:rsidR="00CD6B98">
        <w:rPr>
          <w:rFonts w:ascii="Times New Roman" w:hAnsi="Times New Roman" w:hint="eastAsia"/>
          <w:sz w:val="24"/>
        </w:rPr>
        <w:t xml:space="preserve"> </w:t>
      </w:r>
      <w:r w:rsidR="00CD6B98">
        <w:rPr>
          <w:rFonts w:ascii="Times New Roman" w:hAnsi="Times New Roman"/>
          <w:sz w:val="24"/>
        </w:rPr>
        <w:t>,</w:t>
      </w:r>
    </w:p>
    <w:p w14:paraId="6006117A" w14:textId="2F0917C1" w:rsidR="009B1E46" w:rsidRPr="001A3645" w:rsidRDefault="009B1E46" w:rsidP="001A3645">
      <w:pPr>
        <w:spacing w:line="480" w:lineRule="auto"/>
        <w:rPr>
          <w:rFonts w:ascii="Times New Roman" w:eastAsiaTheme="minorEastAsia" w:hAnsi="Times New Roman"/>
          <w:sz w:val="24"/>
        </w:rPr>
      </w:pPr>
      <w:r w:rsidRPr="001A3645">
        <w:rPr>
          <w:rFonts w:ascii="Times New Roman" w:hAnsi="Times New Roman"/>
          <w:sz w:val="24"/>
        </w:rPr>
        <w:t>where</w:t>
      </w:r>
      <w:r w:rsidR="00813AF4" w:rsidRPr="00CB1F86">
        <w:rPr>
          <w:position w:val="-12"/>
        </w:rPr>
        <w:object w:dxaOrig="740" w:dyaOrig="360" w14:anchorId="3054E58B">
          <v:shape id="_x0000_i1057" type="#_x0000_t75" style="width:37pt;height:18pt" o:ole="">
            <v:imagedata r:id="rId33" o:title=""/>
          </v:shape>
          <o:OLEObject Type="Embed" ProgID="Equation.DSMT4" ShapeID="_x0000_i1057" DrawAspect="Content" ObjectID="_1782032231" r:id="rId34"/>
        </w:object>
      </w:r>
      <w:r w:rsidRPr="001A3645">
        <w:rPr>
          <w:rFonts w:ascii="Times New Roman" w:eastAsiaTheme="minorEastAsia" w:hAnsi="Times New Roman"/>
          <w:sz w:val="24"/>
        </w:rPr>
        <w:t>is the power density of the laser excitation (W/cm</w:t>
      </w:r>
      <w:r w:rsidRPr="001A3645">
        <w:rPr>
          <w:rFonts w:ascii="Times New Roman" w:eastAsiaTheme="minorEastAsia" w:hAnsi="Times New Roman"/>
          <w:sz w:val="24"/>
          <w:vertAlign w:val="superscript"/>
        </w:rPr>
        <w:t>2</w:t>
      </w:r>
      <w:r w:rsidRPr="001A3645">
        <w:rPr>
          <w:rFonts w:ascii="Times New Roman" w:eastAsiaTheme="minorEastAsia" w:hAnsi="Times New Roman"/>
          <w:sz w:val="24"/>
        </w:rPr>
        <w:t>), neglecting the effect of higher order excitons, and the photoluminescence intensity</w:t>
      </w:r>
      <w:r w:rsidR="00813AF4" w:rsidRPr="00CB1F86">
        <w:rPr>
          <w:position w:val="-12"/>
        </w:rPr>
        <w:object w:dxaOrig="740" w:dyaOrig="360" w14:anchorId="2A5A723E">
          <v:shape id="_x0000_i1049" type="#_x0000_t75" style="width:37pt;height:18pt" o:ole="">
            <v:imagedata r:id="rId35" o:title=""/>
          </v:shape>
          <o:OLEObject Type="Embed" ProgID="Equation.DSMT4" ShapeID="_x0000_i1049" DrawAspect="Content" ObjectID="_1782032232" r:id="rId36"/>
        </w:object>
      </w:r>
      <w:r w:rsidRPr="001A3645">
        <w:rPr>
          <w:rFonts w:ascii="Times New Roman" w:eastAsiaTheme="minorEastAsia" w:hAnsi="Times New Roman"/>
          <w:sz w:val="24"/>
        </w:rPr>
        <w:t>is proportional to</w:t>
      </w:r>
      <w:r w:rsidR="009B6398" w:rsidRPr="00CB1F86">
        <w:rPr>
          <w:position w:val="-14"/>
        </w:rPr>
        <w:object w:dxaOrig="440" w:dyaOrig="400" w14:anchorId="569404A9">
          <v:shape id="_x0000_i1043" type="#_x0000_t75" style="width:22pt;height:20pt" o:ole="">
            <v:imagedata r:id="rId13" o:title=""/>
          </v:shape>
          <o:OLEObject Type="Embed" ProgID="Equation.DSMT4" ShapeID="_x0000_i1043" DrawAspect="Content" ObjectID="_1782032233" r:id="rId37"/>
        </w:object>
      </w:r>
      <w:r w:rsidRPr="001A3645">
        <w:rPr>
          <w:rFonts w:ascii="Times New Roman" w:eastAsiaTheme="minorEastAsia" w:hAnsi="Times New Roman"/>
          <w:sz w:val="24"/>
        </w:rPr>
        <w:t>:</w:t>
      </w:r>
    </w:p>
    <w:p w14:paraId="1B5844FA" w14:textId="710EB36B" w:rsidR="001A3645" w:rsidRPr="001A3645" w:rsidRDefault="00813AF4" w:rsidP="00CD6B98">
      <w:pPr>
        <w:spacing w:line="480" w:lineRule="auto"/>
        <w:jc w:val="center"/>
        <w:rPr>
          <w:rFonts w:ascii="Times New Roman" w:eastAsiaTheme="minorEastAsia" w:hAnsi="Times New Roman"/>
          <w:sz w:val="24"/>
        </w:rPr>
      </w:pPr>
      <w:r w:rsidRPr="00CB1F86">
        <w:rPr>
          <w:position w:val="-12"/>
        </w:rPr>
        <w:object w:dxaOrig="1719" w:dyaOrig="400" w14:anchorId="7C7029A1">
          <v:shape id="_x0000_i1055" type="#_x0000_t75" style="width:86pt;height:20pt" o:ole="">
            <v:imagedata r:id="rId38" o:title=""/>
          </v:shape>
          <o:OLEObject Type="Embed" ProgID="Equation.DSMT4" ShapeID="_x0000_i1055" DrawAspect="Content" ObjectID="_1782032234" r:id="rId39"/>
        </w:object>
      </w:r>
      <w:r w:rsidR="00CD6B98">
        <w:rPr>
          <w:rFonts w:ascii="Times New Roman" w:eastAsiaTheme="minorEastAsia" w:hAnsi="Times New Roman" w:hint="eastAsia"/>
          <w:sz w:val="24"/>
        </w:rPr>
        <w:t xml:space="preserve"> </w:t>
      </w:r>
      <w:r w:rsidR="00CD6B98">
        <w:rPr>
          <w:rFonts w:ascii="Times New Roman" w:eastAsiaTheme="minorEastAsia" w:hAnsi="Times New Roman"/>
          <w:sz w:val="24"/>
        </w:rPr>
        <w:t>.</w:t>
      </w:r>
    </w:p>
    <w:p w14:paraId="3E4CF977" w14:textId="0A998819" w:rsidR="001A3645" w:rsidRPr="001A3645" w:rsidRDefault="001A3645" w:rsidP="00847CFD">
      <w:pPr>
        <w:pStyle w:val="MDPI31text"/>
        <w:spacing w:line="480" w:lineRule="auto"/>
        <w:ind w:left="0" w:firstLine="0"/>
        <w:jc w:val="left"/>
        <w:rPr>
          <w:rFonts w:ascii="Times New Roman" w:eastAsiaTheme="minorEastAsia" w:hAnsi="Times New Roman" w:hint="eastAsia"/>
          <w:sz w:val="24"/>
          <w:szCs w:val="24"/>
          <w:lang w:eastAsia="zh-CN"/>
        </w:rPr>
      </w:pP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>The equation can finally be expressed as:</w:t>
      </w:r>
    </w:p>
    <w:p w14:paraId="190A8571" w14:textId="54C6B705" w:rsidR="001A3645" w:rsidRPr="001A3645" w:rsidRDefault="00813AF4" w:rsidP="00CD6B98">
      <w:pPr>
        <w:spacing w:line="480" w:lineRule="auto"/>
        <w:jc w:val="center"/>
        <w:rPr>
          <w:rFonts w:ascii="Times New Roman" w:eastAsiaTheme="minorEastAsia" w:hAnsi="Times New Roman"/>
          <w:sz w:val="24"/>
        </w:rPr>
      </w:pPr>
      <w:r w:rsidRPr="00CB1F86">
        <w:rPr>
          <w:position w:val="-32"/>
        </w:rPr>
        <w:object w:dxaOrig="1740" w:dyaOrig="700" w14:anchorId="6FD1A98E">
          <v:shape id="_x0000_i1046" type="#_x0000_t75" style="width:87pt;height:35pt" o:ole="">
            <v:imagedata r:id="rId40" o:title=""/>
          </v:shape>
          <o:OLEObject Type="Embed" ProgID="Equation.DSMT4" ShapeID="_x0000_i1046" DrawAspect="Content" ObjectID="_1782032235" r:id="rId41"/>
        </w:object>
      </w:r>
      <w:r w:rsidR="00CD6B98">
        <w:rPr>
          <w:rFonts w:ascii="Times New Roman" w:eastAsiaTheme="minorEastAsia" w:hAnsi="Times New Roman"/>
          <w:sz w:val="24"/>
        </w:rPr>
        <w:t xml:space="preserve"> .</w:t>
      </w:r>
    </w:p>
    <w:p w14:paraId="7802775E" w14:textId="7C7DFF0B" w:rsidR="001A3645" w:rsidRPr="001A3645" w:rsidRDefault="001A3645" w:rsidP="00CD6B98">
      <w:pPr>
        <w:pStyle w:val="MDPI31text"/>
        <w:spacing w:line="480" w:lineRule="auto"/>
        <w:ind w:left="0" w:firstLine="0"/>
        <w:rPr>
          <w:rFonts w:ascii="Times New Roman" w:eastAsiaTheme="minorEastAsia" w:hAnsi="Times New Roman"/>
          <w:iCs/>
          <w:sz w:val="24"/>
          <w:szCs w:val="24"/>
          <w:lang w:eastAsia="zh-CN"/>
        </w:rPr>
      </w:pPr>
      <w:bookmarkStart w:id="2" w:name="OLE_LINK1"/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>For undoped and Mn-doped CsPbBr</w:t>
      </w:r>
      <w:r w:rsidRPr="001A3645">
        <w:rPr>
          <w:rFonts w:ascii="Times New Roman" w:eastAsiaTheme="minorEastAsia" w:hAnsi="Times New Roman"/>
          <w:iCs/>
          <w:sz w:val="24"/>
          <w:szCs w:val="24"/>
          <w:vertAlign w:val="subscript"/>
          <w:lang w:eastAsia="zh-CN"/>
        </w:rPr>
        <w:t>3</w:t>
      </w:r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 xml:space="preserve"> perovskite QDs, the average value of</w:t>
      </w:r>
      <w:r w:rsidR="00813AF4" w:rsidRPr="00CB1F86">
        <w:rPr>
          <w:position w:val="-6"/>
        </w:rPr>
        <w:object w:dxaOrig="240" w:dyaOrig="220" w14:anchorId="1C96AF88">
          <v:shape id="_x0000_i1047" type="#_x0000_t75" style="width:12pt;height:11pt" o:ole="">
            <v:imagedata r:id="rId42" o:title=""/>
          </v:shape>
          <o:OLEObject Type="Embed" ProgID="Equation.DSMT4" ShapeID="_x0000_i1047" DrawAspect="Content" ObjectID="_1782032236" r:id="rId43"/>
        </w:object>
      </w:r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>can be calculated to be 3.52 × 10</w:t>
      </w:r>
      <w:r w:rsidRPr="001A3645">
        <w:rPr>
          <w:rFonts w:ascii="Times New Roman" w:eastAsiaTheme="minorEastAsia" w:hAnsi="Times New Roman"/>
          <w:iCs/>
          <w:sz w:val="24"/>
          <w:szCs w:val="24"/>
          <w:vertAlign w:val="superscript"/>
          <w:lang w:eastAsia="zh-CN"/>
        </w:rPr>
        <w:t>-14</w:t>
      </w:r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 xml:space="preserve"> cm</w:t>
      </w:r>
      <w:r w:rsidRPr="001A3645">
        <w:rPr>
          <w:rFonts w:ascii="Times New Roman" w:eastAsiaTheme="minorEastAsia" w:hAnsi="Times New Roman"/>
          <w:iCs/>
          <w:sz w:val="24"/>
          <w:szCs w:val="24"/>
          <w:vertAlign w:val="superscript"/>
          <w:lang w:eastAsia="zh-CN"/>
        </w:rPr>
        <w:t>2</w:t>
      </w:r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 xml:space="preserve"> and 2.97 × 10</w:t>
      </w:r>
      <w:r w:rsidRPr="001A3645">
        <w:rPr>
          <w:rFonts w:ascii="Times New Roman" w:eastAsiaTheme="minorEastAsia" w:hAnsi="Times New Roman"/>
          <w:iCs/>
          <w:sz w:val="24"/>
          <w:szCs w:val="24"/>
          <w:vertAlign w:val="superscript"/>
          <w:lang w:eastAsia="zh-CN"/>
        </w:rPr>
        <w:t>-14</w:t>
      </w:r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 xml:space="preserve"> cm</w:t>
      </w:r>
      <w:r w:rsidRPr="001A3645">
        <w:rPr>
          <w:rFonts w:ascii="Times New Roman" w:eastAsiaTheme="minorEastAsia" w:hAnsi="Times New Roman"/>
          <w:iCs/>
          <w:sz w:val="24"/>
          <w:szCs w:val="24"/>
          <w:vertAlign w:val="superscript"/>
          <w:lang w:eastAsia="zh-CN"/>
        </w:rPr>
        <w:t>2</w:t>
      </w:r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>, respectively</w:t>
      </w:r>
      <w:bookmarkEnd w:id="2"/>
      <w:r w:rsidRPr="001A3645">
        <w:rPr>
          <w:rFonts w:ascii="Times New Roman" w:eastAsiaTheme="minorEastAsia" w:hAnsi="Times New Roman"/>
          <w:iCs/>
          <w:sz w:val="24"/>
          <w:szCs w:val="24"/>
          <w:lang w:eastAsia="zh-CN"/>
        </w:rPr>
        <w:t>.</w:t>
      </w:r>
    </w:p>
    <w:p w14:paraId="38F4BB6D" w14:textId="77777777" w:rsidR="00CD6B98" w:rsidRDefault="00CD6B98" w:rsidP="001A3645">
      <w:pPr>
        <w:pStyle w:val="MDPI31text"/>
        <w:spacing w:line="480" w:lineRule="auto"/>
        <w:ind w:left="0" w:firstLine="0"/>
        <w:jc w:val="left"/>
        <w:rPr>
          <w:rFonts w:ascii="Times New Roman" w:eastAsiaTheme="minorEastAsia" w:hAnsi="Times New Roman"/>
          <w:b/>
          <w:bCs/>
          <w:iCs/>
          <w:sz w:val="24"/>
          <w:szCs w:val="24"/>
          <w:lang w:eastAsia="zh-CN"/>
        </w:rPr>
      </w:pPr>
    </w:p>
    <w:p w14:paraId="11AA5852" w14:textId="04FE09AA" w:rsidR="001A3645" w:rsidRPr="001A3645" w:rsidRDefault="00E4293B" w:rsidP="001A3645">
      <w:pPr>
        <w:pStyle w:val="MDPI31text"/>
        <w:spacing w:line="480" w:lineRule="auto"/>
        <w:ind w:left="0" w:firstLine="0"/>
        <w:jc w:val="left"/>
        <w:rPr>
          <w:rFonts w:ascii="Times New Roman" w:eastAsiaTheme="minorEastAsia" w:hAnsi="Times New Roman"/>
          <w:b/>
          <w:bCs/>
          <w:iCs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/>
          <w:bCs/>
          <w:iCs/>
          <w:sz w:val="24"/>
          <w:szCs w:val="24"/>
          <w:lang w:eastAsia="zh-CN"/>
        </w:rPr>
        <w:t xml:space="preserve">S2. </w:t>
      </w:r>
      <w:r w:rsidR="001A3645" w:rsidRPr="001A3645">
        <w:rPr>
          <w:rFonts w:ascii="Times New Roman" w:eastAsiaTheme="minorEastAsia" w:hAnsi="Times New Roman"/>
          <w:b/>
          <w:bCs/>
          <w:iCs/>
          <w:sz w:val="24"/>
          <w:szCs w:val="24"/>
          <w:lang w:eastAsia="zh-CN"/>
        </w:rPr>
        <w:t>Calculations of radiative lifetime scaling:</w:t>
      </w:r>
    </w:p>
    <w:p w14:paraId="4F0B0F57" w14:textId="77777777" w:rsidR="001A3645" w:rsidRPr="001A3645" w:rsidRDefault="001A3645" w:rsidP="00CD6B98">
      <w:pPr>
        <w:pStyle w:val="MDPI31text"/>
        <w:spacing w:line="480" w:lineRule="auto"/>
        <w:ind w:left="0" w:firstLineChars="150" w:firstLine="360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1A3645">
        <w:rPr>
          <w:rFonts w:ascii="Times New Roman" w:hAnsi="Times New Roman"/>
          <w:sz w:val="24"/>
          <w:szCs w:val="24"/>
        </w:rPr>
        <w:t xml:space="preserve">The radiative lifetime scaling for the two PL intensity regions of single </w:t>
      </w:r>
      <w:r w:rsidRPr="001A3645">
        <w:rPr>
          <w:rFonts w:ascii="Times New Roman" w:hAnsi="Times New Roman"/>
          <w:color w:val="auto"/>
          <w:sz w:val="24"/>
          <w:szCs w:val="24"/>
        </w:rPr>
        <w:t>perovskite QDs</w:t>
      </w:r>
      <w:r w:rsidRPr="001A3645">
        <w:rPr>
          <w:rFonts w:ascii="Times New Roman" w:hAnsi="Times New Roman"/>
          <w:sz w:val="24"/>
          <w:szCs w:val="24"/>
        </w:rPr>
        <w:t xml:space="preserve"> is calculated as follows:</w:t>
      </w:r>
    </w:p>
    <w:p w14:paraId="5A281099" w14:textId="4E11A954" w:rsidR="005740A0" w:rsidRPr="005740A0" w:rsidRDefault="005740A0" w:rsidP="005740A0">
      <w:pPr>
        <w:spacing w:line="480" w:lineRule="auto"/>
        <w:jc w:val="center"/>
        <w:rPr>
          <w:rFonts w:hint="eastAsia"/>
        </w:rPr>
      </w:pPr>
      <w:r w:rsidRPr="00CB1F86">
        <w:rPr>
          <w:position w:val="-32"/>
        </w:rPr>
        <w:object w:dxaOrig="6540" w:dyaOrig="700" w14:anchorId="16F318B8">
          <v:shape id="_x0000_i1058" type="#_x0000_t75" style="width:327pt;height:35pt" o:ole="">
            <v:imagedata r:id="rId44" o:title=""/>
          </v:shape>
          <o:OLEObject Type="Embed" ProgID="Equation.DSMT4" ShapeID="_x0000_i1058" DrawAspect="Content" ObjectID="_1782032237" r:id="rId45"/>
        </w:object>
      </w:r>
    </w:p>
    <w:p w14:paraId="42F39251" w14:textId="77777777" w:rsidR="001A3645" w:rsidRPr="001A3645" w:rsidRDefault="001A3645" w:rsidP="00CD6B98">
      <w:pPr>
        <w:pStyle w:val="MDPI31text"/>
        <w:spacing w:line="480" w:lineRule="auto"/>
        <w:ind w:left="0" w:firstLineChars="150" w:firstLine="360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>For a single Mn-doped CsPbBr</w:t>
      </w:r>
      <w:r w:rsidRPr="001A3645">
        <w:rPr>
          <w:rFonts w:ascii="Times New Roman" w:eastAsiaTheme="minorEastAsia" w:hAnsi="Times New Roman"/>
          <w:sz w:val="24"/>
          <w:szCs w:val="24"/>
          <w:vertAlign w:val="subscript"/>
          <w:lang w:eastAsia="zh-CN"/>
        </w:rPr>
        <w:t>3</w:t>
      </w: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 w:rsidRPr="001A3645">
        <w:rPr>
          <w:rFonts w:ascii="Times New Roman" w:hAnsi="Times New Roman"/>
          <w:color w:val="auto"/>
          <w:sz w:val="24"/>
          <w:szCs w:val="24"/>
        </w:rPr>
        <w:t>perovskite QD</w:t>
      </w: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>, the radiative lifetime scaling for the two PL intensity regions is also calculated as follows:</w:t>
      </w:r>
    </w:p>
    <w:p w14:paraId="5204163C" w14:textId="1A420953" w:rsidR="00E4293B" w:rsidRDefault="00006C55" w:rsidP="00006C55">
      <w:pPr>
        <w:spacing w:line="480" w:lineRule="auto"/>
        <w:ind w:left="315" w:hangingChars="150" w:hanging="315"/>
        <w:jc w:val="center"/>
      </w:pPr>
      <w:r w:rsidRPr="00CB1F86">
        <w:rPr>
          <w:position w:val="-32"/>
        </w:rPr>
        <w:object w:dxaOrig="6619" w:dyaOrig="700" w14:anchorId="6B22346C">
          <v:shape id="_x0000_i1059" type="#_x0000_t75" style="width:331pt;height:35pt" o:ole="">
            <v:imagedata r:id="rId46" o:title=""/>
          </v:shape>
          <o:OLEObject Type="Embed" ProgID="Equation.DSMT4" ShapeID="_x0000_i1059" DrawAspect="Content" ObjectID="_1782032238" r:id="rId47"/>
        </w:object>
      </w:r>
    </w:p>
    <w:p w14:paraId="5998F13F" w14:textId="77777777" w:rsidR="001A5C34" w:rsidRDefault="001A5C34" w:rsidP="00006C55">
      <w:pPr>
        <w:spacing w:line="480" w:lineRule="auto"/>
        <w:ind w:left="360" w:hangingChars="150" w:hanging="360"/>
        <w:jc w:val="center"/>
        <w:rPr>
          <w:rFonts w:ascii="Times New Roman" w:hAnsi="Times New Roman" w:hint="eastAsia"/>
          <w:color w:val="000000"/>
          <w:sz w:val="24"/>
        </w:rPr>
      </w:pPr>
    </w:p>
    <w:p w14:paraId="34FDA08C" w14:textId="738943F1" w:rsidR="001A3645" w:rsidRDefault="001A3645" w:rsidP="001A3645">
      <w:pPr>
        <w:spacing w:line="480" w:lineRule="auto"/>
        <w:ind w:left="315" w:hangingChars="150" w:hanging="315"/>
        <w:rPr>
          <w:rFonts w:ascii="Times New Roman" w:hAnsi="Times New Roman"/>
          <w:color w:val="000000"/>
          <w:sz w:val="24"/>
        </w:rPr>
      </w:pPr>
      <w:r>
        <w:rPr>
          <w:noProof/>
        </w:rPr>
        <w:drawing>
          <wp:inline distT="0" distB="0" distL="0" distR="0" wp14:anchorId="74007A25" wp14:editId="59BB80EF">
            <wp:extent cx="5639215" cy="4229100"/>
            <wp:effectExtent l="0" t="0" r="0" b="0"/>
            <wp:docPr id="1068025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75" cy="42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F7074" w14:textId="63CBD16E" w:rsidR="001A3645" w:rsidRDefault="001A3645" w:rsidP="001A3645">
      <w:pPr>
        <w:pStyle w:val="MDPI17abstract"/>
        <w:spacing w:line="480" w:lineRule="auto"/>
        <w:ind w:left="0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1A3645">
        <w:rPr>
          <w:rFonts w:ascii="Times New Roman" w:hAnsi="Times New Roman"/>
          <w:b/>
          <w:bCs/>
          <w:sz w:val="24"/>
          <w:szCs w:val="24"/>
        </w:rPr>
        <w:t>Figure S1:</w:t>
      </w:r>
      <w:r w:rsidRPr="001A3645">
        <w:rPr>
          <w:rFonts w:ascii="Times New Roman" w:hAnsi="Times New Roman"/>
          <w:sz w:val="24"/>
          <w:szCs w:val="24"/>
        </w:rPr>
        <w:t xml:space="preserve"> Morphological, spectral, and structural characterizations of undoped and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</w:t>
      </w:r>
      <w:r w:rsidRPr="001A3645">
        <w:rPr>
          <w:rFonts w:ascii="Times New Roman" w:hAnsi="Times New Roman"/>
          <w:color w:val="auto"/>
          <w:sz w:val="24"/>
          <w:szCs w:val="24"/>
        </w:rPr>
        <w:t>perovskite QDs</w:t>
      </w:r>
      <w:r w:rsidRPr="001A3645">
        <w:rPr>
          <w:rFonts w:ascii="Times New Roman" w:hAnsi="Times New Roman"/>
          <w:sz w:val="24"/>
          <w:szCs w:val="24"/>
        </w:rPr>
        <w:t xml:space="preserve"> with various doping ratios. Absorption and emission spectra, transmission electron microscopy (TEM) images, and histograms of edge length distribution with the corresponding Gaussian fitting curve for undoped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</w:t>
      </w:r>
      <w:r w:rsidRPr="001A3645">
        <w:rPr>
          <w:rFonts w:ascii="Times New Roman" w:hAnsi="Times New Roman"/>
          <w:color w:val="auto"/>
          <w:sz w:val="24"/>
          <w:szCs w:val="24"/>
        </w:rPr>
        <w:t xml:space="preserve">perovskite QDs </w:t>
      </w:r>
      <w:r w:rsidRPr="001A3645">
        <w:rPr>
          <w:rFonts w:ascii="Times New Roman" w:hAnsi="Times New Roman"/>
          <w:sz w:val="24"/>
          <w:szCs w:val="24"/>
        </w:rPr>
        <w:t>(a-c), 1.3%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perovskite QDs (d-f), 3.9%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perovskite QDs (g-</w:t>
      </w:r>
      <w:proofErr w:type="spellStart"/>
      <w:r w:rsidRPr="001A3645">
        <w:rPr>
          <w:rFonts w:ascii="Times New Roman" w:hAnsi="Times New Roman"/>
          <w:sz w:val="24"/>
          <w:szCs w:val="24"/>
        </w:rPr>
        <w:t>i</w:t>
      </w:r>
      <w:proofErr w:type="spellEnd"/>
      <w:r w:rsidRPr="001A3645">
        <w:rPr>
          <w:rFonts w:ascii="Times New Roman" w:hAnsi="Times New Roman"/>
          <w:sz w:val="24"/>
          <w:szCs w:val="24"/>
        </w:rPr>
        <w:t>), and 5.8%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perovskite QDs (j-</w:t>
      </w:r>
      <w:r w:rsidR="00DC2881">
        <w:rPr>
          <w:rFonts w:ascii="Times New Roman" w:eastAsiaTheme="minorEastAsia" w:hAnsi="Times New Roman" w:hint="eastAsia"/>
          <w:sz w:val="24"/>
          <w:szCs w:val="24"/>
          <w:lang w:eastAsia="zh-CN"/>
        </w:rPr>
        <w:t>l</w:t>
      </w:r>
      <w:r w:rsidRPr="001A3645">
        <w:rPr>
          <w:rFonts w:ascii="Times New Roman" w:hAnsi="Times New Roman"/>
          <w:sz w:val="24"/>
          <w:szCs w:val="24"/>
        </w:rPr>
        <w:t xml:space="preserve">). The doping concentration of 1.3% results in the best uniformity of the QD sizes. Excessive addition of Mn will have an adverse effect on the size distribution and stability of the QDs. </w:t>
      </w:r>
    </w:p>
    <w:p w14:paraId="72CA4908" w14:textId="77777777" w:rsidR="001A3645" w:rsidRDefault="001A3645" w:rsidP="001A3645">
      <w:pPr>
        <w:rPr>
          <w:lang w:bidi="en-US"/>
        </w:rPr>
      </w:pPr>
    </w:p>
    <w:p w14:paraId="5BC5F74D" w14:textId="77777777" w:rsidR="001A3645" w:rsidRDefault="001A3645" w:rsidP="001A3645">
      <w:pPr>
        <w:rPr>
          <w:lang w:bidi="en-US"/>
        </w:rPr>
      </w:pPr>
    </w:p>
    <w:p w14:paraId="54034372" w14:textId="77777777" w:rsidR="001A5C34" w:rsidRDefault="001A5C34" w:rsidP="001A3645">
      <w:pPr>
        <w:rPr>
          <w:rFonts w:hint="eastAsia"/>
          <w:lang w:bidi="en-US"/>
        </w:rPr>
      </w:pPr>
    </w:p>
    <w:p w14:paraId="14F63006" w14:textId="77777777" w:rsidR="001A3645" w:rsidRDefault="001A3645" w:rsidP="001A3645">
      <w:pPr>
        <w:rPr>
          <w:lang w:bidi="en-US"/>
        </w:rPr>
      </w:pPr>
    </w:p>
    <w:p w14:paraId="7D1D65F4" w14:textId="77777777" w:rsidR="001A3645" w:rsidRDefault="001A3645" w:rsidP="001A3645">
      <w:pPr>
        <w:rPr>
          <w:lang w:bidi="en-US"/>
        </w:rPr>
      </w:pPr>
    </w:p>
    <w:p w14:paraId="23D1BA98" w14:textId="6A289CD9" w:rsidR="001A3645" w:rsidRPr="001A3645" w:rsidRDefault="001A3645" w:rsidP="001A3645">
      <w:pPr>
        <w:jc w:val="center"/>
        <w:rPr>
          <w:lang w:bidi="en-US"/>
        </w:rPr>
      </w:pPr>
      <w:r>
        <w:rPr>
          <w:noProof/>
          <w:szCs w:val="18"/>
        </w:rPr>
        <w:drawing>
          <wp:inline distT="0" distB="0" distL="0" distR="0" wp14:anchorId="33162B57" wp14:editId="29A9B88A">
            <wp:extent cx="3571875" cy="1679486"/>
            <wp:effectExtent l="0" t="0" r="0" b="0"/>
            <wp:docPr id="1818196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96249" name="图片 1818196249"/>
                    <pic:cNvPicPr/>
                  </pic:nvPicPr>
                  <pic:blipFill rotWithShape="1">
                    <a:blip r:embed="rId49"/>
                    <a:srcRect l="23041" t="17196" r="20461" b="29673"/>
                    <a:stretch/>
                  </pic:blipFill>
                  <pic:spPr bwMode="auto">
                    <a:xfrm>
                      <a:off x="0" y="0"/>
                      <a:ext cx="3622330" cy="170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EA555" w14:textId="3340F52D" w:rsidR="001A3645" w:rsidRDefault="001A3645" w:rsidP="001A3645">
      <w:pPr>
        <w:pStyle w:val="MDPI17abstract"/>
        <w:spacing w:line="480" w:lineRule="auto"/>
        <w:ind w:left="0"/>
        <w:rPr>
          <w:rFonts w:ascii="Times New Roman" w:hAnsi="Times New Roman"/>
          <w:sz w:val="24"/>
          <w:szCs w:val="24"/>
        </w:rPr>
      </w:pPr>
      <w:r w:rsidRPr="001A3645">
        <w:rPr>
          <w:rFonts w:ascii="Times New Roman" w:hAnsi="Times New Roman"/>
          <w:b/>
          <w:bCs/>
          <w:sz w:val="24"/>
          <w:szCs w:val="24"/>
        </w:rPr>
        <w:t xml:space="preserve">Figure S2: </w:t>
      </w:r>
      <w:r w:rsidRPr="001A3645">
        <w:rPr>
          <w:rFonts w:ascii="Times New Roman" w:hAnsi="Times New Roman"/>
          <w:sz w:val="24"/>
          <w:szCs w:val="24"/>
        </w:rPr>
        <w:t>(a, b) Histograms of the absorption cross-sections (</w:t>
      </w:r>
      <w:r w:rsidR="00C52AB7" w:rsidRPr="00CB1F86">
        <w:rPr>
          <w:position w:val="-6"/>
        </w:rPr>
        <w:object w:dxaOrig="240" w:dyaOrig="220" w14:anchorId="3B291CC1">
          <v:shape id="_x0000_i1097" type="#_x0000_t75" style="width:12pt;height:11pt" o:ole="">
            <v:imagedata r:id="rId42" o:title=""/>
          </v:shape>
          <o:OLEObject Type="Embed" ProgID="Equation.DSMT4" ShapeID="_x0000_i1097" DrawAspect="Content" ObjectID="_1782032239" r:id="rId50"/>
        </w:object>
      </w:r>
      <w:r w:rsidRPr="001A3645">
        <w:rPr>
          <w:rFonts w:ascii="Times New Roman" w:hAnsi="Times New Roman"/>
          <w:sz w:val="24"/>
          <w:szCs w:val="24"/>
        </w:rPr>
        <w:t>) of undoped and 1.3%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perovskite QDs</w:t>
      </w:r>
      <w:r w:rsidR="00CD6B98">
        <w:rPr>
          <w:rFonts w:ascii="Times New Roman" w:hAnsi="Times New Roman"/>
          <w:sz w:val="24"/>
          <w:szCs w:val="24"/>
        </w:rPr>
        <w:t>.</w:t>
      </w:r>
    </w:p>
    <w:p w14:paraId="5A677508" w14:textId="4E01A2BA" w:rsidR="00CD6B98" w:rsidRDefault="00CD6B98" w:rsidP="00CD6B98">
      <w:pPr>
        <w:rPr>
          <w:lang w:eastAsia="de-DE" w:bidi="en-US"/>
        </w:rPr>
      </w:pPr>
    </w:p>
    <w:p w14:paraId="2FCC85D9" w14:textId="5437AC39" w:rsidR="00CD6B98" w:rsidRDefault="00CD6B98" w:rsidP="00CD6B98">
      <w:pPr>
        <w:rPr>
          <w:lang w:eastAsia="de-DE" w:bidi="en-US"/>
        </w:rPr>
      </w:pPr>
    </w:p>
    <w:p w14:paraId="76D6F11A" w14:textId="2EEC6FF4" w:rsidR="00CD6B98" w:rsidRDefault="00CD6B98" w:rsidP="00CD6B98">
      <w:pPr>
        <w:rPr>
          <w:lang w:eastAsia="de-DE" w:bidi="en-US"/>
        </w:rPr>
      </w:pPr>
    </w:p>
    <w:p w14:paraId="3F8FA0B5" w14:textId="04151B05" w:rsidR="00CD6B98" w:rsidRDefault="00CD6B98" w:rsidP="00CD6B98">
      <w:pPr>
        <w:rPr>
          <w:lang w:eastAsia="de-DE" w:bidi="en-US"/>
        </w:rPr>
      </w:pPr>
    </w:p>
    <w:p w14:paraId="38BA4B6F" w14:textId="77777777" w:rsidR="00CD6B98" w:rsidRPr="00CD6B98" w:rsidRDefault="00CD6B98" w:rsidP="00CD6B98">
      <w:pPr>
        <w:rPr>
          <w:lang w:eastAsia="de-DE" w:bidi="en-US"/>
        </w:rPr>
      </w:pPr>
    </w:p>
    <w:p w14:paraId="4C935749" w14:textId="2D8A5309" w:rsidR="001A3645" w:rsidRDefault="001A3645" w:rsidP="001A3645">
      <w:pPr>
        <w:spacing w:line="480" w:lineRule="auto"/>
        <w:ind w:left="315" w:hangingChars="150" w:hanging="315"/>
        <w:rPr>
          <w:rFonts w:ascii="Times New Roman" w:hAnsi="Times New Roman"/>
          <w:color w:val="000000"/>
          <w:sz w:val="24"/>
        </w:rPr>
      </w:pPr>
      <w:r>
        <w:rPr>
          <w:noProof/>
        </w:rPr>
        <w:drawing>
          <wp:inline distT="0" distB="0" distL="0" distR="0" wp14:anchorId="4BA205E2" wp14:editId="24A2C9F9">
            <wp:extent cx="5819775" cy="2414943"/>
            <wp:effectExtent l="0" t="0" r="0" b="4445"/>
            <wp:docPr id="17764284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28495" name="图片 1776428495"/>
                    <pic:cNvPicPr/>
                  </pic:nvPicPr>
                  <pic:blipFill rotWithShape="1">
                    <a:blip r:embed="rId51"/>
                    <a:srcRect b="5168"/>
                    <a:stretch/>
                  </pic:blipFill>
                  <pic:spPr bwMode="auto">
                    <a:xfrm>
                      <a:off x="0" y="0"/>
                      <a:ext cx="5852663" cy="242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85ACC" w14:textId="77777777" w:rsidR="001A3645" w:rsidRPr="001A3645" w:rsidRDefault="001A3645" w:rsidP="001A3645">
      <w:pPr>
        <w:pStyle w:val="MDPI17abstract"/>
        <w:spacing w:line="480" w:lineRule="auto"/>
        <w:ind w:left="0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1A3645">
        <w:rPr>
          <w:rFonts w:ascii="Times New Roman" w:hAnsi="Times New Roman"/>
          <w:b/>
          <w:bCs/>
          <w:sz w:val="24"/>
          <w:szCs w:val="24"/>
        </w:rPr>
        <w:t>Figure S</w:t>
      </w:r>
      <w:r w:rsidRPr="001A3645">
        <w:rPr>
          <w:rFonts w:ascii="Times New Roman" w:eastAsiaTheme="minorEastAsia" w:hAnsi="Times New Roman"/>
          <w:b/>
          <w:bCs/>
          <w:sz w:val="24"/>
          <w:szCs w:val="24"/>
          <w:lang w:eastAsia="zh-CN"/>
        </w:rPr>
        <w:t>3</w:t>
      </w:r>
      <w:r w:rsidRPr="001A3645">
        <w:rPr>
          <w:rFonts w:ascii="Times New Roman" w:hAnsi="Times New Roman"/>
          <w:b/>
          <w:bCs/>
          <w:sz w:val="24"/>
          <w:szCs w:val="24"/>
        </w:rPr>
        <w:t>:</w:t>
      </w:r>
      <w:r w:rsidRPr="001A3645">
        <w:rPr>
          <w:rFonts w:ascii="Times New Roman" w:hAnsi="Times New Roman"/>
          <w:sz w:val="24"/>
          <w:szCs w:val="24"/>
        </w:rPr>
        <w:t xml:space="preserve"> (a) A typical PL intensity time trajectory for 3.9%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perovskite QDs. The corresponding PL intensity histogram is shown on the right panel. (b) A typical PL intensity time trajectory for </w:t>
      </w: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>5.8</w:t>
      </w:r>
      <w:r w:rsidRPr="001A3645">
        <w:rPr>
          <w:rFonts w:ascii="Times New Roman" w:hAnsi="Times New Roman"/>
          <w:sz w:val="24"/>
          <w:szCs w:val="24"/>
        </w:rPr>
        <w:t>% Mn-doped 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perovskite QDs. The corresponding PL intensity histogram is presented on the right panel. </w:t>
      </w:r>
    </w:p>
    <w:p w14:paraId="492F9CE8" w14:textId="77777777" w:rsidR="001A3645" w:rsidRPr="001A3645" w:rsidRDefault="001A3645" w:rsidP="001A3645">
      <w:pPr>
        <w:spacing w:line="480" w:lineRule="auto"/>
        <w:ind w:left="360" w:hangingChars="150" w:hanging="360"/>
        <w:rPr>
          <w:rFonts w:ascii="Times New Roman" w:hAnsi="Times New Roman"/>
          <w:color w:val="000000"/>
          <w:sz w:val="24"/>
        </w:rPr>
      </w:pPr>
    </w:p>
    <w:p w14:paraId="570A08B9" w14:textId="77777777" w:rsidR="001A3645" w:rsidRDefault="001A3645" w:rsidP="001A3645">
      <w:pPr>
        <w:spacing w:line="480" w:lineRule="auto"/>
        <w:ind w:left="360" w:hangingChars="150" w:hanging="360"/>
        <w:rPr>
          <w:rFonts w:ascii="Times New Roman" w:hAnsi="Times New Roman"/>
          <w:color w:val="000000"/>
          <w:sz w:val="24"/>
        </w:rPr>
      </w:pPr>
    </w:p>
    <w:p w14:paraId="37A6A983" w14:textId="150E4061" w:rsidR="00C52AB7" w:rsidRPr="00C52AB7" w:rsidRDefault="001A3645" w:rsidP="00C52AB7">
      <w:pPr>
        <w:pStyle w:val="MDPI17abstract"/>
        <w:spacing w:line="480" w:lineRule="auto"/>
        <w:ind w:left="0"/>
        <w:rPr>
          <w:rFonts w:ascii="Times New Roman" w:eastAsiaTheme="minorEastAsia" w:hAnsi="Times New Roman" w:hint="eastAsia"/>
          <w:sz w:val="24"/>
          <w:szCs w:val="24"/>
          <w:lang w:eastAsia="zh-CN"/>
        </w:rPr>
      </w:pPr>
      <w:r w:rsidRPr="001A3645">
        <w:rPr>
          <w:rFonts w:ascii="Times New Roman" w:hAnsi="Times New Roman"/>
          <w:b/>
          <w:bCs/>
          <w:sz w:val="24"/>
          <w:szCs w:val="24"/>
        </w:rPr>
        <w:t>Table 1:</w:t>
      </w: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 w:rsidRPr="001A3645">
        <w:rPr>
          <w:rFonts w:ascii="Times New Roman" w:hAnsi="Times New Roman"/>
          <w:sz w:val="24"/>
          <w:szCs w:val="24"/>
        </w:rPr>
        <w:t>ICP-OES quantitative element scanning analysis of Mn-doped</w:t>
      </w:r>
      <w:r w:rsidRPr="001A3645"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 w:rsidRPr="001A3645">
        <w:rPr>
          <w:rFonts w:ascii="Times New Roman" w:hAnsi="Times New Roman"/>
          <w:sz w:val="24"/>
          <w:szCs w:val="24"/>
        </w:rPr>
        <w:t>CsPbBr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3</w:t>
      </w:r>
      <w:r w:rsidRPr="001A3645">
        <w:rPr>
          <w:rFonts w:ascii="Times New Roman" w:hAnsi="Times New Roman"/>
          <w:sz w:val="24"/>
          <w:szCs w:val="24"/>
        </w:rPr>
        <w:t xml:space="preserve"> synthesized with PbBr</w:t>
      </w:r>
      <w:r w:rsidRPr="001A3645">
        <w:rPr>
          <w:rFonts w:ascii="Times New Roman" w:hAnsi="Times New Roman"/>
          <w:sz w:val="24"/>
          <w:szCs w:val="24"/>
          <w:vertAlign w:val="subscript"/>
        </w:rPr>
        <w:t>2</w:t>
      </w:r>
      <w:r w:rsidRPr="001A3645">
        <w:rPr>
          <w:rFonts w:ascii="Times New Roman" w:hAnsi="Times New Roman"/>
          <w:sz w:val="24"/>
          <w:szCs w:val="24"/>
        </w:rPr>
        <w:t xml:space="preserve"> as Pb</w:t>
      </w:r>
      <w:r w:rsidRPr="007D2ABB">
        <w:rPr>
          <w:rFonts w:ascii="Times New Roman" w:hAnsi="Times New Roman"/>
          <w:sz w:val="24"/>
          <w:szCs w:val="24"/>
          <w:vertAlign w:val="superscript"/>
        </w:rPr>
        <w:t>2+</w:t>
      </w:r>
      <w:r w:rsidRPr="001A3645">
        <w:rPr>
          <w:rFonts w:ascii="Times New Roman" w:hAnsi="Times New Roman"/>
          <w:sz w:val="24"/>
          <w:szCs w:val="24"/>
        </w:rPr>
        <w:t xml:space="preserve"> source and MnBr</w:t>
      </w:r>
      <w:r w:rsidRPr="001A3645">
        <w:rPr>
          <w:rFonts w:ascii="Times New Roman" w:hAnsi="Times New Roman"/>
          <w:sz w:val="24"/>
          <w:szCs w:val="24"/>
          <w:vertAlign w:val="subscript"/>
        </w:rPr>
        <w:t>2</w:t>
      </w:r>
      <w:r w:rsidRPr="001A3645">
        <w:rPr>
          <w:rFonts w:ascii="Times New Roman" w:hAnsi="Times New Roman"/>
          <w:sz w:val="24"/>
          <w:szCs w:val="24"/>
        </w:rPr>
        <w:t xml:space="preserve"> as doping precursor.</w:t>
      </w:r>
    </w:p>
    <w:p w14:paraId="1D1EDE60" w14:textId="3ABE88C3" w:rsidR="00C52AB7" w:rsidRPr="001A3645" w:rsidRDefault="00C52AB7" w:rsidP="00C52AB7">
      <w:pPr>
        <w:spacing w:line="480" w:lineRule="auto"/>
        <w:ind w:left="360" w:hangingChars="150" w:hanging="360"/>
        <w:jc w:val="center"/>
        <w:rPr>
          <w:rFonts w:ascii="Times New Roman" w:hAnsi="Times New Roman" w:hint="eastAsia"/>
          <w:color w:val="000000"/>
          <w:sz w:val="24"/>
        </w:rPr>
      </w:pPr>
      <w:r w:rsidRPr="00C52AB7">
        <w:rPr>
          <w:rFonts w:ascii="Times New Roman" w:hAnsi="Times New Roman" w:hint="eastAsia"/>
          <w:noProof/>
          <w:color w:val="000000"/>
          <w:sz w:val="24"/>
        </w:rPr>
        <w:drawing>
          <wp:inline distT="0" distB="0" distL="0" distR="0" wp14:anchorId="2C9059CD" wp14:editId="07620DD4">
            <wp:extent cx="5764369" cy="1663700"/>
            <wp:effectExtent l="0" t="0" r="8255" b="0"/>
            <wp:docPr id="3241986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49" cy="166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AB7" w:rsidRPr="001A3645" w:rsidSect="00257517">
      <w:headerReference w:type="even" r:id="rId53"/>
      <w:headerReference w:type="default" r:id="rId54"/>
      <w:footerReference w:type="default" r:id="rId55"/>
      <w:pgSz w:w="11906" w:h="16838"/>
      <w:pgMar w:top="1440" w:right="1440" w:bottom="144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6B5A5" w14:textId="77777777" w:rsidR="0026433D" w:rsidRDefault="0026433D" w:rsidP="003F20F7">
      <w:r>
        <w:separator/>
      </w:r>
    </w:p>
  </w:endnote>
  <w:endnote w:type="continuationSeparator" w:id="0">
    <w:p w14:paraId="7888379F" w14:textId="77777777" w:rsidR="0026433D" w:rsidRDefault="0026433D" w:rsidP="003F20F7">
      <w:r>
        <w:continuationSeparator/>
      </w:r>
    </w:p>
  </w:endnote>
  <w:endnote w:type="continuationNotice" w:id="1">
    <w:p w14:paraId="28DAA947" w14:textId="77777777" w:rsidR="0026433D" w:rsidRDefault="002643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61679243"/>
      <w:docPartObj>
        <w:docPartGallery w:val="Page Numbers (Bottom of Page)"/>
        <w:docPartUnique/>
      </w:docPartObj>
    </w:sdtPr>
    <w:sdtContent>
      <w:p w14:paraId="350AABE8" w14:textId="271803F2" w:rsidR="000873D5" w:rsidRDefault="000873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9BEC0FF" w14:textId="77777777" w:rsidR="000873D5" w:rsidRDefault="000873D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C9092" w14:textId="77777777" w:rsidR="0026433D" w:rsidRDefault="0026433D" w:rsidP="003F20F7">
      <w:r>
        <w:separator/>
      </w:r>
    </w:p>
  </w:footnote>
  <w:footnote w:type="continuationSeparator" w:id="0">
    <w:p w14:paraId="2A0236BC" w14:textId="77777777" w:rsidR="0026433D" w:rsidRDefault="0026433D" w:rsidP="003F20F7">
      <w:r>
        <w:continuationSeparator/>
      </w:r>
    </w:p>
  </w:footnote>
  <w:footnote w:type="continuationNotice" w:id="1">
    <w:p w14:paraId="77524611" w14:textId="77777777" w:rsidR="0026433D" w:rsidRDefault="002643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D47A2" w14:textId="77777777" w:rsidR="000873D5" w:rsidRDefault="000873D5" w:rsidP="00F82020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CC49D" w14:textId="77777777" w:rsidR="000873D5" w:rsidRDefault="000873D5" w:rsidP="00F82020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E7527E"/>
    <w:multiLevelType w:val="hybridMultilevel"/>
    <w:tmpl w:val="17CC584C"/>
    <w:lvl w:ilvl="0" w:tplc="78247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E34AFE"/>
    <w:multiLevelType w:val="hybridMultilevel"/>
    <w:tmpl w:val="4704FA24"/>
    <w:lvl w:ilvl="0" w:tplc="40CC555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40090084">
    <w:abstractNumId w:val="1"/>
  </w:num>
  <w:num w:numId="2" w16cid:durableId="724527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hideSpellingErrors/>
  <w:hideGrammaticalErrors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mall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5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d95arwev2evz0ef05bv2e022awsfw2vfddw&quot;&gt;单分子光学&lt;record-ids&gt;&lt;item&gt;46&lt;/item&gt;&lt;item&gt;161&lt;/item&gt;&lt;item&gt;312&lt;/item&gt;&lt;item&gt;313&lt;/item&gt;&lt;item&gt;358&lt;/item&gt;&lt;item&gt;369&lt;/item&gt;&lt;item&gt;376&lt;/item&gt;&lt;item&gt;379&lt;/item&gt;&lt;item&gt;385&lt;/item&gt;&lt;item&gt;390&lt;/item&gt;&lt;item&gt;410&lt;/item&gt;&lt;item&gt;504&lt;/item&gt;&lt;item&gt;509&lt;/item&gt;&lt;item&gt;523&lt;/item&gt;&lt;item&gt;526&lt;/item&gt;&lt;item&gt;527&lt;/item&gt;&lt;item&gt;544&lt;/item&gt;&lt;item&gt;545&lt;/item&gt;&lt;item&gt;551&lt;/item&gt;&lt;item&gt;553&lt;/item&gt;&lt;item&gt;560&lt;/item&gt;&lt;item&gt;595&lt;/item&gt;&lt;item&gt;599&lt;/item&gt;&lt;item&gt;652&lt;/item&gt;&lt;item&gt;654&lt;/item&gt;&lt;item&gt;658&lt;/item&gt;&lt;item&gt;660&lt;/item&gt;&lt;item&gt;662&lt;/item&gt;&lt;item&gt;664&lt;/item&gt;&lt;item&gt;667&lt;/item&gt;&lt;item&gt;670&lt;/item&gt;&lt;item&gt;686&lt;/item&gt;&lt;item&gt;692&lt;/item&gt;&lt;item&gt;696&lt;/item&gt;&lt;item&gt;706&lt;/item&gt;&lt;item&gt;707&lt;/item&gt;&lt;item&gt;730&lt;/item&gt;&lt;item&gt;731&lt;/item&gt;&lt;item&gt;733&lt;/item&gt;&lt;item&gt;734&lt;/item&gt;&lt;item&gt;773&lt;/item&gt;&lt;item&gt;774&lt;/item&gt;&lt;item&gt;793&lt;/item&gt;&lt;item&gt;794&lt;/item&gt;&lt;item&gt;807&lt;/item&gt;&lt;item&gt;812&lt;/item&gt;&lt;item&gt;823&lt;/item&gt;&lt;item&gt;824&lt;/item&gt;&lt;item&gt;825&lt;/item&gt;&lt;item&gt;826&lt;/item&gt;&lt;item&gt;887&lt;/item&gt;&lt;item&gt;915&lt;/item&gt;&lt;item&gt;916&lt;/item&gt;&lt;item&gt;917&lt;/item&gt;&lt;item&gt;918&lt;/item&gt;&lt;item&gt;919&lt;/item&gt;&lt;item&gt;920&lt;/item&gt;&lt;item&gt;921&lt;/item&gt;&lt;item&gt;922&lt;/item&gt;&lt;item&gt;923&lt;/item&gt;&lt;item&gt;924&lt;/item&gt;&lt;item&gt;926&lt;/item&gt;&lt;item&gt;927&lt;/item&gt;&lt;item&gt;928&lt;/item&gt;&lt;/record-ids&gt;&lt;/item&gt;&lt;/Libraries&gt;"/>
  </w:docVars>
  <w:rsids>
    <w:rsidRoot w:val="00C224FD"/>
    <w:rsid w:val="000017C3"/>
    <w:rsid w:val="000018BB"/>
    <w:rsid w:val="00001EC5"/>
    <w:rsid w:val="00002354"/>
    <w:rsid w:val="00002725"/>
    <w:rsid w:val="00003F75"/>
    <w:rsid w:val="00003FF4"/>
    <w:rsid w:val="00004FA4"/>
    <w:rsid w:val="000054DD"/>
    <w:rsid w:val="00005915"/>
    <w:rsid w:val="00006BD8"/>
    <w:rsid w:val="00006C55"/>
    <w:rsid w:val="00006F63"/>
    <w:rsid w:val="00006F96"/>
    <w:rsid w:val="000073B0"/>
    <w:rsid w:val="00007789"/>
    <w:rsid w:val="00007AB4"/>
    <w:rsid w:val="00007ACC"/>
    <w:rsid w:val="000103CD"/>
    <w:rsid w:val="00010E4D"/>
    <w:rsid w:val="00010F5E"/>
    <w:rsid w:val="0001220D"/>
    <w:rsid w:val="000122FE"/>
    <w:rsid w:val="00012C27"/>
    <w:rsid w:val="00012EE2"/>
    <w:rsid w:val="00012FB7"/>
    <w:rsid w:val="000132A8"/>
    <w:rsid w:val="000134F1"/>
    <w:rsid w:val="0001398D"/>
    <w:rsid w:val="00013D28"/>
    <w:rsid w:val="00013E46"/>
    <w:rsid w:val="0001472A"/>
    <w:rsid w:val="00014767"/>
    <w:rsid w:val="00014AE1"/>
    <w:rsid w:val="00014C55"/>
    <w:rsid w:val="00014EC1"/>
    <w:rsid w:val="00017E18"/>
    <w:rsid w:val="00020173"/>
    <w:rsid w:val="00020BAF"/>
    <w:rsid w:val="00020EF8"/>
    <w:rsid w:val="00020EFA"/>
    <w:rsid w:val="000217F5"/>
    <w:rsid w:val="00021CC8"/>
    <w:rsid w:val="00021EAB"/>
    <w:rsid w:val="00021ECB"/>
    <w:rsid w:val="000228A4"/>
    <w:rsid w:val="00022900"/>
    <w:rsid w:val="00022F38"/>
    <w:rsid w:val="000232C8"/>
    <w:rsid w:val="000233B4"/>
    <w:rsid w:val="00023FCC"/>
    <w:rsid w:val="00023FDC"/>
    <w:rsid w:val="000246E9"/>
    <w:rsid w:val="0002495E"/>
    <w:rsid w:val="00025209"/>
    <w:rsid w:val="00025872"/>
    <w:rsid w:val="00027318"/>
    <w:rsid w:val="00030258"/>
    <w:rsid w:val="00030B8D"/>
    <w:rsid w:val="00030C61"/>
    <w:rsid w:val="00030E2E"/>
    <w:rsid w:val="00031A17"/>
    <w:rsid w:val="00031E56"/>
    <w:rsid w:val="000322CE"/>
    <w:rsid w:val="00032A39"/>
    <w:rsid w:val="00032ECF"/>
    <w:rsid w:val="00033767"/>
    <w:rsid w:val="00033C6A"/>
    <w:rsid w:val="0003420D"/>
    <w:rsid w:val="00034290"/>
    <w:rsid w:val="00034A45"/>
    <w:rsid w:val="00034B58"/>
    <w:rsid w:val="00034CB9"/>
    <w:rsid w:val="00035456"/>
    <w:rsid w:val="00035F42"/>
    <w:rsid w:val="00036521"/>
    <w:rsid w:val="00036571"/>
    <w:rsid w:val="00036EDF"/>
    <w:rsid w:val="0003716F"/>
    <w:rsid w:val="00037C5F"/>
    <w:rsid w:val="00037FBB"/>
    <w:rsid w:val="000409ED"/>
    <w:rsid w:val="00041AEF"/>
    <w:rsid w:val="00041BE8"/>
    <w:rsid w:val="00041C75"/>
    <w:rsid w:val="000428C4"/>
    <w:rsid w:val="00042BFF"/>
    <w:rsid w:val="000433E4"/>
    <w:rsid w:val="000439E5"/>
    <w:rsid w:val="00044687"/>
    <w:rsid w:val="000450F2"/>
    <w:rsid w:val="00045599"/>
    <w:rsid w:val="00045782"/>
    <w:rsid w:val="00045BD4"/>
    <w:rsid w:val="00045DCD"/>
    <w:rsid w:val="0004603F"/>
    <w:rsid w:val="0004620D"/>
    <w:rsid w:val="000466A9"/>
    <w:rsid w:val="00046BBB"/>
    <w:rsid w:val="00046C36"/>
    <w:rsid w:val="000473BC"/>
    <w:rsid w:val="00047A1D"/>
    <w:rsid w:val="00047EBB"/>
    <w:rsid w:val="00050783"/>
    <w:rsid w:val="000509CA"/>
    <w:rsid w:val="00050AE7"/>
    <w:rsid w:val="00050CFC"/>
    <w:rsid w:val="0005190A"/>
    <w:rsid w:val="000521C9"/>
    <w:rsid w:val="000524F0"/>
    <w:rsid w:val="00052C29"/>
    <w:rsid w:val="00052DBC"/>
    <w:rsid w:val="000539C9"/>
    <w:rsid w:val="00054590"/>
    <w:rsid w:val="000546D1"/>
    <w:rsid w:val="00054BE9"/>
    <w:rsid w:val="00055DAE"/>
    <w:rsid w:val="00055E61"/>
    <w:rsid w:val="00056228"/>
    <w:rsid w:val="00056E23"/>
    <w:rsid w:val="00057EC2"/>
    <w:rsid w:val="000603AE"/>
    <w:rsid w:val="0006048C"/>
    <w:rsid w:val="00060526"/>
    <w:rsid w:val="00060990"/>
    <w:rsid w:val="0006099A"/>
    <w:rsid w:val="00060C90"/>
    <w:rsid w:val="00061A58"/>
    <w:rsid w:val="00061A6A"/>
    <w:rsid w:val="00062AB3"/>
    <w:rsid w:val="0006364A"/>
    <w:rsid w:val="000644E2"/>
    <w:rsid w:val="00066659"/>
    <w:rsid w:val="000675D6"/>
    <w:rsid w:val="00067944"/>
    <w:rsid w:val="000679CC"/>
    <w:rsid w:val="00070490"/>
    <w:rsid w:val="00070924"/>
    <w:rsid w:val="00070947"/>
    <w:rsid w:val="00070A86"/>
    <w:rsid w:val="00071807"/>
    <w:rsid w:val="00071E10"/>
    <w:rsid w:val="0007215E"/>
    <w:rsid w:val="00072981"/>
    <w:rsid w:val="00072AD3"/>
    <w:rsid w:val="00072B02"/>
    <w:rsid w:val="00072C3E"/>
    <w:rsid w:val="00072C7D"/>
    <w:rsid w:val="00072CFA"/>
    <w:rsid w:val="000736A8"/>
    <w:rsid w:val="000744FE"/>
    <w:rsid w:val="000746F7"/>
    <w:rsid w:val="000748AB"/>
    <w:rsid w:val="0007496C"/>
    <w:rsid w:val="0007503D"/>
    <w:rsid w:val="00075C6C"/>
    <w:rsid w:val="00075F58"/>
    <w:rsid w:val="000762FA"/>
    <w:rsid w:val="0007676C"/>
    <w:rsid w:val="00076B68"/>
    <w:rsid w:val="00076CB0"/>
    <w:rsid w:val="00077804"/>
    <w:rsid w:val="00077CB1"/>
    <w:rsid w:val="000801CD"/>
    <w:rsid w:val="00080740"/>
    <w:rsid w:val="00080AE3"/>
    <w:rsid w:val="0008124A"/>
    <w:rsid w:val="000812F9"/>
    <w:rsid w:val="00081A51"/>
    <w:rsid w:val="00081DA4"/>
    <w:rsid w:val="00081DF5"/>
    <w:rsid w:val="00081F10"/>
    <w:rsid w:val="000822B7"/>
    <w:rsid w:val="0008358C"/>
    <w:rsid w:val="000838E9"/>
    <w:rsid w:val="00083998"/>
    <w:rsid w:val="00083F67"/>
    <w:rsid w:val="00084021"/>
    <w:rsid w:val="00084803"/>
    <w:rsid w:val="00085390"/>
    <w:rsid w:val="00086267"/>
    <w:rsid w:val="000869F8"/>
    <w:rsid w:val="00086CEE"/>
    <w:rsid w:val="00087339"/>
    <w:rsid w:val="000873D5"/>
    <w:rsid w:val="00087AAD"/>
    <w:rsid w:val="000904D0"/>
    <w:rsid w:val="00090938"/>
    <w:rsid w:val="0009099E"/>
    <w:rsid w:val="000910AC"/>
    <w:rsid w:val="00091B20"/>
    <w:rsid w:val="000929C8"/>
    <w:rsid w:val="00093279"/>
    <w:rsid w:val="0009354A"/>
    <w:rsid w:val="000938D9"/>
    <w:rsid w:val="00093F1F"/>
    <w:rsid w:val="00094064"/>
    <w:rsid w:val="000951A6"/>
    <w:rsid w:val="000951F5"/>
    <w:rsid w:val="000954D7"/>
    <w:rsid w:val="000961B1"/>
    <w:rsid w:val="00096505"/>
    <w:rsid w:val="00096EE0"/>
    <w:rsid w:val="0009750F"/>
    <w:rsid w:val="000A2005"/>
    <w:rsid w:val="000A235E"/>
    <w:rsid w:val="000A3384"/>
    <w:rsid w:val="000A4800"/>
    <w:rsid w:val="000A4955"/>
    <w:rsid w:val="000A4AF2"/>
    <w:rsid w:val="000A5301"/>
    <w:rsid w:val="000A573F"/>
    <w:rsid w:val="000A5749"/>
    <w:rsid w:val="000A587E"/>
    <w:rsid w:val="000A608A"/>
    <w:rsid w:val="000A6668"/>
    <w:rsid w:val="000A69BE"/>
    <w:rsid w:val="000A6B54"/>
    <w:rsid w:val="000A7064"/>
    <w:rsid w:val="000A70AF"/>
    <w:rsid w:val="000A72FE"/>
    <w:rsid w:val="000A7749"/>
    <w:rsid w:val="000A7AD2"/>
    <w:rsid w:val="000B05A9"/>
    <w:rsid w:val="000B0BE4"/>
    <w:rsid w:val="000B1304"/>
    <w:rsid w:val="000B158C"/>
    <w:rsid w:val="000B1D93"/>
    <w:rsid w:val="000B2A3A"/>
    <w:rsid w:val="000B332C"/>
    <w:rsid w:val="000B3459"/>
    <w:rsid w:val="000B35F7"/>
    <w:rsid w:val="000B38D8"/>
    <w:rsid w:val="000B5134"/>
    <w:rsid w:val="000B5CFE"/>
    <w:rsid w:val="000B6265"/>
    <w:rsid w:val="000B6E69"/>
    <w:rsid w:val="000B7668"/>
    <w:rsid w:val="000B7959"/>
    <w:rsid w:val="000B79AB"/>
    <w:rsid w:val="000C0326"/>
    <w:rsid w:val="000C08E6"/>
    <w:rsid w:val="000C091D"/>
    <w:rsid w:val="000C1205"/>
    <w:rsid w:val="000C15A9"/>
    <w:rsid w:val="000C16FD"/>
    <w:rsid w:val="000C190A"/>
    <w:rsid w:val="000C1AC9"/>
    <w:rsid w:val="000C2409"/>
    <w:rsid w:val="000C4D6F"/>
    <w:rsid w:val="000C4F73"/>
    <w:rsid w:val="000C54B4"/>
    <w:rsid w:val="000C5F38"/>
    <w:rsid w:val="000C67F7"/>
    <w:rsid w:val="000C6B73"/>
    <w:rsid w:val="000C7193"/>
    <w:rsid w:val="000C7ACD"/>
    <w:rsid w:val="000C7B02"/>
    <w:rsid w:val="000D06CB"/>
    <w:rsid w:val="000D0A15"/>
    <w:rsid w:val="000D102B"/>
    <w:rsid w:val="000D1886"/>
    <w:rsid w:val="000D1B1E"/>
    <w:rsid w:val="000D2F30"/>
    <w:rsid w:val="000D319C"/>
    <w:rsid w:val="000D31DD"/>
    <w:rsid w:val="000D35ED"/>
    <w:rsid w:val="000D3E4D"/>
    <w:rsid w:val="000D412C"/>
    <w:rsid w:val="000D41C3"/>
    <w:rsid w:val="000D4FB5"/>
    <w:rsid w:val="000D54DB"/>
    <w:rsid w:val="000D5E65"/>
    <w:rsid w:val="000D63C6"/>
    <w:rsid w:val="000D64A8"/>
    <w:rsid w:val="000D6A56"/>
    <w:rsid w:val="000D6AF5"/>
    <w:rsid w:val="000E01A3"/>
    <w:rsid w:val="000E032F"/>
    <w:rsid w:val="000E0531"/>
    <w:rsid w:val="000E0C0E"/>
    <w:rsid w:val="000E0D35"/>
    <w:rsid w:val="000E0F65"/>
    <w:rsid w:val="000E109F"/>
    <w:rsid w:val="000E1225"/>
    <w:rsid w:val="000E1434"/>
    <w:rsid w:val="000E1878"/>
    <w:rsid w:val="000E1BBB"/>
    <w:rsid w:val="000E1BC3"/>
    <w:rsid w:val="000E1E46"/>
    <w:rsid w:val="000E2274"/>
    <w:rsid w:val="000E2BE6"/>
    <w:rsid w:val="000E2E5E"/>
    <w:rsid w:val="000E2FD1"/>
    <w:rsid w:val="000E3623"/>
    <w:rsid w:val="000E376D"/>
    <w:rsid w:val="000E405E"/>
    <w:rsid w:val="000E4300"/>
    <w:rsid w:val="000E4CCA"/>
    <w:rsid w:val="000E502B"/>
    <w:rsid w:val="000E55F9"/>
    <w:rsid w:val="000E566C"/>
    <w:rsid w:val="000E5F7D"/>
    <w:rsid w:val="000E62DB"/>
    <w:rsid w:val="000E659E"/>
    <w:rsid w:val="000E6B70"/>
    <w:rsid w:val="000E6DB1"/>
    <w:rsid w:val="000E71EE"/>
    <w:rsid w:val="000E7309"/>
    <w:rsid w:val="000F07F6"/>
    <w:rsid w:val="000F11B0"/>
    <w:rsid w:val="000F12BB"/>
    <w:rsid w:val="000F1ACB"/>
    <w:rsid w:val="000F1DD0"/>
    <w:rsid w:val="000F2307"/>
    <w:rsid w:val="000F3019"/>
    <w:rsid w:val="000F345F"/>
    <w:rsid w:val="000F393A"/>
    <w:rsid w:val="000F3A40"/>
    <w:rsid w:val="000F3C99"/>
    <w:rsid w:val="000F3D5A"/>
    <w:rsid w:val="000F4239"/>
    <w:rsid w:val="000F430E"/>
    <w:rsid w:val="000F45C8"/>
    <w:rsid w:val="000F4914"/>
    <w:rsid w:val="000F4D34"/>
    <w:rsid w:val="000F4F52"/>
    <w:rsid w:val="000F53DC"/>
    <w:rsid w:val="000F5B8C"/>
    <w:rsid w:val="000F6148"/>
    <w:rsid w:val="000F63F8"/>
    <w:rsid w:val="000F769C"/>
    <w:rsid w:val="000F7985"/>
    <w:rsid w:val="000F7A0B"/>
    <w:rsid w:val="000F7D18"/>
    <w:rsid w:val="00100354"/>
    <w:rsid w:val="001007AE"/>
    <w:rsid w:val="00101082"/>
    <w:rsid w:val="001010F9"/>
    <w:rsid w:val="001012C1"/>
    <w:rsid w:val="001013D1"/>
    <w:rsid w:val="001013D6"/>
    <w:rsid w:val="00101770"/>
    <w:rsid w:val="0010188C"/>
    <w:rsid w:val="00101CA2"/>
    <w:rsid w:val="00101D8C"/>
    <w:rsid w:val="00101F7C"/>
    <w:rsid w:val="00102509"/>
    <w:rsid w:val="00102C0F"/>
    <w:rsid w:val="00103125"/>
    <w:rsid w:val="001033D5"/>
    <w:rsid w:val="00103986"/>
    <w:rsid w:val="00103FBC"/>
    <w:rsid w:val="001045DE"/>
    <w:rsid w:val="0010496E"/>
    <w:rsid w:val="00105040"/>
    <w:rsid w:val="00105308"/>
    <w:rsid w:val="001056D2"/>
    <w:rsid w:val="00105A42"/>
    <w:rsid w:val="00105C13"/>
    <w:rsid w:val="00105C56"/>
    <w:rsid w:val="00106605"/>
    <w:rsid w:val="00106852"/>
    <w:rsid w:val="00107774"/>
    <w:rsid w:val="0010786F"/>
    <w:rsid w:val="00107FD9"/>
    <w:rsid w:val="001100D3"/>
    <w:rsid w:val="001109A9"/>
    <w:rsid w:val="00110ADA"/>
    <w:rsid w:val="00111726"/>
    <w:rsid w:val="00112C07"/>
    <w:rsid w:val="00112E38"/>
    <w:rsid w:val="0011312B"/>
    <w:rsid w:val="001137B8"/>
    <w:rsid w:val="001146E8"/>
    <w:rsid w:val="001150CA"/>
    <w:rsid w:val="00115B11"/>
    <w:rsid w:val="00115B26"/>
    <w:rsid w:val="00116DD9"/>
    <w:rsid w:val="00116E13"/>
    <w:rsid w:val="001174E6"/>
    <w:rsid w:val="00117588"/>
    <w:rsid w:val="00117902"/>
    <w:rsid w:val="00117928"/>
    <w:rsid w:val="00117F2B"/>
    <w:rsid w:val="00120333"/>
    <w:rsid w:val="00120D11"/>
    <w:rsid w:val="00121034"/>
    <w:rsid w:val="00121EA5"/>
    <w:rsid w:val="001225F8"/>
    <w:rsid w:val="001237B1"/>
    <w:rsid w:val="0012390E"/>
    <w:rsid w:val="00123E03"/>
    <w:rsid w:val="00124463"/>
    <w:rsid w:val="00124662"/>
    <w:rsid w:val="00125387"/>
    <w:rsid w:val="00125A69"/>
    <w:rsid w:val="00126BB3"/>
    <w:rsid w:val="0012706E"/>
    <w:rsid w:val="00127A8D"/>
    <w:rsid w:val="00127DCA"/>
    <w:rsid w:val="00130599"/>
    <w:rsid w:val="0013075D"/>
    <w:rsid w:val="00130771"/>
    <w:rsid w:val="001308E4"/>
    <w:rsid w:val="00130C65"/>
    <w:rsid w:val="001310F9"/>
    <w:rsid w:val="00131379"/>
    <w:rsid w:val="00131456"/>
    <w:rsid w:val="00131585"/>
    <w:rsid w:val="00131C66"/>
    <w:rsid w:val="00132552"/>
    <w:rsid w:val="0013302D"/>
    <w:rsid w:val="001331E8"/>
    <w:rsid w:val="00133706"/>
    <w:rsid w:val="00133F70"/>
    <w:rsid w:val="00134791"/>
    <w:rsid w:val="00134D5B"/>
    <w:rsid w:val="00135ED3"/>
    <w:rsid w:val="00136212"/>
    <w:rsid w:val="00136455"/>
    <w:rsid w:val="0013660A"/>
    <w:rsid w:val="00136624"/>
    <w:rsid w:val="001370FA"/>
    <w:rsid w:val="00137547"/>
    <w:rsid w:val="00137776"/>
    <w:rsid w:val="001379C3"/>
    <w:rsid w:val="00137FE9"/>
    <w:rsid w:val="00140C40"/>
    <w:rsid w:val="00140FD9"/>
    <w:rsid w:val="001413D8"/>
    <w:rsid w:val="00141778"/>
    <w:rsid w:val="00142F55"/>
    <w:rsid w:val="001430C2"/>
    <w:rsid w:val="00143919"/>
    <w:rsid w:val="00144070"/>
    <w:rsid w:val="001440A3"/>
    <w:rsid w:val="00144889"/>
    <w:rsid w:val="001448E8"/>
    <w:rsid w:val="001449E7"/>
    <w:rsid w:val="001453FF"/>
    <w:rsid w:val="00145DFD"/>
    <w:rsid w:val="001464FC"/>
    <w:rsid w:val="001465C0"/>
    <w:rsid w:val="00147296"/>
    <w:rsid w:val="00147592"/>
    <w:rsid w:val="00147CC0"/>
    <w:rsid w:val="00150858"/>
    <w:rsid w:val="00150AE9"/>
    <w:rsid w:val="00150C3B"/>
    <w:rsid w:val="00150DDF"/>
    <w:rsid w:val="00150F9C"/>
    <w:rsid w:val="00150FEC"/>
    <w:rsid w:val="00151A39"/>
    <w:rsid w:val="00151AD5"/>
    <w:rsid w:val="00152BCA"/>
    <w:rsid w:val="00153AEB"/>
    <w:rsid w:val="00154122"/>
    <w:rsid w:val="00154A03"/>
    <w:rsid w:val="00154B03"/>
    <w:rsid w:val="001552A7"/>
    <w:rsid w:val="00155BB5"/>
    <w:rsid w:val="00156305"/>
    <w:rsid w:val="00156A58"/>
    <w:rsid w:val="00156BB2"/>
    <w:rsid w:val="00156D17"/>
    <w:rsid w:val="00157758"/>
    <w:rsid w:val="00157995"/>
    <w:rsid w:val="00157B93"/>
    <w:rsid w:val="00157D1C"/>
    <w:rsid w:val="00157F27"/>
    <w:rsid w:val="00160C15"/>
    <w:rsid w:val="00160C52"/>
    <w:rsid w:val="00160CD5"/>
    <w:rsid w:val="00160E73"/>
    <w:rsid w:val="00160F8F"/>
    <w:rsid w:val="0016107F"/>
    <w:rsid w:val="00161BE7"/>
    <w:rsid w:val="00161CB6"/>
    <w:rsid w:val="0016222D"/>
    <w:rsid w:val="00162442"/>
    <w:rsid w:val="001627B5"/>
    <w:rsid w:val="00162EB3"/>
    <w:rsid w:val="00163200"/>
    <w:rsid w:val="0016366D"/>
    <w:rsid w:val="00163A08"/>
    <w:rsid w:val="00164893"/>
    <w:rsid w:val="0016491B"/>
    <w:rsid w:val="00164A05"/>
    <w:rsid w:val="00164D84"/>
    <w:rsid w:val="001652E9"/>
    <w:rsid w:val="001653E4"/>
    <w:rsid w:val="00165403"/>
    <w:rsid w:val="001657CA"/>
    <w:rsid w:val="0016674A"/>
    <w:rsid w:val="00167468"/>
    <w:rsid w:val="00167800"/>
    <w:rsid w:val="00167906"/>
    <w:rsid w:val="00172B48"/>
    <w:rsid w:val="00173235"/>
    <w:rsid w:val="0017332B"/>
    <w:rsid w:val="001734F5"/>
    <w:rsid w:val="001736CC"/>
    <w:rsid w:val="0017376D"/>
    <w:rsid w:val="00174229"/>
    <w:rsid w:val="0017428A"/>
    <w:rsid w:val="00174B74"/>
    <w:rsid w:val="00174F85"/>
    <w:rsid w:val="00175768"/>
    <w:rsid w:val="00175942"/>
    <w:rsid w:val="001768DF"/>
    <w:rsid w:val="00176AAA"/>
    <w:rsid w:val="00176BB1"/>
    <w:rsid w:val="0017721B"/>
    <w:rsid w:val="001777D5"/>
    <w:rsid w:val="001802F5"/>
    <w:rsid w:val="00180358"/>
    <w:rsid w:val="00180408"/>
    <w:rsid w:val="001808DE"/>
    <w:rsid w:val="00180902"/>
    <w:rsid w:val="00180AB3"/>
    <w:rsid w:val="00180DAA"/>
    <w:rsid w:val="00180FE8"/>
    <w:rsid w:val="001812F3"/>
    <w:rsid w:val="00181D6B"/>
    <w:rsid w:val="001820D0"/>
    <w:rsid w:val="0018280A"/>
    <w:rsid w:val="001834EC"/>
    <w:rsid w:val="00183EC9"/>
    <w:rsid w:val="0018407A"/>
    <w:rsid w:val="0018407E"/>
    <w:rsid w:val="001842FC"/>
    <w:rsid w:val="00184316"/>
    <w:rsid w:val="00184D6D"/>
    <w:rsid w:val="00184E57"/>
    <w:rsid w:val="0018570B"/>
    <w:rsid w:val="001866D1"/>
    <w:rsid w:val="001866FC"/>
    <w:rsid w:val="00186A63"/>
    <w:rsid w:val="00186C88"/>
    <w:rsid w:val="0018724A"/>
    <w:rsid w:val="001879CA"/>
    <w:rsid w:val="0019018F"/>
    <w:rsid w:val="001909A3"/>
    <w:rsid w:val="001918AC"/>
    <w:rsid w:val="00191AAA"/>
    <w:rsid w:val="00192072"/>
    <w:rsid w:val="001925DA"/>
    <w:rsid w:val="00192B02"/>
    <w:rsid w:val="00193509"/>
    <w:rsid w:val="001935DE"/>
    <w:rsid w:val="0019375B"/>
    <w:rsid w:val="0019449F"/>
    <w:rsid w:val="00194C60"/>
    <w:rsid w:val="00194D02"/>
    <w:rsid w:val="00194F79"/>
    <w:rsid w:val="001958FE"/>
    <w:rsid w:val="00196197"/>
    <w:rsid w:val="00196453"/>
    <w:rsid w:val="001966C6"/>
    <w:rsid w:val="00196826"/>
    <w:rsid w:val="00196E28"/>
    <w:rsid w:val="00197010"/>
    <w:rsid w:val="00197CEA"/>
    <w:rsid w:val="00197E8A"/>
    <w:rsid w:val="001A0176"/>
    <w:rsid w:val="001A1996"/>
    <w:rsid w:val="001A1E4F"/>
    <w:rsid w:val="001A3645"/>
    <w:rsid w:val="001A3B38"/>
    <w:rsid w:val="001A3EBA"/>
    <w:rsid w:val="001A4ABC"/>
    <w:rsid w:val="001A53BD"/>
    <w:rsid w:val="001A5706"/>
    <w:rsid w:val="001A5939"/>
    <w:rsid w:val="001A593F"/>
    <w:rsid w:val="001A5C34"/>
    <w:rsid w:val="001A5F72"/>
    <w:rsid w:val="001A639E"/>
    <w:rsid w:val="001A79C8"/>
    <w:rsid w:val="001B02A2"/>
    <w:rsid w:val="001B0882"/>
    <w:rsid w:val="001B0C35"/>
    <w:rsid w:val="001B1369"/>
    <w:rsid w:val="001B1483"/>
    <w:rsid w:val="001B1658"/>
    <w:rsid w:val="001B1716"/>
    <w:rsid w:val="001B1917"/>
    <w:rsid w:val="001B1B60"/>
    <w:rsid w:val="001B237F"/>
    <w:rsid w:val="001B285D"/>
    <w:rsid w:val="001B2F82"/>
    <w:rsid w:val="001B3ED1"/>
    <w:rsid w:val="001B41DD"/>
    <w:rsid w:val="001B4611"/>
    <w:rsid w:val="001B4E83"/>
    <w:rsid w:val="001B4FDA"/>
    <w:rsid w:val="001B55BE"/>
    <w:rsid w:val="001B57A5"/>
    <w:rsid w:val="001B5812"/>
    <w:rsid w:val="001B5B4A"/>
    <w:rsid w:val="001B5DD0"/>
    <w:rsid w:val="001B5FE3"/>
    <w:rsid w:val="001B6146"/>
    <w:rsid w:val="001B6AAE"/>
    <w:rsid w:val="001B6F22"/>
    <w:rsid w:val="001B71CF"/>
    <w:rsid w:val="001B74C4"/>
    <w:rsid w:val="001B779E"/>
    <w:rsid w:val="001B7DC6"/>
    <w:rsid w:val="001B7F7E"/>
    <w:rsid w:val="001C00A0"/>
    <w:rsid w:val="001C0A03"/>
    <w:rsid w:val="001C12B5"/>
    <w:rsid w:val="001C1ABE"/>
    <w:rsid w:val="001C1C92"/>
    <w:rsid w:val="001C2193"/>
    <w:rsid w:val="001C25D1"/>
    <w:rsid w:val="001C27C2"/>
    <w:rsid w:val="001C281B"/>
    <w:rsid w:val="001C32A4"/>
    <w:rsid w:val="001C37D5"/>
    <w:rsid w:val="001C3D55"/>
    <w:rsid w:val="001C4445"/>
    <w:rsid w:val="001C493F"/>
    <w:rsid w:val="001C5947"/>
    <w:rsid w:val="001C5FA0"/>
    <w:rsid w:val="001C63AD"/>
    <w:rsid w:val="001C69BA"/>
    <w:rsid w:val="001C6DFC"/>
    <w:rsid w:val="001C6F33"/>
    <w:rsid w:val="001C700D"/>
    <w:rsid w:val="001C70C1"/>
    <w:rsid w:val="001C77C5"/>
    <w:rsid w:val="001D01E6"/>
    <w:rsid w:val="001D03C5"/>
    <w:rsid w:val="001D0BF1"/>
    <w:rsid w:val="001D1304"/>
    <w:rsid w:val="001D1D85"/>
    <w:rsid w:val="001D1E3E"/>
    <w:rsid w:val="001D2284"/>
    <w:rsid w:val="001D235E"/>
    <w:rsid w:val="001D345D"/>
    <w:rsid w:val="001D36C0"/>
    <w:rsid w:val="001D3CAB"/>
    <w:rsid w:val="001D4213"/>
    <w:rsid w:val="001D4770"/>
    <w:rsid w:val="001D4CC7"/>
    <w:rsid w:val="001D4F77"/>
    <w:rsid w:val="001D607E"/>
    <w:rsid w:val="001D626E"/>
    <w:rsid w:val="001D6E7D"/>
    <w:rsid w:val="001D721D"/>
    <w:rsid w:val="001D7BBA"/>
    <w:rsid w:val="001D7C6E"/>
    <w:rsid w:val="001D7DB6"/>
    <w:rsid w:val="001D7E0C"/>
    <w:rsid w:val="001D7F94"/>
    <w:rsid w:val="001E0B17"/>
    <w:rsid w:val="001E0C58"/>
    <w:rsid w:val="001E162B"/>
    <w:rsid w:val="001E266B"/>
    <w:rsid w:val="001E397C"/>
    <w:rsid w:val="001E3D13"/>
    <w:rsid w:val="001E46AC"/>
    <w:rsid w:val="001E46B5"/>
    <w:rsid w:val="001E4818"/>
    <w:rsid w:val="001E5004"/>
    <w:rsid w:val="001E5205"/>
    <w:rsid w:val="001E58FE"/>
    <w:rsid w:val="001E5B33"/>
    <w:rsid w:val="001E5B52"/>
    <w:rsid w:val="001E6964"/>
    <w:rsid w:val="001E727F"/>
    <w:rsid w:val="001F05F4"/>
    <w:rsid w:val="001F0DD2"/>
    <w:rsid w:val="001F1604"/>
    <w:rsid w:val="001F1F58"/>
    <w:rsid w:val="001F22E4"/>
    <w:rsid w:val="001F35A0"/>
    <w:rsid w:val="001F3838"/>
    <w:rsid w:val="001F4093"/>
    <w:rsid w:val="001F422B"/>
    <w:rsid w:val="001F4AA6"/>
    <w:rsid w:val="001F4CAC"/>
    <w:rsid w:val="001F4E21"/>
    <w:rsid w:val="001F4F62"/>
    <w:rsid w:val="001F4F8F"/>
    <w:rsid w:val="001F5215"/>
    <w:rsid w:val="001F6989"/>
    <w:rsid w:val="001F6E0A"/>
    <w:rsid w:val="001F6E4F"/>
    <w:rsid w:val="001F762A"/>
    <w:rsid w:val="002004C1"/>
    <w:rsid w:val="0020069F"/>
    <w:rsid w:val="00200B4E"/>
    <w:rsid w:val="002010FE"/>
    <w:rsid w:val="00201302"/>
    <w:rsid w:val="0020186F"/>
    <w:rsid w:val="00201DA0"/>
    <w:rsid w:val="00201FC8"/>
    <w:rsid w:val="00202239"/>
    <w:rsid w:val="00202436"/>
    <w:rsid w:val="002032E4"/>
    <w:rsid w:val="0020356B"/>
    <w:rsid w:val="00203996"/>
    <w:rsid w:val="00204307"/>
    <w:rsid w:val="00204426"/>
    <w:rsid w:val="00204641"/>
    <w:rsid w:val="0020518D"/>
    <w:rsid w:val="00205743"/>
    <w:rsid w:val="00205F9D"/>
    <w:rsid w:val="002061D4"/>
    <w:rsid w:val="002067F1"/>
    <w:rsid w:val="00206A85"/>
    <w:rsid w:val="00206B7C"/>
    <w:rsid w:val="002077E6"/>
    <w:rsid w:val="00210020"/>
    <w:rsid w:val="00210121"/>
    <w:rsid w:val="002101D5"/>
    <w:rsid w:val="00210261"/>
    <w:rsid w:val="002108C8"/>
    <w:rsid w:val="00210DF0"/>
    <w:rsid w:val="002110FD"/>
    <w:rsid w:val="00211440"/>
    <w:rsid w:val="0021168C"/>
    <w:rsid w:val="002117A9"/>
    <w:rsid w:val="00211906"/>
    <w:rsid w:val="002123D1"/>
    <w:rsid w:val="00212432"/>
    <w:rsid w:val="00212566"/>
    <w:rsid w:val="00212AC3"/>
    <w:rsid w:val="00212CE3"/>
    <w:rsid w:val="002133B5"/>
    <w:rsid w:val="00213CFC"/>
    <w:rsid w:val="00213FB6"/>
    <w:rsid w:val="0021483F"/>
    <w:rsid w:val="002148F8"/>
    <w:rsid w:val="0021503F"/>
    <w:rsid w:val="002157BC"/>
    <w:rsid w:val="00215F81"/>
    <w:rsid w:val="00215FD2"/>
    <w:rsid w:val="0021610A"/>
    <w:rsid w:val="002164AF"/>
    <w:rsid w:val="00216552"/>
    <w:rsid w:val="00216574"/>
    <w:rsid w:val="00216E86"/>
    <w:rsid w:val="00217516"/>
    <w:rsid w:val="00217846"/>
    <w:rsid w:val="00217CFA"/>
    <w:rsid w:val="00220CA2"/>
    <w:rsid w:val="00221743"/>
    <w:rsid w:val="00221EA5"/>
    <w:rsid w:val="002220A9"/>
    <w:rsid w:val="0022218F"/>
    <w:rsid w:val="002227BF"/>
    <w:rsid w:val="002232AE"/>
    <w:rsid w:val="0022334E"/>
    <w:rsid w:val="00223602"/>
    <w:rsid w:val="002236EF"/>
    <w:rsid w:val="00223D8C"/>
    <w:rsid w:val="00224105"/>
    <w:rsid w:val="002241E8"/>
    <w:rsid w:val="00224469"/>
    <w:rsid w:val="002245C0"/>
    <w:rsid w:val="00224952"/>
    <w:rsid w:val="00224D09"/>
    <w:rsid w:val="00224FEC"/>
    <w:rsid w:val="00225251"/>
    <w:rsid w:val="0022598D"/>
    <w:rsid w:val="00226437"/>
    <w:rsid w:val="00226921"/>
    <w:rsid w:val="002271CA"/>
    <w:rsid w:val="00227BEF"/>
    <w:rsid w:val="0023291D"/>
    <w:rsid w:val="00232CE5"/>
    <w:rsid w:val="00232F24"/>
    <w:rsid w:val="00232FDA"/>
    <w:rsid w:val="0023327A"/>
    <w:rsid w:val="002356B5"/>
    <w:rsid w:val="00235E75"/>
    <w:rsid w:val="002360B3"/>
    <w:rsid w:val="002363D7"/>
    <w:rsid w:val="0023686E"/>
    <w:rsid w:val="00236E4D"/>
    <w:rsid w:val="00236E8C"/>
    <w:rsid w:val="00237307"/>
    <w:rsid w:val="0023761D"/>
    <w:rsid w:val="00237DA2"/>
    <w:rsid w:val="00240B6E"/>
    <w:rsid w:val="00240CD0"/>
    <w:rsid w:val="00241842"/>
    <w:rsid w:val="00241920"/>
    <w:rsid w:val="00241B78"/>
    <w:rsid w:val="00242290"/>
    <w:rsid w:val="00243054"/>
    <w:rsid w:val="00243B0F"/>
    <w:rsid w:val="00243CF4"/>
    <w:rsid w:val="00245587"/>
    <w:rsid w:val="00245B10"/>
    <w:rsid w:val="002463F1"/>
    <w:rsid w:val="002476D6"/>
    <w:rsid w:val="002479D8"/>
    <w:rsid w:val="00247A55"/>
    <w:rsid w:val="002506EA"/>
    <w:rsid w:val="00250800"/>
    <w:rsid w:val="00250AF7"/>
    <w:rsid w:val="00251920"/>
    <w:rsid w:val="00251C6D"/>
    <w:rsid w:val="002522A4"/>
    <w:rsid w:val="0025422D"/>
    <w:rsid w:val="002548BF"/>
    <w:rsid w:val="00254DFF"/>
    <w:rsid w:val="00255104"/>
    <w:rsid w:val="002558AD"/>
    <w:rsid w:val="00255B8C"/>
    <w:rsid w:val="00256294"/>
    <w:rsid w:val="002568B6"/>
    <w:rsid w:val="00256ADE"/>
    <w:rsid w:val="00256D0C"/>
    <w:rsid w:val="00256D87"/>
    <w:rsid w:val="00256F54"/>
    <w:rsid w:val="00257517"/>
    <w:rsid w:val="002579BD"/>
    <w:rsid w:val="0026002D"/>
    <w:rsid w:val="0026003B"/>
    <w:rsid w:val="00260384"/>
    <w:rsid w:val="00261109"/>
    <w:rsid w:val="00261357"/>
    <w:rsid w:val="002613EC"/>
    <w:rsid w:val="00263488"/>
    <w:rsid w:val="00263AFB"/>
    <w:rsid w:val="0026433D"/>
    <w:rsid w:val="00265B95"/>
    <w:rsid w:val="00266835"/>
    <w:rsid w:val="00266EEC"/>
    <w:rsid w:val="002671DC"/>
    <w:rsid w:val="0027098A"/>
    <w:rsid w:val="00270F47"/>
    <w:rsid w:val="0027127C"/>
    <w:rsid w:val="00271792"/>
    <w:rsid w:val="00271BCA"/>
    <w:rsid w:val="00271CA6"/>
    <w:rsid w:val="00271E32"/>
    <w:rsid w:val="00272327"/>
    <w:rsid w:val="00272A3F"/>
    <w:rsid w:val="0027336D"/>
    <w:rsid w:val="0027338E"/>
    <w:rsid w:val="002733A8"/>
    <w:rsid w:val="00274668"/>
    <w:rsid w:val="00274720"/>
    <w:rsid w:val="00275271"/>
    <w:rsid w:val="00275698"/>
    <w:rsid w:val="00275EBD"/>
    <w:rsid w:val="00275F6E"/>
    <w:rsid w:val="00276626"/>
    <w:rsid w:val="002769C9"/>
    <w:rsid w:val="002769D2"/>
    <w:rsid w:val="00277DC3"/>
    <w:rsid w:val="00277FB8"/>
    <w:rsid w:val="00280745"/>
    <w:rsid w:val="00280D71"/>
    <w:rsid w:val="0028143B"/>
    <w:rsid w:val="00281BDB"/>
    <w:rsid w:val="00281CF2"/>
    <w:rsid w:val="00281EAC"/>
    <w:rsid w:val="00281F23"/>
    <w:rsid w:val="00282C36"/>
    <w:rsid w:val="00282D62"/>
    <w:rsid w:val="00282EBF"/>
    <w:rsid w:val="0028308A"/>
    <w:rsid w:val="00283DDF"/>
    <w:rsid w:val="002851B2"/>
    <w:rsid w:val="00285296"/>
    <w:rsid w:val="00285B92"/>
    <w:rsid w:val="00285D91"/>
    <w:rsid w:val="00285E81"/>
    <w:rsid w:val="00286177"/>
    <w:rsid w:val="00286798"/>
    <w:rsid w:val="00286AFD"/>
    <w:rsid w:val="002877E3"/>
    <w:rsid w:val="00287BF9"/>
    <w:rsid w:val="00287CDF"/>
    <w:rsid w:val="0029007E"/>
    <w:rsid w:val="002902C9"/>
    <w:rsid w:val="00290500"/>
    <w:rsid w:val="002905AF"/>
    <w:rsid w:val="002906D0"/>
    <w:rsid w:val="00290C9D"/>
    <w:rsid w:val="00290F79"/>
    <w:rsid w:val="0029133B"/>
    <w:rsid w:val="00291AE6"/>
    <w:rsid w:val="00291B1E"/>
    <w:rsid w:val="00291DAF"/>
    <w:rsid w:val="0029273E"/>
    <w:rsid w:val="00292A06"/>
    <w:rsid w:val="002935E1"/>
    <w:rsid w:val="0029395F"/>
    <w:rsid w:val="002948F1"/>
    <w:rsid w:val="00295113"/>
    <w:rsid w:val="00295C90"/>
    <w:rsid w:val="00296265"/>
    <w:rsid w:val="00296B68"/>
    <w:rsid w:val="00297196"/>
    <w:rsid w:val="00297253"/>
    <w:rsid w:val="00297800"/>
    <w:rsid w:val="00297FDF"/>
    <w:rsid w:val="002A1A7C"/>
    <w:rsid w:val="002A2842"/>
    <w:rsid w:val="002A2915"/>
    <w:rsid w:val="002A2919"/>
    <w:rsid w:val="002A32A6"/>
    <w:rsid w:val="002A3689"/>
    <w:rsid w:val="002A3876"/>
    <w:rsid w:val="002A3990"/>
    <w:rsid w:val="002A40E8"/>
    <w:rsid w:val="002A423E"/>
    <w:rsid w:val="002A4477"/>
    <w:rsid w:val="002A51F0"/>
    <w:rsid w:val="002A57E3"/>
    <w:rsid w:val="002A65AA"/>
    <w:rsid w:val="002A6760"/>
    <w:rsid w:val="002A6782"/>
    <w:rsid w:val="002A7489"/>
    <w:rsid w:val="002B078A"/>
    <w:rsid w:val="002B0E1D"/>
    <w:rsid w:val="002B11EE"/>
    <w:rsid w:val="002B13D4"/>
    <w:rsid w:val="002B1417"/>
    <w:rsid w:val="002B1AD7"/>
    <w:rsid w:val="002B2FF0"/>
    <w:rsid w:val="002B430E"/>
    <w:rsid w:val="002B5077"/>
    <w:rsid w:val="002B52BE"/>
    <w:rsid w:val="002B62CD"/>
    <w:rsid w:val="002B6717"/>
    <w:rsid w:val="002B7788"/>
    <w:rsid w:val="002B7C01"/>
    <w:rsid w:val="002B7C60"/>
    <w:rsid w:val="002B7E46"/>
    <w:rsid w:val="002C0055"/>
    <w:rsid w:val="002C0319"/>
    <w:rsid w:val="002C067D"/>
    <w:rsid w:val="002C0806"/>
    <w:rsid w:val="002C17AD"/>
    <w:rsid w:val="002C1BD6"/>
    <w:rsid w:val="002C2589"/>
    <w:rsid w:val="002C29CF"/>
    <w:rsid w:val="002C2AB7"/>
    <w:rsid w:val="002C2C72"/>
    <w:rsid w:val="002C360E"/>
    <w:rsid w:val="002C36C9"/>
    <w:rsid w:val="002C370F"/>
    <w:rsid w:val="002C3FBE"/>
    <w:rsid w:val="002C44AE"/>
    <w:rsid w:val="002C4B07"/>
    <w:rsid w:val="002C4C57"/>
    <w:rsid w:val="002C4FE8"/>
    <w:rsid w:val="002C5512"/>
    <w:rsid w:val="002C6221"/>
    <w:rsid w:val="002C6B9A"/>
    <w:rsid w:val="002C7A50"/>
    <w:rsid w:val="002C7B76"/>
    <w:rsid w:val="002D03E7"/>
    <w:rsid w:val="002D0FF3"/>
    <w:rsid w:val="002D14BA"/>
    <w:rsid w:val="002D178C"/>
    <w:rsid w:val="002D1816"/>
    <w:rsid w:val="002D1C61"/>
    <w:rsid w:val="002D21EF"/>
    <w:rsid w:val="002D2697"/>
    <w:rsid w:val="002D2776"/>
    <w:rsid w:val="002D2979"/>
    <w:rsid w:val="002D40A5"/>
    <w:rsid w:val="002D4589"/>
    <w:rsid w:val="002D4634"/>
    <w:rsid w:val="002D46A5"/>
    <w:rsid w:val="002D545C"/>
    <w:rsid w:val="002D56EE"/>
    <w:rsid w:val="002D6084"/>
    <w:rsid w:val="002D7797"/>
    <w:rsid w:val="002D78B8"/>
    <w:rsid w:val="002D7BFD"/>
    <w:rsid w:val="002D7CA0"/>
    <w:rsid w:val="002E098F"/>
    <w:rsid w:val="002E17CB"/>
    <w:rsid w:val="002E1F24"/>
    <w:rsid w:val="002E20CA"/>
    <w:rsid w:val="002E24EB"/>
    <w:rsid w:val="002E25DB"/>
    <w:rsid w:val="002E282E"/>
    <w:rsid w:val="002E353F"/>
    <w:rsid w:val="002E36DC"/>
    <w:rsid w:val="002E42BB"/>
    <w:rsid w:val="002E4596"/>
    <w:rsid w:val="002E4D7A"/>
    <w:rsid w:val="002E5CAF"/>
    <w:rsid w:val="002E5D94"/>
    <w:rsid w:val="002E6DF3"/>
    <w:rsid w:val="002E719E"/>
    <w:rsid w:val="002E7B27"/>
    <w:rsid w:val="002F0007"/>
    <w:rsid w:val="002F0477"/>
    <w:rsid w:val="002F0811"/>
    <w:rsid w:val="002F136A"/>
    <w:rsid w:val="002F160B"/>
    <w:rsid w:val="002F1D56"/>
    <w:rsid w:val="002F2353"/>
    <w:rsid w:val="002F2493"/>
    <w:rsid w:val="002F27C7"/>
    <w:rsid w:val="002F2DF3"/>
    <w:rsid w:val="002F322C"/>
    <w:rsid w:val="002F373A"/>
    <w:rsid w:val="002F3A45"/>
    <w:rsid w:val="002F3FF8"/>
    <w:rsid w:val="002F5134"/>
    <w:rsid w:val="002F5359"/>
    <w:rsid w:val="002F58CE"/>
    <w:rsid w:val="002F599D"/>
    <w:rsid w:val="002F5A19"/>
    <w:rsid w:val="002F6766"/>
    <w:rsid w:val="002F68BA"/>
    <w:rsid w:val="002F68C7"/>
    <w:rsid w:val="002F69FB"/>
    <w:rsid w:val="002F7595"/>
    <w:rsid w:val="002F7B39"/>
    <w:rsid w:val="002F7F0E"/>
    <w:rsid w:val="002F7F2D"/>
    <w:rsid w:val="00300042"/>
    <w:rsid w:val="003003E7"/>
    <w:rsid w:val="0030156B"/>
    <w:rsid w:val="003015F2"/>
    <w:rsid w:val="003022CC"/>
    <w:rsid w:val="003022F6"/>
    <w:rsid w:val="00302C55"/>
    <w:rsid w:val="00302DB5"/>
    <w:rsid w:val="00303639"/>
    <w:rsid w:val="0030437E"/>
    <w:rsid w:val="00304998"/>
    <w:rsid w:val="00304C6B"/>
    <w:rsid w:val="003050F8"/>
    <w:rsid w:val="0030516A"/>
    <w:rsid w:val="0030564A"/>
    <w:rsid w:val="0030571F"/>
    <w:rsid w:val="003058BB"/>
    <w:rsid w:val="00305B8C"/>
    <w:rsid w:val="003060EB"/>
    <w:rsid w:val="0030627E"/>
    <w:rsid w:val="0030689A"/>
    <w:rsid w:val="003074AD"/>
    <w:rsid w:val="00307AAA"/>
    <w:rsid w:val="00307B32"/>
    <w:rsid w:val="00307C82"/>
    <w:rsid w:val="003102D8"/>
    <w:rsid w:val="00310C9F"/>
    <w:rsid w:val="00311380"/>
    <w:rsid w:val="00311A02"/>
    <w:rsid w:val="00311AEB"/>
    <w:rsid w:val="00312865"/>
    <w:rsid w:val="00312D6A"/>
    <w:rsid w:val="00313334"/>
    <w:rsid w:val="00313638"/>
    <w:rsid w:val="00313918"/>
    <w:rsid w:val="00313E70"/>
    <w:rsid w:val="00314143"/>
    <w:rsid w:val="00315C64"/>
    <w:rsid w:val="00316144"/>
    <w:rsid w:val="00316364"/>
    <w:rsid w:val="00316E07"/>
    <w:rsid w:val="00317769"/>
    <w:rsid w:val="00317FA6"/>
    <w:rsid w:val="00320B86"/>
    <w:rsid w:val="00320C73"/>
    <w:rsid w:val="00320E2A"/>
    <w:rsid w:val="00321130"/>
    <w:rsid w:val="003223B3"/>
    <w:rsid w:val="0032257D"/>
    <w:rsid w:val="00322914"/>
    <w:rsid w:val="00322933"/>
    <w:rsid w:val="00323721"/>
    <w:rsid w:val="00323845"/>
    <w:rsid w:val="00324203"/>
    <w:rsid w:val="00324922"/>
    <w:rsid w:val="00325114"/>
    <w:rsid w:val="0032524E"/>
    <w:rsid w:val="00325411"/>
    <w:rsid w:val="00325C83"/>
    <w:rsid w:val="0032635E"/>
    <w:rsid w:val="00326812"/>
    <w:rsid w:val="00326A6C"/>
    <w:rsid w:val="00326FF5"/>
    <w:rsid w:val="003308C3"/>
    <w:rsid w:val="00331ABB"/>
    <w:rsid w:val="0033209C"/>
    <w:rsid w:val="003331D2"/>
    <w:rsid w:val="003332C2"/>
    <w:rsid w:val="0033331D"/>
    <w:rsid w:val="003334A2"/>
    <w:rsid w:val="003340C6"/>
    <w:rsid w:val="003342E6"/>
    <w:rsid w:val="003344B7"/>
    <w:rsid w:val="00334974"/>
    <w:rsid w:val="00334990"/>
    <w:rsid w:val="00335314"/>
    <w:rsid w:val="0033536A"/>
    <w:rsid w:val="003355B5"/>
    <w:rsid w:val="0033560C"/>
    <w:rsid w:val="00335FCD"/>
    <w:rsid w:val="00336409"/>
    <w:rsid w:val="00336484"/>
    <w:rsid w:val="00336E35"/>
    <w:rsid w:val="00337DDF"/>
    <w:rsid w:val="00337E10"/>
    <w:rsid w:val="00337E8C"/>
    <w:rsid w:val="0034077E"/>
    <w:rsid w:val="00342240"/>
    <w:rsid w:val="0034273D"/>
    <w:rsid w:val="0034338C"/>
    <w:rsid w:val="00343463"/>
    <w:rsid w:val="00343908"/>
    <w:rsid w:val="00343C78"/>
    <w:rsid w:val="00345286"/>
    <w:rsid w:val="00345914"/>
    <w:rsid w:val="00345B1D"/>
    <w:rsid w:val="00345E20"/>
    <w:rsid w:val="00346261"/>
    <w:rsid w:val="003465CA"/>
    <w:rsid w:val="00346C61"/>
    <w:rsid w:val="00347527"/>
    <w:rsid w:val="003477CF"/>
    <w:rsid w:val="003479DB"/>
    <w:rsid w:val="00347B27"/>
    <w:rsid w:val="00347DD2"/>
    <w:rsid w:val="0035018D"/>
    <w:rsid w:val="00350984"/>
    <w:rsid w:val="00350A54"/>
    <w:rsid w:val="00350B74"/>
    <w:rsid w:val="0035171E"/>
    <w:rsid w:val="00351916"/>
    <w:rsid w:val="00351A82"/>
    <w:rsid w:val="00351A98"/>
    <w:rsid w:val="003523BF"/>
    <w:rsid w:val="00352B16"/>
    <w:rsid w:val="0035373A"/>
    <w:rsid w:val="00353949"/>
    <w:rsid w:val="0035487E"/>
    <w:rsid w:val="00354A3D"/>
    <w:rsid w:val="00354AEA"/>
    <w:rsid w:val="00354CD4"/>
    <w:rsid w:val="0035515C"/>
    <w:rsid w:val="00355294"/>
    <w:rsid w:val="0035553E"/>
    <w:rsid w:val="003556B6"/>
    <w:rsid w:val="00355DC1"/>
    <w:rsid w:val="00355FA9"/>
    <w:rsid w:val="0035608A"/>
    <w:rsid w:val="003560A1"/>
    <w:rsid w:val="0035698D"/>
    <w:rsid w:val="00356CB2"/>
    <w:rsid w:val="00357C52"/>
    <w:rsid w:val="0036042D"/>
    <w:rsid w:val="0036061C"/>
    <w:rsid w:val="003606B1"/>
    <w:rsid w:val="00361115"/>
    <w:rsid w:val="003611D1"/>
    <w:rsid w:val="00361C0C"/>
    <w:rsid w:val="00361CF0"/>
    <w:rsid w:val="003625E9"/>
    <w:rsid w:val="0036297D"/>
    <w:rsid w:val="00362A2B"/>
    <w:rsid w:val="00362EE0"/>
    <w:rsid w:val="00363543"/>
    <w:rsid w:val="0036356A"/>
    <w:rsid w:val="003639E9"/>
    <w:rsid w:val="00363B9A"/>
    <w:rsid w:val="00363EE5"/>
    <w:rsid w:val="003640E5"/>
    <w:rsid w:val="0036416F"/>
    <w:rsid w:val="0036437F"/>
    <w:rsid w:val="003649C3"/>
    <w:rsid w:val="00364FCB"/>
    <w:rsid w:val="00365197"/>
    <w:rsid w:val="003666A6"/>
    <w:rsid w:val="0036752B"/>
    <w:rsid w:val="0037132A"/>
    <w:rsid w:val="003718C6"/>
    <w:rsid w:val="00371B4B"/>
    <w:rsid w:val="00372065"/>
    <w:rsid w:val="003726E1"/>
    <w:rsid w:val="00372933"/>
    <w:rsid w:val="00372963"/>
    <w:rsid w:val="0037328D"/>
    <w:rsid w:val="0037395E"/>
    <w:rsid w:val="00374027"/>
    <w:rsid w:val="003742B1"/>
    <w:rsid w:val="003747B1"/>
    <w:rsid w:val="00374926"/>
    <w:rsid w:val="00374B11"/>
    <w:rsid w:val="00374F97"/>
    <w:rsid w:val="00375060"/>
    <w:rsid w:val="00375371"/>
    <w:rsid w:val="00376546"/>
    <w:rsid w:val="00376C0E"/>
    <w:rsid w:val="003771E8"/>
    <w:rsid w:val="00380189"/>
    <w:rsid w:val="003801EA"/>
    <w:rsid w:val="003804C1"/>
    <w:rsid w:val="003821F8"/>
    <w:rsid w:val="003824B8"/>
    <w:rsid w:val="00382E65"/>
    <w:rsid w:val="0038312C"/>
    <w:rsid w:val="003836D3"/>
    <w:rsid w:val="0038372A"/>
    <w:rsid w:val="0038376B"/>
    <w:rsid w:val="00383FD1"/>
    <w:rsid w:val="00383FE2"/>
    <w:rsid w:val="0038475E"/>
    <w:rsid w:val="003848FD"/>
    <w:rsid w:val="00384AEB"/>
    <w:rsid w:val="00384DD8"/>
    <w:rsid w:val="00385E6B"/>
    <w:rsid w:val="00386898"/>
    <w:rsid w:val="003869A5"/>
    <w:rsid w:val="00386AC5"/>
    <w:rsid w:val="00386BDA"/>
    <w:rsid w:val="0038753D"/>
    <w:rsid w:val="00387BAE"/>
    <w:rsid w:val="00387E1A"/>
    <w:rsid w:val="00390225"/>
    <w:rsid w:val="003903D0"/>
    <w:rsid w:val="00391573"/>
    <w:rsid w:val="00391807"/>
    <w:rsid w:val="00391913"/>
    <w:rsid w:val="0039205B"/>
    <w:rsid w:val="003920C9"/>
    <w:rsid w:val="00392A26"/>
    <w:rsid w:val="0039380E"/>
    <w:rsid w:val="003942D4"/>
    <w:rsid w:val="00394A53"/>
    <w:rsid w:val="003955AF"/>
    <w:rsid w:val="00395B36"/>
    <w:rsid w:val="00395BC4"/>
    <w:rsid w:val="00395CBD"/>
    <w:rsid w:val="00395EB9"/>
    <w:rsid w:val="00396258"/>
    <w:rsid w:val="003963DC"/>
    <w:rsid w:val="00396533"/>
    <w:rsid w:val="0039684E"/>
    <w:rsid w:val="00396EA3"/>
    <w:rsid w:val="00396F5A"/>
    <w:rsid w:val="00397E7A"/>
    <w:rsid w:val="003A079B"/>
    <w:rsid w:val="003A110F"/>
    <w:rsid w:val="003A12B7"/>
    <w:rsid w:val="003A275A"/>
    <w:rsid w:val="003A2B6E"/>
    <w:rsid w:val="003A2DDC"/>
    <w:rsid w:val="003A3D5C"/>
    <w:rsid w:val="003A3D9F"/>
    <w:rsid w:val="003A43B6"/>
    <w:rsid w:val="003A540B"/>
    <w:rsid w:val="003A58A4"/>
    <w:rsid w:val="003A599D"/>
    <w:rsid w:val="003A599E"/>
    <w:rsid w:val="003A6901"/>
    <w:rsid w:val="003A6DCC"/>
    <w:rsid w:val="003A7557"/>
    <w:rsid w:val="003A7636"/>
    <w:rsid w:val="003A7E4A"/>
    <w:rsid w:val="003B016E"/>
    <w:rsid w:val="003B02AF"/>
    <w:rsid w:val="003B084E"/>
    <w:rsid w:val="003B0DDD"/>
    <w:rsid w:val="003B1398"/>
    <w:rsid w:val="003B260B"/>
    <w:rsid w:val="003B316F"/>
    <w:rsid w:val="003B41C5"/>
    <w:rsid w:val="003B42E6"/>
    <w:rsid w:val="003B43EA"/>
    <w:rsid w:val="003B460E"/>
    <w:rsid w:val="003B4651"/>
    <w:rsid w:val="003B4915"/>
    <w:rsid w:val="003B4BAF"/>
    <w:rsid w:val="003B5A59"/>
    <w:rsid w:val="003B5B3D"/>
    <w:rsid w:val="003B615C"/>
    <w:rsid w:val="003B6DBF"/>
    <w:rsid w:val="003B74F0"/>
    <w:rsid w:val="003B7FB9"/>
    <w:rsid w:val="003C0762"/>
    <w:rsid w:val="003C12BF"/>
    <w:rsid w:val="003C151F"/>
    <w:rsid w:val="003C1CE3"/>
    <w:rsid w:val="003C2563"/>
    <w:rsid w:val="003C27B6"/>
    <w:rsid w:val="003C2A5A"/>
    <w:rsid w:val="003C2F2D"/>
    <w:rsid w:val="003C332B"/>
    <w:rsid w:val="003C3431"/>
    <w:rsid w:val="003C34F0"/>
    <w:rsid w:val="003C3969"/>
    <w:rsid w:val="003C3FC4"/>
    <w:rsid w:val="003C412D"/>
    <w:rsid w:val="003C4B36"/>
    <w:rsid w:val="003C4CCE"/>
    <w:rsid w:val="003C4DBA"/>
    <w:rsid w:val="003C4E83"/>
    <w:rsid w:val="003C53D0"/>
    <w:rsid w:val="003C7078"/>
    <w:rsid w:val="003C7936"/>
    <w:rsid w:val="003C7D5E"/>
    <w:rsid w:val="003D0131"/>
    <w:rsid w:val="003D0F95"/>
    <w:rsid w:val="003D1184"/>
    <w:rsid w:val="003D1623"/>
    <w:rsid w:val="003D17FB"/>
    <w:rsid w:val="003D2659"/>
    <w:rsid w:val="003D2D73"/>
    <w:rsid w:val="003D2D8C"/>
    <w:rsid w:val="003D2EA7"/>
    <w:rsid w:val="003D2F94"/>
    <w:rsid w:val="003D3355"/>
    <w:rsid w:val="003D3514"/>
    <w:rsid w:val="003D3700"/>
    <w:rsid w:val="003D37BA"/>
    <w:rsid w:val="003D3D7C"/>
    <w:rsid w:val="003D4672"/>
    <w:rsid w:val="003D4688"/>
    <w:rsid w:val="003D4D94"/>
    <w:rsid w:val="003D53BE"/>
    <w:rsid w:val="003D5DFD"/>
    <w:rsid w:val="003D6334"/>
    <w:rsid w:val="003D6A22"/>
    <w:rsid w:val="003D791A"/>
    <w:rsid w:val="003D7981"/>
    <w:rsid w:val="003D7E8B"/>
    <w:rsid w:val="003D7FCC"/>
    <w:rsid w:val="003E00B6"/>
    <w:rsid w:val="003E0172"/>
    <w:rsid w:val="003E02BC"/>
    <w:rsid w:val="003E02C3"/>
    <w:rsid w:val="003E0E87"/>
    <w:rsid w:val="003E13A0"/>
    <w:rsid w:val="003E1985"/>
    <w:rsid w:val="003E20F5"/>
    <w:rsid w:val="003E20FF"/>
    <w:rsid w:val="003E29AE"/>
    <w:rsid w:val="003E2DFB"/>
    <w:rsid w:val="003E3D0E"/>
    <w:rsid w:val="003E448E"/>
    <w:rsid w:val="003E48EF"/>
    <w:rsid w:val="003E4C47"/>
    <w:rsid w:val="003E4F6E"/>
    <w:rsid w:val="003E5653"/>
    <w:rsid w:val="003E5FA1"/>
    <w:rsid w:val="003E6455"/>
    <w:rsid w:val="003E6B6F"/>
    <w:rsid w:val="003E7449"/>
    <w:rsid w:val="003E76D9"/>
    <w:rsid w:val="003E7727"/>
    <w:rsid w:val="003E793B"/>
    <w:rsid w:val="003E7DBE"/>
    <w:rsid w:val="003F01E1"/>
    <w:rsid w:val="003F024E"/>
    <w:rsid w:val="003F033B"/>
    <w:rsid w:val="003F0D5D"/>
    <w:rsid w:val="003F13AF"/>
    <w:rsid w:val="003F17B0"/>
    <w:rsid w:val="003F1CD2"/>
    <w:rsid w:val="003F20F7"/>
    <w:rsid w:val="003F210B"/>
    <w:rsid w:val="003F2730"/>
    <w:rsid w:val="003F27D3"/>
    <w:rsid w:val="003F30E5"/>
    <w:rsid w:val="003F355C"/>
    <w:rsid w:val="003F3566"/>
    <w:rsid w:val="003F3627"/>
    <w:rsid w:val="003F3B48"/>
    <w:rsid w:val="003F42B4"/>
    <w:rsid w:val="003F44A8"/>
    <w:rsid w:val="003F4A42"/>
    <w:rsid w:val="003F5389"/>
    <w:rsid w:val="003F5829"/>
    <w:rsid w:val="003F5EB3"/>
    <w:rsid w:val="003F5ECE"/>
    <w:rsid w:val="003F677D"/>
    <w:rsid w:val="003F69C8"/>
    <w:rsid w:val="003F6DCF"/>
    <w:rsid w:val="003F6F38"/>
    <w:rsid w:val="003F7BFC"/>
    <w:rsid w:val="003F7D12"/>
    <w:rsid w:val="00400BB9"/>
    <w:rsid w:val="00401259"/>
    <w:rsid w:val="00401765"/>
    <w:rsid w:val="00402064"/>
    <w:rsid w:val="00402E32"/>
    <w:rsid w:val="0040361B"/>
    <w:rsid w:val="00403987"/>
    <w:rsid w:val="004040FD"/>
    <w:rsid w:val="0040478E"/>
    <w:rsid w:val="0040482B"/>
    <w:rsid w:val="00404848"/>
    <w:rsid w:val="00404BD3"/>
    <w:rsid w:val="00405772"/>
    <w:rsid w:val="00405C9D"/>
    <w:rsid w:val="00405CCE"/>
    <w:rsid w:val="004062AE"/>
    <w:rsid w:val="00406D3F"/>
    <w:rsid w:val="00407121"/>
    <w:rsid w:val="00407317"/>
    <w:rsid w:val="00407374"/>
    <w:rsid w:val="0040789E"/>
    <w:rsid w:val="004106AB"/>
    <w:rsid w:val="00410AC3"/>
    <w:rsid w:val="00411163"/>
    <w:rsid w:val="004112A3"/>
    <w:rsid w:val="004117A4"/>
    <w:rsid w:val="00411AFD"/>
    <w:rsid w:val="00411BDE"/>
    <w:rsid w:val="004122AD"/>
    <w:rsid w:val="0041266F"/>
    <w:rsid w:val="00412830"/>
    <w:rsid w:val="00413351"/>
    <w:rsid w:val="00413FA3"/>
    <w:rsid w:val="00414862"/>
    <w:rsid w:val="00414A48"/>
    <w:rsid w:val="004150AF"/>
    <w:rsid w:val="00416F91"/>
    <w:rsid w:val="00417ABD"/>
    <w:rsid w:val="00421872"/>
    <w:rsid w:val="00421DB6"/>
    <w:rsid w:val="00421E26"/>
    <w:rsid w:val="00422035"/>
    <w:rsid w:val="004223C7"/>
    <w:rsid w:val="0042303E"/>
    <w:rsid w:val="00423A03"/>
    <w:rsid w:val="004247FE"/>
    <w:rsid w:val="00425807"/>
    <w:rsid w:val="00425F7C"/>
    <w:rsid w:val="00427AE5"/>
    <w:rsid w:val="00430300"/>
    <w:rsid w:val="0043040C"/>
    <w:rsid w:val="00430566"/>
    <w:rsid w:val="004307E4"/>
    <w:rsid w:val="00430811"/>
    <w:rsid w:val="004308D1"/>
    <w:rsid w:val="004310B5"/>
    <w:rsid w:val="00431AFB"/>
    <w:rsid w:val="004320EA"/>
    <w:rsid w:val="004322A8"/>
    <w:rsid w:val="00432435"/>
    <w:rsid w:val="00432F49"/>
    <w:rsid w:val="00432FCB"/>
    <w:rsid w:val="004331B8"/>
    <w:rsid w:val="004344C4"/>
    <w:rsid w:val="004344D5"/>
    <w:rsid w:val="00434CC9"/>
    <w:rsid w:val="0043664F"/>
    <w:rsid w:val="00437B57"/>
    <w:rsid w:val="0044017C"/>
    <w:rsid w:val="00441CF0"/>
    <w:rsid w:val="00442665"/>
    <w:rsid w:val="004427B6"/>
    <w:rsid w:val="004437EC"/>
    <w:rsid w:val="00443816"/>
    <w:rsid w:val="00443A8F"/>
    <w:rsid w:val="004442F1"/>
    <w:rsid w:val="004446DB"/>
    <w:rsid w:val="00444F53"/>
    <w:rsid w:val="00445172"/>
    <w:rsid w:val="00445573"/>
    <w:rsid w:val="0044594D"/>
    <w:rsid w:val="00445CF3"/>
    <w:rsid w:val="00445E09"/>
    <w:rsid w:val="00446834"/>
    <w:rsid w:val="00446B04"/>
    <w:rsid w:val="00447703"/>
    <w:rsid w:val="0044774F"/>
    <w:rsid w:val="004477B7"/>
    <w:rsid w:val="00447849"/>
    <w:rsid w:val="0045003A"/>
    <w:rsid w:val="00451614"/>
    <w:rsid w:val="00452164"/>
    <w:rsid w:val="0045229C"/>
    <w:rsid w:val="00452B2A"/>
    <w:rsid w:val="00452FD5"/>
    <w:rsid w:val="004548C2"/>
    <w:rsid w:val="00454E4F"/>
    <w:rsid w:val="00454EC9"/>
    <w:rsid w:val="004554A9"/>
    <w:rsid w:val="0045569C"/>
    <w:rsid w:val="00455DED"/>
    <w:rsid w:val="00455E36"/>
    <w:rsid w:val="00456186"/>
    <w:rsid w:val="004562BF"/>
    <w:rsid w:val="00456A19"/>
    <w:rsid w:val="00457DE0"/>
    <w:rsid w:val="00460DD3"/>
    <w:rsid w:val="004611B2"/>
    <w:rsid w:val="00462076"/>
    <w:rsid w:val="00462F12"/>
    <w:rsid w:val="00462F28"/>
    <w:rsid w:val="004630B3"/>
    <w:rsid w:val="00463259"/>
    <w:rsid w:val="00463EA2"/>
    <w:rsid w:val="0046445E"/>
    <w:rsid w:val="0046470C"/>
    <w:rsid w:val="00464C0F"/>
    <w:rsid w:val="00465610"/>
    <w:rsid w:val="004657A9"/>
    <w:rsid w:val="00465FB2"/>
    <w:rsid w:val="00466997"/>
    <w:rsid w:val="00466D4D"/>
    <w:rsid w:val="00467446"/>
    <w:rsid w:val="004676F3"/>
    <w:rsid w:val="004677CF"/>
    <w:rsid w:val="00467CCA"/>
    <w:rsid w:val="004713C9"/>
    <w:rsid w:val="0047280F"/>
    <w:rsid w:val="00472FAC"/>
    <w:rsid w:val="00473D4C"/>
    <w:rsid w:val="00473EE8"/>
    <w:rsid w:val="00474062"/>
    <w:rsid w:val="0047437A"/>
    <w:rsid w:val="00474642"/>
    <w:rsid w:val="004746BD"/>
    <w:rsid w:val="004747DE"/>
    <w:rsid w:val="0047561E"/>
    <w:rsid w:val="0047565B"/>
    <w:rsid w:val="004759B9"/>
    <w:rsid w:val="00475E8E"/>
    <w:rsid w:val="004763BC"/>
    <w:rsid w:val="004763D4"/>
    <w:rsid w:val="00476687"/>
    <w:rsid w:val="00476CFB"/>
    <w:rsid w:val="00477354"/>
    <w:rsid w:val="0047787B"/>
    <w:rsid w:val="00477E25"/>
    <w:rsid w:val="00477E41"/>
    <w:rsid w:val="004802AB"/>
    <w:rsid w:val="00480409"/>
    <w:rsid w:val="00480618"/>
    <w:rsid w:val="00480679"/>
    <w:rsid w:val="00480BA8"/>
    <w:rsid w:val="00481042"/>
    <w:rsid w:val="00481234"/>
    <w:rsid w:val="0048148A"/>
    <w:rsid w:val="0048234F"/>
    <w:rsid w:val="00482698"/>
    <w:rsid w:val="00482A5D"/>
    <w:rsid w:val="00482DA1"/>
    <w:rsid w:val="004837FA"/>
    <w:rsid w:val="00483A54"/>
    <w:rsid w:val="00483D8F"/>
    <w:rsid w:val="004841F3"/>
    <w:rsid w:val="004842E1"/>
    <w:rsid w:val="004852B9"/>
    <w:rsid w:val="00485F14"/>
    <w:rsid w:val="00486324"/>
    <w:rsid w:val="00486CE8"/>
    <w:rsid w:val="00490011"/>
    <w:rsid w:val="0049100A"/>
    <w:rsid w:val="00491321"/>
    <w:rsid w:val="0049158D"/>
    <w:rsid w:val="00491A3B"/>
    <w:rsid w:val="00491BD1"/>
    <w:rsid w:val="0049216F"/>
    <w:rsid w:val="004921A4"/>
    <w:rsid w:val="004921CA"/>
    <w:rsid w:val="0049265E"/>
    <w:rsid w:val="004926CE"/>
    <w:rsid w:val="00492D25"/>
    <w:rsid w:val="00492EE6"/>
    <w:rsid w:val="0049420B"/>
    <w:rsid w:val="00494855"/>
    <w:rsid w:val="00495019"/>
    <w:rsid w:val="0049501B"/>
    <w:rsid w:val="0049566A"/>
    <w:rsid w:val="00495CE6"/>
    <w:rsid w:val="00495D05"/>
    <w:rsid w:val="0049641E"/>
    <w:rsid w:val="00496426"/>
    <w:rsid w:val="00496791"/>
    <w:rsid w:val="00496A2D"/>
    <w:rsid w:val="00496B18"/>
    <w:rsid w:val="004975C7"/>
    <w:rsid w:val="004978B8"/>
    <w:rsid w:val="00497EC9"/>
    <w:rsid w:val="004A0155"/>
    <w:rsid w:val="004A043A"/>
    <w:rsid w:val="004A15E2"/>
    <w:rsid w:val="004A16A2"/>
    <w:rsid w:val="004A1897"/>
    <w:rsid w:val="004A20B3"/>
    <w:rsid w:val="004A270B"/>
    <w:rsid w:val="004A2D3F"/>
    <w:rsid w:val="004A3391"/>
    <w:rsid w:val="004A33D7"/>
    <w:rsid w:val="004A3A47"/>
    <w:rsid w:val="004A3E94"/>
    <w:rsid w:val="004A4367"/>
    <w:rsid w:val="004A46FE"/>
    <w:rsid w:val="004A4900"/>
    <w:rsid w:val="004A4D6E"/>
    <w:rsid w:val="004A52E6"/>
    <w:rsid w:val="004A5399"/>
    <w:rsid w:val="004A53A0"/>
    <w:rsid w:val="004A59AE"/>
    <w:rsid w:val="004A5A18"/>
    <w:rsid w:val="004A5A8D"/>
    <w:rsid w:val="004A5DD5"/>
    <w:rsid w:val="004A64CC"/>
    <w:rsid w:val="004A71A4"/>
    <w:rsid w:val="004A755F"/>
    <w:rsid w:val="004A787F"/>
    <w:rsid w:val="004A78DB"/>
    <w:rsid w:val="004A7CEB"/>
    <w:rsid w:val="004A7E8D"/>
    <w:rsid w:val="004B0173"/>
    <w:rsid w:val="004B06DC"/>
    <w:rsid w:val="004B0A53"/>
    <w:rsid w:val="004B0ED8"/>
    <w:rsid w:val="004B0FC5"/>
    <w:rsid w:val="004B1172"/>
    <w:rsid w:val="004B166E"/>
    <w:rsid w:val="004B227E"/>
    <w:rsid w:val="004B2953"/>
    <w:rsid w:val="004B2BB9"/>
    <w:rsid w:val="004B2C89"/>
    <w:rsid w:val="004B3CB9"/>
    <w:rsid w:val="004B3F1B"/>
    <w:rsid w:val="004B41E3"/>
    <w:rsid w:val="004B431F"/>
    <w:rsid w:val="004B4684"/>
    <w:rsid w:val="004B4A99"/>
    <w:rsid w:val="004B4D0D"/>
    <w:rsid w:val="004B5862"/>
    <w:rsid w:val="004B5E42"/>
    <w:rsid w:val="004B6016"/>
    <w:rsid w:val="004B6055"/>
    <w:rsid w:val="004B6123"/>
    <w:rsid w:val="004B61B6"/>
    <w:rsid w:val="004B6952"/>
    <w:rsid w:val="004B75C6"/>
    <w:rsid w:val="004B7A75"/>
    <w:rsid w:val="004B7CBF"/>
    <w:rsid w:val="004B7D64"/>
    <w:rsid w:val="004B7F2B"/>
    <w:rsid w:val="004C05BC"/>
    <w:rsid w:val="004C069D"/>
    <w:rsid w:val="004C0DC2"/>
    <w:rsid w:val="004C0EE3"/>
    <w:rsid w:val="004C2981"/>
    <w:rsid w:val="004C3727"/>
    <w:rsid w:val="004C4211"/>
    <w:rsid w:val="004C4253"/>
    <w:rsid w:val="004C4FF0"/>
    <w:rsid w:val="004C56D3"/>
    <w:rsid w:val="004C6967"/>
    <w:rsid w:val="004C6A32"/>
    <w:rsid w:val="004C743A"/>
    <w:rsid w:val="004C762A"/>
    <w:rsid w:val="004C7714"/>
    <w:rsid w:val="004D039F"/>
    <w:rsid w:val="004D03CD"/>
    <w:rsid w:val="004D129D"/>
    <w:rsid w:val="004D147F"/>
    <w:rsid w:val="004D1BBF"/>
    <w:rsid w:val="004D207A"/>
    <w:rsid w:val="004D20B6"/>
    <w:rsid w:val="004D3990"/>
    <w:rsid w:val="004D3B2B"/>
    <w:rsid w:val="004D3B60"/>
    <w:rsid w:val="004D3E2D"/>
    <w:rsid w:val="004D3E5F"/>
    <w:rsid w:val="004D3FB5"/>
    <w:rsid w:val="004D4010"/>
    <w:rsid w:val="004D41E8"/>
    <w:rsid w:val="004D4494"/>
    <w:rsid w:val="004D4D6C"/>
    <w:rsid w:val="004D4E78"/>
    <w:rsid w:val="004D6B05"/>
    <w:rsid w:val="004D7BA3"/>
    <w:rsid w:val="004D7FB7"/>
    <w:rsid w:val="004E003D"/>
    <w:rsid w:val="004E03F3"/>
    <w:rsid w:val="004E09ED"/>
    <w:rsid w:val="004E0DA1"/>
    <w:rsid w:val="004E0DBA"/>
    <w:rsid w:val="004E10AE"/>
    <w:rsid w:val="004E10CA"/>
    <w:rsid w:val="004E18F3"/>
    <w:rsid w:val="004E2C87"/>
    <w:rsid w:val="004E30F3"/>
    <w:rsid w:val="004E4301"/>
    <w:rsid w:val="004E4689"/>
    <w:rsid w:val="004E4A77"/>
    <w:rsid w:val="004E4AD3"/>
    <w:rsid w:val="004E4FAD"/>
    <w:rsid w:val="004E5079"/>
    <w:rsid w:val="004E552A"/>
    <w:rsid w:val="004E5ECD"/>
    <w:rsid w:val="004E61D8"/>
    <w:rsid w:val="004E6532"/>
    <w:rsid w:val="004E66B9"/>
    <w:rsid w:val="004E6FF7"/>
    <w:rsid w:val="004E73E6"/>
    <w:rsid w:val="004E74A8"/>
    <w:rsid w:val="004E77E8"/>
    <w:rsid w:val="004F0066"/>
    <w:rsid w:val="004F0141"/>
    <w:rsid w:val="004F092A"/>
    <w:rsid w:val="004F0A98"/>
    <w:rsid w:val="004F0D5B"/>
    <w:rsid w:val="004F0FB2"/>
    <w:rsid w:val="004F194B"/>
    <w:rsid w:val="004F1D53"/>
    <w:rsid w:val="004F2413"/>
    <w:rsid w:val="004F2444"/>
    <w:rsid w:val="004F2E36"/>
    <w:rsid w:val="004F350E"/>
    <w:rsid w:val="004F3521"/>
    <w:rsid w:val="004F36A7"/>
    <w:rsid w:val="004F3ADF"/>
    <w:rsid w:val="004F40AD"/>
    <w:rsid w:val="004F446D"/>
    <w:rsid w:val="004F46F2"/>
    <w:rsid w:val="004F48B7"/>
    <w:rsid w:val="004F50C1"/>
    <w:rsid w:val="004F5E03"/>
    <w:rsid w:val="004F635A"/>
    <w:rsid w:val="004F6644"/>
    <w:rsid w:val="004F6A20"/>
    <w:rsid w:val="004F794F"/>
    <w:rsid w:val="004F7DD7"/>
    <w:rsid w:val="00500464"/>
    <w:rsid w:val="0050099D"/>
    <w:rsid w:val="00500ADC"/>
    <w:rsid w:val="00501111"/>
    <w:rsid w:val="00501DB5"/>
    <w:rsid w:val="00502431"/>
    <w:rsid w:val="005027EA"/>
    <w:rsid w:val="00502963"/>
    <w:rsid w:val="0050329D"/>
    <w:rsid w:val="005038FF"/>
    <w:rsid w:val="00503915"/>
    <w:rsid w:val="005044EA"/>
    <w:rsid w:val="005056BC"/>
    <w:rsid w:val="00505A87"/>
    <w:rsid w:val="00505BEA"/>
    <w:rsid w:val="00506131"/>
    <w:rsid w:val="0050689F"/>
    <w:rsid w:val="00506B7F"/>
    <w:rsid w:val="00507AAC"/>
    <w:rsid w:val="00507BA7"/>
    <w:rsid w:val="00507EB3"/>
    <w:rsid w:val="00510542"/>
    <w:rsid w:val="00510EEF"/>
    <w:rsid w:val="00511817"/>
    <w:rsid w:val="005118D1"/>
    <w:rsid w:val="00511972"/>
    <w:rsid w:val="0051234E"/>
    <w:rsid w:val="0051243D"/>
    <w:rsid w:val="00512ACB"/>
    <w:rsid w:val="00512C39"/>
    <w:rsid w:val="00512C7F"/>
    <w:rsid w:val="005140A8"/>
    <w:rsid w:val="00514607"/>
    <w:rsid w:val="00514C90"/>
    <w:rsid w:val="00514CD9"/>
    <w:rsid w:val="00514FE9"/>
    <w:rsid w:val="005150EA"/>
    <w:rsid w:val="005153A4"/>
    <w:rsid w:val="005156DD"/>
    <w:rsid w:val="00516478"/>
    <w:rsid w:val="00516757"/>
    <w:rsid w:val="0051691A"/>
    <w:rsid w:val="005171BD"/>
    <w:rsid w:val="00517605"/>
    <w:rsid w:val="00517CFD"/>
    <w:rsid w:val="00517D66"/>
    <w:rsid w:val="00520119"/>
    <w:rsid w:val="005202C0"/>
    <w:rsid w:val="00520C5A"/>
    <w:rsid w:val="00520D42"/>
    <w:rsid w:val="00521088"/>
    <w:rsid w:val="0052146B"/>
    <w:rsid w:val="0052183B"/>
    <w:rsid w:val="00522F29"/>
    <w:rsid w:val="00523769"/>
    <w:rsid w:val="005238A1"/>
    <w:rsid w:val="00524208"/>
    <w:rsid w:val="00524250"/>
    <w:rsid w:val="005249A2"/>
    <w:rsid w:val="0052680F"/>
    <w:rsid w:val="00526AFE"/>
    <w:rsid w:val="00527838"/>
    <w:rsid w:val="00527F1C"/>
    <w:rsid w:val="005301B2"/>
    <w:rsid w:val="00530A28"/>
    <w:rsid w:val="00530C52"/>
    <w:rsid w:val="00531244"/>
    <w:rsid w:val="00532024"/>
    <w:rsid w:val="00532345"/>
    <w:rsid w:val="00532CAA"/>
    <w:rsid w:val="00532FD0"/>
    <w:rsid w:val="0053449F"/>
    <w:rsid w:val="00534832"/>
    <w:rsid w:val="005352BB"/>
    <w:rsid w:val="0053724D"/>
    <w:rsid w:val="005375C8"/>
    <w:rsid w:val="005379C7"/>
    <w:rsid w:val="00537E95"/>
    <w:rsid w:val="00537FC8"/>
    <w:rsid w:val="0054013E"/>
    <w:rsid w:val="00541C6E"/>
    <w:rsid w:val="00541F4F"/>
    <w:rsid w:val="00542085"/>
    <w:rsid w:val="00542341"/>
    <w:rsid w:val="0054258F"/>
    <w:rsid w:val="00542D2F"/>
    <w:rsid w:val="00543627"/>
    <w:rsid w:val="005439FF"/>
    <w:rsid w:val="00544439"/>
    <w:rsid w:val="00544D23"/>
    <w:rsid w:val="00545C52"/>
    <w:rsid w:val="00545CEA"/>
    <w:rsid w:val="005467CB"/>
    <w:rsid w:val="00546A62"/>
    <w:rsid w:val="00546B4D"/>
    <w:rsid w:val="00546B8C"/>
    <w:rsid w:val="0054734F"/>
    <w:rsid w:val="00547C8C"/>
    <w:rsid w:val="0055015F"/>
    <w:rsid w:val="00550EDC"/>
    <w:rsid w:val="00551056"/>
    <w:rsid w:val="00552B3E"/>
    <w:rsid w:val="00553843"/>
    <w:rsid w:val="00554879"/>
    <w:rsid w:val="00554B00"/>
    <w:rsid w:val="00554E2A"/>
    <w:rsid w:val="005550C6"/>
    <w:rsid w:val="005551C2"/>
    <w:rsid w:val="00555216"/>
    <w:rsid w:val="0055591F"/>
    <w:rsid w:val="00555C60"/>
    <w:rsid w:val="00555EDB"/>
    <w:rsid w:val="0055687C"/>
    <w:rsid w:val="00556A8B"/>
    <w:rsid w:val="00556B8C"/>
    <w:rsid w:val="005571B4"/>
    <w:rsid w:val="005578DF"/>
    <w:rsid w:val="00557B4C"/>
    <w:rsid w:val="005607DC"/>
    <w:rsid w:val="0056080E"/>
    <w:rsid w:val="00561015"/>
    <w:rsid w:val="005616AA"/>
    <w:rsid w:val="00561CD1"/>
    <w:rsid w:val="005631BA"/>
    <w:rsid w:val="00563A41"/>
    <w:rsid w:val="005646CA"/>
    <w:rsid w:val="00564A4B"/>
    <w:rsid w:val="00564C62"/>
    <w:rsid w:val="00564FF1"/>
    <w:rsid w:val="0056508B"/>
    <w:rsid w:val="00565165"/>
    <w:rsid w:val="00565F60"/>
    <w:rsid w:val="00566082"/>
    <w:rsid w:val="005660B1"/>
    <w:rsid w:val="00566568"/>
    <w:rsid w:val="00566E62"/>
    <w:rsid w:val="00570465"/>
    <w:rsid w:val="0057131F"/>
    <w:rsid w:val="0057141C"/>
    <w:rsid w:val="005717A1"/>
    <w:rsid w:val="00571DDF"/>
    <w:rsid w:val="00571F76"/>
    <w:rsid w:val="00572433"/>
    <w:rsid w:val="005729E6"/>
    <w:rsid w:val="00573788"/>
    <w:rsid w:val="00573E3C"/>
    <w:rsid w:val="0057403E"/>
    <w:rsid w:val="005740A0"/>
    <w:rsid w:val="00574853"/>
    <w:rsid w:val="00574CDF"/>
    <w:rsid w:val="00574EEA"/>
    <w:rsid w:val="005755ED"/>
    <w:rsid w:val="00575637"/>
    <w:rsid w:val="005756C0"/>
    <w:rsid w:val="00575828"/>
    <w:rsid w:val="00576202"/>
    <w:rsid w:val="00576DE6"/>
    <w:rsid w:val="00577866"/>
    <w:rsid w:val="00577867"/>
    <w:rsid w:val="00577E4A"/>
    <w:rsid w:val="0058071A"/>
    <w:rsid w:val="00580A72"/>
    <w:rsid w:val="00581278"/>
    <w:rsid w:val="0058142E"/>
    <w:rsid w:val="00581C5C"/>
    <w:rsid w:val="00581F0E"/>
    <w:rsid w:val="00581F22"/>
    <w:rsid w:val="00581F3A"/>
    <w:rsid w:val="005829E0"/>
    <w:rsid w:val="00582C99"/>
    <w:rsid w:val="00582E53"/>
    <w:rsid w:val="0058340A"/>
    <w:rsid w:val="0058439A"/>
    <w:rsid w:val="00584835"/>
    <w:rsid w:val="00584E9A"/>
    <w:rsid w:val="00585602"/>
    <w:rsid w:val="00585A16"/>
    <w:rsid w:val="00585A22"/>
    <w:rsid w:val="00585EAE"/>
    <w:rsid w:val="00586179"/>
    <w:rsid w:val="00586AA9"/>
    <w:rsid w:val="00587F86"/>
    <w:rsid w:val="005905E5"/>
    <w:rsid w:val="00590CCE"/>
    <w:rsid w:val="0059102A"/>
    <w:rsid w:val="005912BA"/>
    <w:rsid w:val="005919E0"/>
    <w:rsid w:val="00591A87"/>
    <w:rsid w:val="005923F0"/>
    <w:rsid w:val="00593120"/>
    <w:rsid w:val="00593B2B"/>
    <w:rsid w:val="00593D51"/>
    <w:rsid w:val="005941C2"/>
    <w:rsid w:val="0059470C"/>
    <w:rsid w:val="00594826"/>
    <w:rsid w:val="00594E20"/>
    <w:rsid w:val="005958C8"/>
    <w:rsid w:val="00596C2C"/>
    <w:rsid w:val="005973D8"/>
    <w:rsid w:val="00597421"/>
    <w:rsid w:val="005979EE"/>
    <w:rsid w:val="005A08D9"/>
    <w:rsid w:val="005A0A31"/>
    <w:rsid w:val="005A0C3C"/>
    <w:rsid w:val="005A0CC7"/>
    <w:rsid w:val="005A1244"/>
    <w:rsid w:val="005A17EC"/>
    <w:rsid w:val="005A20B7"/>
    <w:rsid w:val="005A22FF"/>
    <w:rsid w:val="005A2B75"/>
    <w:rsid w:val="005A2E2C"/>
    <w:rsid w:val="005A318C"/>
    <w:rsid w:val="005A329C"/>
    <w:rsid w:val="005A3C6C"/>
    <w:rsid w:val="005A3FFA"/>
    <w:rsid w:val="005A50DC"/>
    <w:rsid w:val="005A5111"/>
    <w:rsid w:val="005A512E"/>
    <w:rsid w:val="005A56CD"/>
    <w:rsid w:val="005A5C22"/>
    <w:rsid w:val="005A5DC4"/>
    <w:rsid w:val="005A5DF1"/>
    <w:rsid w:val="005A65A8"/>
    <w:rsid w:val="005A66DE"/>
    <w:rsid w:val="005A675D"/>
    <w:rsid w:val="005A6CBA"/>
    <w:rsid w:val="005A6CDB"/>
    <w:rsid w:val="005A7DE3"/>
    <w:rsid w:val="005B003F"/>
    <w:rsid w:val="005B047B"/>
    <w:rsid w:val="005B07EF"/>
    <w:rsid w:val="005B08BE"/>
    <w:rsid w:val="005B0B4A"/>
    <w:rsid w:val="005B0D34"/>
    <w:rsid w:val="005B0F24"/>
    <w:rsid w:val="005B1096"/>
    <w:rsid w:val="005B160B"/>
    <w:rsid w:val="005B1C95"/>
    <w:rsid w:val="005B1D03"/>
    <w:rsid w:val="005B3415"/>
    <w:rsid w:val="005B3792"/>
    <w:rsid w:val="005B39D3"/>
    <w:rsid w:val="005B3A6F"/>
    <w:rsid w:val="005B3B8B"/>
    <w:rsid w:val="005B3C7E"/>
    <w:rsid w:val="005B3D3D"/>
    <w:rsid w:val="005B42F2"/>
    <w:rsid w:val="005B4753"/>
    <w:rsid w:val="005B78D9"/>
    <w:rsid w:val="005B7DDC"/>
    <w:rsid w:val="005C0154"/>
    <w:rsid w:val="005C0B12"/>
    <w:rsid w:val="005C0E13"/>
    <w:rsid w:val="005C0EB5"/>
    <w:rsid w:val="005C1194"/>
    <w:rsid w:val="005C1595"/>
    <w:rsid w:val="005C165E"/>
    <w:rsid w:val="005C23D7"/>
    <w:rsid w:val="005C26A4"/>
    <w:rsid w:val="005C2E55"/>
    <w:rsid w:val="005C3776"/>
    <w:rsid w:val="005C5461"/>
    <w:rsid w:val="005C5612"/>
    <w:rsid w:val="005C68EF"/>
    <w:rsid w:val="005C6976"/>
    <w:rsid w:val="005C7014"/>
    <w:rsid w:val="005C739A"/>
    <w:rsid w:val="005C7CDA"/>
    <w:rsid w:val="005D03CD"/>
    <w:rsid w:val="005D1816"/>
    <w:rsid w:val="005D3136"/>
    <w:rsid w:val="005D3223"/>
    <w:rsid w:val="005D3885"/>
    <w:rsid w:val="005D4811"/>
    <w:rsid w:val="005D515C"/>
    <w:rsid w:val="005D52BA"/>
    <w:rsid w:val="005D57D4"/>
    <w:rsid w:val="005D58F8"/>
    <w:rsid w:val="005D637B"/>
    <w:rsid w:val="005D76ED"/>
    <w:rsid w:val="005D7723"/>
    <w:rsid w:val="005E0437"/>
    <w:rsid w:val="005E04DB"/>
    <w:rsid w:val="005E0587"/>
    <w:rsid w:val="005E0A69"/>
    <w:rsid w:val="005E0A73"/>
    <w:rsid w:val="005E0C51"/>
    <w:rsid w:val="005E120D"/>
    <w:rsid w:val="005E15E2"/>
    <w:rsid w:val="005E16F3"/>
    <w:rsid w:val="005E1E0D"/>
    <w:rsid w:val="005E1E9C"/>
    <w:rsid w:val="005E2657"/>
    <w:rsid w:val="005E333F"/>
    <w:rsid w:val="005E3BA5"/>
    <w:rsid w:val="005E463D"/>
    <w:rsid w:val="005E4DA5"/>
    <w:rsid w:val="005E626F"/>
    <w:rsid w:val="005E680C"/>
    <w:rsid w:val="005E69C3"/>
    <w:rsid w:val="005E7240"/>
    <w:rsid w:val="005F04EE"/>
    <w:rsid w:val="005F1188"/>
    <w:rsid w:val="005F12CF"/>
    <w:rsid w:val="005F12D2"/>
    <w:rsid w:val="005F13F3"/>
    <w:rsid w:val="005F192F"/>
    <w:rsid w:val="005F20A5"/>
    <w:rsid w:val="005F39E8"/>
    <w:rsid w:val="005F4096"/>
    <w:rsid w:val="005F41C3"/>
    <w:rsid w:val="005F48CD"/>
    <w:rsid w:val="005F4B4A"/>
    <w:rsid w:val="005F4D1E"/>
    <w:rsid w:val="005F4DCD"/>
    <w:rsid w:val="005F52D0"/>
    <w:rsid w:val="005F5BE7"/>
    <w:rsid w:val="005F66B9"/>
    <w:rsid w:val="005F682A"/>
    <w:rsid w:val="005F6B47"/>
    <w:rsid w:val="005F6C28"/>
    <w:rsid w:val="005F79CA"/>
    <w:rsid w:val="005F7B69"/>
    <w:rsid w:val="005F7BB6"/>
    <w:rsid w:val="00602718"/>
    <w:rsid w:val="00603180"/>
    <w:rsid w:val="0060318F"/>
    <w:rsid w:val="00603290"/>
    <w:rsid w:val="00603AAB"/>
    <w:rsid w:val="00604A47"/>
    <w:rsid w:val="00604B2F"/>
    <w:rsid w:val="00604DDF"/>
    <w:rsid w:val="00604E6B"/>
    <w:rsid w:val="00605234"/>
    <w:rsid w:val="006053BB"/>
    <w:rsid w:val="00605450"/>
    <w:rsid w:val="006054D9"/>
    <w:rsid w:val="00605B62"/>
    <w:rsid w:val="00605B77"/>
    <w:rsid w:val="00605B90"/>
    <w:rsid w:val="006060CB"/>
    <w:rsid w:val="00607363"/>
    <w:rsid w:val="006102DE"/>
    <w:rsid w:val="006103EA"/>
    <w:rsid w:val="006104C8"/>
    <w:rsid w:val="00610687"/>
    <w:rsid w:val="00610A6D"/>
    <w:rsid w:val="006112E3"/>
    <w:rsid w:val="00611605"/>
    <w:rsid w:val="00611D9B"/>
    <w:rsid w:val="00612044"/>
    <w:rsid w:val="006120C3"/>
    <w:rsid w:val="006125C2"/>
    <w:rsid w:val="00612A76"/>
    <w:rsid w:val="006133CF"/>
    <w:rsid w:val="00613500"/>
    <w:rsid w:val="0061351B"/>
    <w:rsid w:val="006139E8"/>
    <w:rsid w:val="006139ED"/>
    <w:rsid w:val="0061415B"/>
    <w:rsid w:val="00614A64"/>
    <w:rsid w:val="00614AD5"/>
    <w:rsid w:val="00615264"/>
    <w:rsid w:val="00615D8E"/>
    <w:rsid w:val="0061661F"/>
    <w:rsid w:val="006168E1"/>
    <w:rsid w:val="0061719A"/>
    <w:rsid w:val="00620249"/>
    <w:rsid w:val="0062025B"/>
    <w:rsid w:val="00620778"/>
    <w:rsid w:val="006207EB"/>
    <w:rsid w:val="006211D4"/>
    <w:rsid w:val="00621324"/>
    <w:rsid w:val="00621392"/>
    <w:rsid w:val="006214EA"/>
    <w:rsid w:val="006220C0"/>
    <w:rsid w:val="00622A61"/>
    <w:rsid w:val="00622E13"/>
    <w:rsid w:val="00622EE5"/>
    <w:rsid w:val="00623B59"/>
    <w:rsid w:val="00624368"/>
    <w:rsid w:val="0062453D"/>
    <w:rsid w:val="006245C7"/>
    <w:rsid w:val="00624886"/>
    <w:rsid w:val="00624B40"/>
    <w:rsid w:val="00625C32"/>
    <w:rsid w:val="006269A1"/>
    <w:rsid w:val="00626BA7"/>
    <w:rsid w:val="00626BDE"/>
    <w:rsid w:val="0062739A"/>
    <w:rsid w:val="00630207"/>
    <w:rsid w:val="00630371"/>
    <w:rsid w:val="0063094A"/>
    <w:rsid w:val="00630AD8"/>
    <w:rsid w:val="00631AAB"/>
    <w:rsid w:val="00631C42"/>
    <w:rsid w:val="006320AE"/>
    <w:rsid w:val="0063241A"/>
    <w:rsid w:val="00632C6F"/>
    <w:rsid w:val="006331C0"/>
    <w:rsid w:val="006332CC"/>
    <w:rsid w:val="006345C0"/>
    <w:rsid w:val="00635F5E"/>
    <w:rsid w:val="006366A8"/>
    <w:rsid w:val="00636FBE"/>
    <w:rsid w:val="00637286"/>
    <w:rsid w:val="00637CA0"/>
    <w:rsid w:val="0064012C"/>
    <w:rsid w:val="00640DFC"/>
    <w:rsid w:val="00640FC2"/>
    <w:rsid w:val="006416AD"/>
    <w:rsid w:val="006416C4"/>
    <w:rsid w:val="006416F9"/>
    <w:rsid w:val="00641D76"/>
    <w:rsid w:val="00641E8E"/>
    <w:rsid w:val="006425DD"/>
    <w:rsid w:val="006427B1"/>
    <w:rsid w:val="006427D0"/>
    <w:rsid w:val="0064280D"/>
    <w:rsid w:val="0064389D"/>
    <w:rsid w:val="0064401C"/>
    <w:rsid w:val="006440D7"/>
    <w:rsid w:val="00644443"/>
    <w:rsid w:val="0064445E"/>
    <w:rsid w:val="00644A23"/>
    <w:rsid w:val="0064589B"/>
    <w:rsid w:val="00645D27"/>
    <w:rsid w:val="00645D2A"/>
    <w:rsid w:val="006465FF"/>
    <w:rsid w:val="00646FEE"/>
    <w:rsid w:val="00647626"/>
    <w:rsid w:val="00647F9F"/>
    <w:rsid w:val="00650688"/>
    <w:rsid w:val="00650DD0"/>
    <w:rsid w:val="006511FB"/>
    <w:rsid w:val="006523CC"/>
    <w:rsid w:val="006533F1"/>
    <w:rsid w:val="006545EB"/>
    <w:rsid w:val="006548A9"/>
    <w:rsid w:val="00654C43"/>
    <w:rsid w:val="00654DFC"/>
    <w:rsid w:val="00655912"/>
    <w:rsid w:val="00655D47"/>
    <w:rsid w:val="006560BE"/>
    <w:rsid w:val="006562EC"/>
    <w:rsid w:val="006570FF"/>
    <w:rsid w:val="006574FA"/>
    <w:rsid w:val="006575D5"/>
    <w:rsid w:val="0065778C"/>
    <w:rsid w:val="0066009A"/>
    <w:rsid w:val="0066056C"/>
    <w:rsid w:val="0066084A"/>
    <w:rsid w:val="00661A9F"/>
    <w:rsid w:val="006634AE"/>
    <w:rsid w:val="00663581"/>
    <w:rsid w:val="00663CBD"/>
    <w:rsid w:val="006641BD"/>
    <w:rsid w:val="006643CF"/>
    <w:rsid w:val="006656CE"/>
    <w:rsid w:val="00665D96"/>
    <w:rsid w:val="0066681A"/>
    <w:rsid w:val="00666B25"/>
    <w:rsid w:val="00666E0D"/>
    <w:rsid w:val="00666E48"/>
    <w:rsid w:val="00666F24"/>
    <w:rsid w:val="0066702F"/>
    <w:rsid w:val="00667752"/>
    <w:rsid w:val="00667AD2"/>
    <w:rsid w:val="00667B51"/>
    <w:rsid w:val="00667CC1"/>
    <w:rsid w:val="00670011"/>
    <w:rsid w:val="00670AE5"/>
    <w:rsid w:val="00670CCB"/>
    <w:rsid w:val="00670F98"/>
    <w:rsid w:val="006715E7"/>
    <w:rsid w:val="006717BD"/>
    <w:rsid w:val="00671ED2"/>
    <w:rsid w:val="0067218A"/>
    <w:rsid w:val="00672542"/>
    <w:rsid w:val="006728AE"/>
    <w:rsid w:val="00672F9D"/>
    <w:rsid w:val="0067384A"/>
    <w:rsid w:val="00673CA5"/>
    <w:rsid w:val="00673D22"/>
    <w:rsid w:val="00673E8C"/>
    <w:rsid w:val="00674EAF"/>
    <w:rsid w:val="00675234"/>
    <w:rsid w:val="0067524D"/>
    <w:rsid w:val="00675749"/>
    <w:rsid w:val="00675D5E"/>
    <w:rsid w:val="00676085"/>
    <w:rsid w:val="00676310"/>
    <w:rsid w:val="00676CBA"/>
    <w:rsid w:val="006770A4"/>
    <w:rsid w:val="00677D32"/>
    <w:rsid w:val="006804BE"/>
    <w:rsid w:val="006809DF"/>
    <w:rsid w:val="00680AC3"/>
    <w:rsid w:val="00680FBF"/>
    <w:rsid w:val="006814B1"/>
    <w:rsid w:val="00681BAD"/>
    <w:rsid w:val="00682262"/>
    <w:rsid w:val="006822B8"/>
    <w:rsid w:val="006825B9"/>
    <w:rsid w:val="00682A21"/>
    <w:rsid w:val="00682D91"/>
    <w:rsid w:val="00682DA7"/>
    <w:rsid w:val="00682E30"/>
    <w:rsid w:val="0068462F"/>
    <w:rsid w:val="00684A35"/>
    <w:rsid w:val="00684E7F"/>
    <w:rsid w:val="0068529C"/>
    <w:rsid w:val="0068580F"/>
    <w:rsid w:val="00685899"/>
    <w:rsid w:val="006858F4"/>
    <w:rsid w:val="00686CC6"/>
    <w:rsid w:val="00686F0F"/>
    <w:rsid w:val="006875B1"/>
    <w:rsid w:val="00687A0D"/>
    <w:rsid w:val="0069002B"/>
    <w:rsid w:val="00690362"/>
    <w:rsid w:val="00691187"/>
    <w:rsid w:val="00691578"/>
    <w:rsid w:val="006915A6"/>
    <w:rsid w:val="00691AE0"/>
    <w:rsid w:val="00691B20"/>
    <w:rsid w:val="00691CFB"/>
    <w:rsid w:val="00692587"/>
    <w:rsid w:val="0069286B"/>
    <w:rsid w:val="00693C33"/>
    <w:rsid w:val="00693CB2"/>
    <w:rsid w:val="006947E3"/>
    <w:rsid w:val="00694A8B"/>
    <w:rsid w:val="0069539C"/>
    <w:rsid w:val="00695462"/>
    <w:rsid w:val="0069553C"/>
    <w:rsid w:val="00695A72"/>
    <w:rsid w:val="00696226"/>
    <w:rsid w:val="006965B9"/>
    <w:rsid w:val="00696A67"/>
    <w:rsid w:val="0069779B"/>
    <w:rsid w:val="006978EC"/>
    <w:rsid w:val="00697B9F"/>
    <w:rsid w:val="006A009E"/>
    <w:rsid w:val="006A044A"/>
    <w:rsid w:val="006A08ED"/>
    <w:rsid w:val="006A0D76"/>
    <w:rsid w:val="006A10E6"/>
    <w:rsid w:val="006A13F6"/>
    <w:rsid w:val="006A1460"/>
    <w:rsid w:val="006A1867"/>
    <w:rsid w:val="006A1B22"/>
    <w:rsid w:val="006A2338"/>
    <w:rsid w:val="006A24AB"/>
    <w:rsid w:val="006A3D84"/>
    <w:rsid w:val="006A5232"/>
    <w:rsid w:val="006A55ED"/>
    <w:rsid w:val="006A5905"/>
    <w:rsid w:val="006A5DD6"/>
    <w:rsid w:val="006A600C"/>
    <w:rsid w:val="006A691E"/>
    <w:rsid w:val="006A69A6"/>
    <w:rsid w:val="006A6E1C"/>
    <w:rsid w:val="006A722C"/>
    <w:rsid w:val="006A7CD0"/>
    <w:rsid w:val="006B1675"/>
    <w:rsid w:val="006B186F"/>
    <w:rsid w:val="006B20A1"/>
    <w:rsid w:val="006B27AD"/>
    <w:rsid w:val="006B4B05"/>
    <w:rsid w:val="006B4D37"/>
    <w:rsid w:val="006B5322"/>
    <w:rsid w:val="006B5598"/>
    <w:rsid w:val="006B5946"/>
    <w:rsid w:val="006B5DB2"/>
    <w:rsid w:val="006B6152"/>
    <w:rsid w:val="006B6A78"/>
    <w:rsid w:val="006B6B54"/>
    <w:rsid w:val="006B7482"/>
    <w:rsid w:val="006B7855"/>
    <w:rsid w:val="006B7E4D"/>
    <w:rsid w:val="006C01AE"/>
    <w:rsid w:val="006C09E7"/>
    <w:rsid w:val="006C09FE"/>
    <w:rsid w:val="006C0BAB"/>
    <w:rsid w:val="006C0C67"/>
    <w:rsid w:val="006C0CB1"/>
    <w:rsid w:val="006C11AB"/>
    <w:rsid w:val="006C19AD"/>
    <w:rsid w:val="006C1E2F"/>
    <w:rsid w:val="006C228A"/>
    <w:rsid w:val="006C2830"/>
    <w:rsid w:val="006C294D"/>
    <w:rsid w:val="006C2ED2"/>
    <w:rsid w:val="006C3FCA"/>
    <w:rsid w:val="006C42C0"/>
    <w:rsid w:val="006C43A9"/>
    <w:rsid w:val="006C463E"/>
    <w:rsid w:val="006C4AAE"/>
    <w:rsid w:val="006C4E68"/>
    <w:rsid w:val="006C52AA"/>
    <w:rsid w:val="006C6FC4"/>
    <w:rsid w:val="006C7469"/>
    <w:rsid w:val="006C7AA6"/>
    <w:rsid w:val="006D078D"/>
    <w:rsid w:val="006D0EA9"/>
    <w:rsid w:val="006D0EEC"/>
    <w:rsid w:val="006D1077"/>
    <w:rsid w:val="006D1169"/>
    <w:rsid w:val="006D1842"/>
    <w:rsid w:val="006D2187"/>
    <w:rsid w:val="006D2ADF"/>
    <w:rsid w:val="006D3BFD"/>
    <w:rsid w:val="006D3D1E"/>
    <w:rsid w:val="006D40D3"/>
    <w:rsid w:val="006D43F4"/>
    <w:rsid w:val="006D448C"/>
    <w:rsid w:val="006D45FE"/>
    <w:rsid w:val="006D4653"/>
    <w:rsid w:val="006D4765"/>
    <w:rsid w:val="006D4B03"/>
    <w:rsid w:val="006D555C"/>
    <w:rsid w:val="006D55DE"/>
    <w:rsid w:val="006D5902"/>
    <w:rsid w:val="006D5A45"/>
    <w:rsid w:val="006D62B3"/>
    <w:rsid w:val="006D6B35"/>
    <w:rsid w:val="006D6D7A"/>
    <w:rsid w:val="006D775A"/>
    <w:rsid w:val="006D7991"/>
    <w:rsid w:val="006D7BE4"/>
    <w:rsid w:val="006D7F81"/>
    <w:rsid w:val="006E031C"/>
    <w:rsid w:val="006E052C"/>
    <w:rsid w:val="006E0B22"/>
    <w:rsid w:val="006E0C9A"/>
    <w:rsid w:val="006E1749"/>
    <w:rsid w:val="006E1C85"/>
    <w:rsid w:val="006E2B9F"/>
    <w:rsid w:val="006E315A"/>
    <w:rsid w:val="006E33C2"/>
    <w:rsid w:val="006E391A"/>
    <w:rsid w:val="006E40CF"/>
    <w:rsid w:val="006E413C"/>
    <w:rsid w:val="006E4EF1"/>
    <w:rsid w:val="006E509F"/>
    <w:rsid w:val="006E53B5"/>
    <w:rsid w:val="006E5DFC"/>
    <w:rsid w:val="006E68A5"/>
    <w:rsid w:val="006E6A9B"/>
    <w:rsid w:val="006E6EA3"/>
    <w:rsid w:val="006E6F9C"/>
    <w:rsid w:val="006E716D"/>
    <w:rsid w:val="006E72C0"/>
    <w:rsid w:val="006E7392"/>
    <w:rsid w:val="006E751A"/>
    <w:rsid w:val="006E7F89"/>
    <w:rsid w:val="006E7FED"/>
    <w:rsid w:val="006F091B"/>
    <w:rsid w:val="006F0D34"/>
    <w:rsid w:val="006F116D"/>
    <w:rsid w:val="006F19E9"/>
    <w:rsid w:val="006F1BF4"/>
    <w:rsid w:val="006F1EF2"/>
    <w:rsid w:val="006F2053"/>
    <w:rsid w:val="006F2091"/>
    <w:rsid w:val="006F236B"/>
    <w:rsid w:val="006F4337"/>
    <w:rsid w:val="006F488F"/>
    <w:rsid w:val="006F49EE"/>
    <w:rsid w:val="006F57B7"/>
    <w:rsid w:val="006F5FC0"/>
    <w:rsid w:val="006F61A4"/>
    <w:rsid w:val="006F63D0"/>
    <w:rsid w:val="006F65EE"/>
    <w:rsid w:val="006F7396"/>
    <w:rsid w:val="006F7548"/>
    <w:rsid w:val="006F7A6A"/>
    <w:rsid w:val="006F7EEF"/>
    <w:rsid w:val="007008FC"/>
    <w:rsid w:val="00700D9E"/>
    <w:rsid w:val="007016F2"/>
    <w:rsid w:val="00702307"/>
    <w:rsid w:val="007024B3"/>
    <w:rsid w:val="00703755"/>
    <w:rsid w:val="00704B7A"/>
    <w:rsid w:val="00705775"/>
    <w:rsid w:val="007059E6"/>
    <w:rsid w:val="00706895"/>
    <w:rsid w:val="0070788E"/>
    <w:rsid w:val="00710320"/>
    <w:rsid w:val="00710668"/>
    <w:rsid w:val="007112F4"/>
    <w:rsid w:val="00711C43"/>
    <w:rsid w:val="00712D19"/>
    <w:rsid w:val="00712D37"/>
    <w:rsid w:val="00712FDE"/>
    <w:rsid w:val="00713205"/>
    <w:rsid w:val="007132BA"/>
    <w:rsid w:val="007135A3"/>
    <w:rsid w:val="00714315"/>
    <w:rsid w:val="0071442F"/>
    <w:rsid w:val="0071448F"/>
    <w:rsid w:val="00714E2F"/>
    <w:rsid w:val="007153D2"/>
    <w:rsid w:val="0071659E"/>
    <w:rsid w:val="00716886"/>
    <w:rsid w:val="00716A9B"/>
    <w:rsid w:val="00717926"/>
    <w:rsid w:val="00717CE7"/>
    <w:rsid w:val="00720081"/>
    <w:rsid w:val="007201BD"/>
    <w:rsid w:val="007208C4"/>
    <w:rsid w:val="00722074"/>
    <w:rsid w:val="007229F5"/>
    <w:rsid w:val="00722DC2"/>
    <w:rsid w:val="0072306F"/>
    <w:rsid w:val="007235C9"/>
    <w:rsid w:val="00723DC1"/>
    <w:rsid w:val="00723F4A"/>
    <w:rsid w:val="0072433E"/>
    <w:rsid w:val="0072473E"/>
    <w:rsid w:val="00724788"/>
    <w:rsid w:val="00725AE6"/>
    <w:rsid w:val="00726070"/>
    <w:rsid w:val="007260BE"/>
    <w:rsid w:val="007263BD"/>
    <w:rsid w:val="0072670D"/>
    <w:rsid w:val="007274D9"/>
    <w:rsid w:val="00727ACB"/>
    <w:rsid w:val="00727C2B"/>
    <w:rsid w:val="00730C83"/>
    <w:rsid w:val="00730E3C"/>
    <w:rsid w:val="0073250F"/>
    <w:rsid w:val="00732985"/>
    <w:rsid w:val="00732F27"/>
    <w:rsid w:val="00733725"/>
    <w:rsid w:val="00733A3E"/>
    <w:rsid w:val="00734049"/>
    <w:rsid w:val="007341B9"/>
    <w:rsid w:val="007346AD"/>
    <w:rsid w:val="00734909"/>
    <w:rsid w:val="00735075"/>
    <w:rsid w:val="00735258"/>
    <w:rsid w:val="007352C4"/>
    <w:rsid w:val="0073599B"/>
    <w:rsid w:val="00735A1C"/>
    <w:rsid w:val="00735AAD"/>
    <w:rsid w:val="00735B09"/>
    <w:rsid w:val="007362B1"/>
    <w:rsid w:val="00736338"/>
    <w:rsid w:val="007363D3"/>
    <w:rsid w:val="00736BD6"/>
    <w:rsid w:val="00737062"/>
    <w:rsid w:val="007372AC"/>
    <w:rsid w:val="00737628"/>
    <w:rsid w:val="00737C85"/>
    <w:rsid w:val="007401A5"/>
    <w:rsid w:val="007402B2"/>
    <w:rsid w:val="007402B3"/>
    <w:rsid w:val="007409EF"/>
    <w:rsid w:val="007418DF"/>
    <w:rsid w:val="007419D0"/>
    <w:rsid w:val="0074212C"/>
    <w:rsid w:val="0074231A"/>
    <w:rsid w:val="007423DE"/>
    <w:rsid w:val="00742432"/>
    <w:rsid w:val="00742B90"/>
    <w:rsid w:val="00742BC5"/>
    <w:rsid w:val="00742D27"/>
    <w:rsid w:val="007441B7"/>
    <w:rsid w:val="0074443D"/>
    <w:rsid w:val="007449D9"/>
    <w:rsid w:val="0074543A"/>
    <w:rsid w:val="00746DA9"/>
    <w:rsid w:val="00746DF8"/>
    <w:rsid w:val="007471A9"/>
    <w:rsid w:val="00747DA0"/>
    <w:rsid w:val="00747F21"/>
    <w:rsid w:val="007503D3"/>
    <w:rsid w:val="00750400"/>
    <w:rsid w:val="00750417"/>
    <w:rsid w:val="00750440"/>
    <w:rsid w:val="007506A0"/>
    <w:rsid w:val="00751ADD"/>
    <w:rsid w:val="0075291A"/>
    <w:rsid w:val="00752E0E"/>
    <w:rsid w:val="007534CC"/>
    <w:rsid w:val="007536D7"/>
    <w:rsid w:val="007537E7"/>
    <w:rsid w:val="00753979"/>
    <w:rsid w:val="007539BA"/>
    <w:rsid w:val="00753B3B"/>
    <w:rsid w:val="0075407B"/>
    <w:rsid w:val="0075596A"/>
    <w:rsid w:val="00755C4E"/>
    <w:rsid w:val="007561B0"/>
    <w:rsid w:val="00756ABB"/>
    <w:rsid w:val="007570DE"/>
    <w:rsid w:val="00757276"/>
    <w:rsid w:val="007574D9"/>
    <w:rsid w:val="00757A77"/>
    <w:rsid w:val="00760703"/>
    <w:rsid w:val="00760918"/>
    <w:rsid w:val="00760992"/>
    <w:rsid w:val="00760AB2"/>
    <w:rsid w:val="00760EF1"/>
    <w:rsid w:val="007612B8"/>
    <w:rsid w:val="007617A5"/>
    <w:rsid w:val="00761AD4"/>
    <w:rsid w:val="00761CEB"/>
    <w:rsid w:val="00762100"/>
    <w:rsid w:val="00762854"/>
    <w:rsid w:val="00762B8C"/>
    <w:rsid w:val="00763139"/>
    <w:rsid w:val="00763B61"/>
    <w:rsid w:val="00763BE4"/>
    <w:rsid w:val="00763E33"/>
    <w:rsid w:val="00764CB2"/>
    <w:rsid w:val="00765990"/>
    <w:rsid w:val="00765A5D"/>
    <w:rsid w:val="00765BA8"/>
    <w:rsid w:val="00765CD5"/>
    <w:rsid w:val="00765CEF"/>
    <w:rsid w:val="00765CF5"/>
    <w:rsid w:val="007662A4"/>
    <w:rsid w:val="00766A29"/>
    <w:rsid w:val="00766BB3"/>
    <w:rsid w:val="007673CB"/>
    <w:rsid w:val="00767C6C"/>
    <w:rsid w:val="0077004C"/>
    <w:rsid w:val="00770AC0"/>
    <w:rsid w:val="00771356"/>
    <w:rsid w:val="00771625"/>
    <w:rsid w:val="00772728"/>
    <w:rsid w:val="00772AEB"/>
    <w:rsid w:val="00772B23"/>
    <w:rsid w:val="00772B82"/>
    <w:rsid w:val="00772C56"/>
    <w:rsid w:val="0077471D"/>
    <w:rsid w:val="00774853"/>
    <w:rsid w:val="00774AF0"/>
    <w:rsid w:val="00774BD3"/>
    <w:rsid w:val="00774E8B"/>
    <w:rsid w:val="00774E98"/>
    <w:rsid w:val="00774F01"/>
    <w:rsid w:val="00775CA3"/>
    <w:rsid w:val="0077627F"/>
    <w:rsid w:val="0077672A"/>
    <w:rsid w:val="00776FAA"/>
    <w:rsid w:val="0077789F"/>
    <w:rsid w:val="00777E68"/>
    <w:rsid w:val="007801C7"/>
    <w:rsid w:val="0078089F"/>
    <w:rsid w:val="007808ED"/>
    <w:rsid w:val="00780CFC"/>
    <w:rsid w:val="00780F4B"/>
    <w:rsid w:val="007811D8"/>
    <w:rsid w:val="007813BE"/>
    <w:rsid w:val="007815D5"/>
    <w:rsid w:val="00782341"/>
    <w:rsid w:val="00783411"/>
    <w:rsid w:val="00783659"/>
    <w:rsid w:val="00783979"/>
    <w:rsid w:val="0078458B"/>
    <w:rsid w:val="007847D7"/>
    <w:rsid w:val="00784B8E"/>
    <w:rsid w:val="00784C9F"/>
    <w:rsid w:val="00784E52"/>
    <w:rsid w:val="00785142"/>
    <w:rsid w:val="0078642B"/>
    <w:rsid w:val="0078660C"/>
    <w:rsid w:val="00786952"/>
    <w:rsid w:val="007876ED"/>
    <w:rsid w:val="00787BEF"/>
    <w:rsid w:val="00790400"/>
    <w:rsid w:val="00790D44"/>
    <w:rsid w:val="007910CB"/>
    <w:rsid w:val="00791D8B"/>
    <w:rsid w:val="00792127"/>
    <w:rsid w:val="00792FBB"/>
    <w:rsid w:val="00792FCF"/>
    <w:rsid w:val="007931B1"/>
    <w:rsid w:val="007943C2"/>
    <w:rsid w:val="007945B4"/>
    <w:rsid w:val="00794EC2"/>
    <w:rsid w:val="0079589A"/>
    <w:rsid w:val="007962B4"/>
    <w:rsid w:val="0079680F"/>
    <w:rsid w:val="00796BD1"/>
    <w:rsid w:val="00797507"/>
    <w:rsid w:val="007A0326"/>
    <w:rsid w:val="007A04B0"/>
    <w:rsid w:val="007A0B04"/>
    <w:rsid w:val="007A1A8A"/>
    <w:rsid w:val="007A2009"/>
    <w:rsid w:val="007A2A72"/>
    <w:rsid w:val="007A35B9"/>
    <w:rsid w:val="007A36F0"/>
    <w:rsid w:val="007A42DE"/>
    <w:rsid w:val="007A46CB"/>
    <w:rsid w:val="007A4B63"/>
    <w:rsid w:val="007A4FCA"/>
    <w:rsid w:val="007A53D5"/>
    <w:rsid w:val="007A5BFD"/>
    <w:rsid w:val="007A5CBB"/>
    <w:rsid w:val="007A6566"/>
    <w:rsid w:val="007A6A6E"/>
    <w:rsid w:val="007A74BE"/>
    <w:rsid w:val="007A765E"/>
    <w:rsid w:val="007A797F"/>
    <w:rsid w:val="007A7C51"/>
    <w:rsid w:val="007B00EF"/>
    <w:rsid w:val="007B0390"/>
    <w:rsid w:val="007B061D"/>
    <w:rsid w:val="007B0739"/>
    <w:rsid w:val="007B0884"/>
    <w:rsid w:val="007B0B3D"/>
    <w:rsid w:val="007B0D84"/>
    <w:rsid w:val="007B1494"/>
    <w:rsid w:val="007B18C4"/>
    <w:rsid w:val="007B298A"/>
    <w:rsid w:val="007B2AAC"/>
    <w:rsid w:val="007B311C"/>
    <w:rsid w:val="007B3597"/>
    <w:rsid w:val="007B39AB"/>
    <w:rsid w:val="007B3F2D"/>
    <w:rsid w:val="007B4321"/>
    <w:rsid w:val="007B4443"/>
    <w:rsid w:val="007B4581"/>
    <w:rsid w:val="007B543E"/>
    <w:rsid w:val="007B568A"/>
    <w:rsid w:val="007B5E34"/>
    <w:rsid w:val="007B60B6"/>
    <w:rsid w:val="007B63C3"/>
    <w:rsid w:val="007B64DF"/>
    <w:rsid w:val="007B679D"/>
    <w:rsid w:val="007B68B9"/>
    <w:rsid w:val="007B6AE6"/>
    <w:rsid w:val="007B6FD4"/>
    <w:rsid w:val="007B74C8"/>
    <w:rsid w:val="007C0671"/>
    <w:rsid w:val="007C0BA6"/>
    <w:rsid w:val="007C12D2"/>
    <w:rsid w:val="007C1358"/>
    <w:rsid w:val="007C13D9"/>
    <w:rsid w:val="007C1814"/>
    <w:rsid w:val="007C1C58"/>
    <w:rsid w:val="007C2024"/>
    <w:rsid w:val="007C279E"/>
    <w:rsid w:val="007C2B21"/>
    <w:rsid w:val="007C32E3"/>
    <w:rsid w:val="007C435A"/>
    <w:rsid w:val="007C43E3"/>
    <w:rsid w:val="007C43F4"/>
    <w:rsid w:val="007C4F42"/>
    <w:rsid w:val="007C55CC"/>
    <w:rsid w:val="007C610F"/>
    <w:rsid w:val="007C6A94"/>
    <w:rsid w:val="007C6D07"/>
    <w:rsid w:val="007C7659"/>
    <w:rsid w:val="007D0050"/>
    <w:rsid w:val="007D037C"/>
    <w:rsid w:val="007D0521"/>
    <w:rsid w:val="007D0840"/>
    <w:rsid w:val="007D0D8E"/>
    <w:rsid w:val="007D0E53"/>
    <w:rsid w:val="007D1033"/>
    <w:rsid w:val="007D14E2"/>
    <w:rsid w:val="007D1823"/>
    <w:rsid w:val="007D2010"/>
    <w:rsid w:val="007D2718"/>
    <w:rsid w:val="007D2916"/>
    <w:rsid w:val="007D2ABB"/>
    <w:rsid w:val="007D38E8"/>
    <w:rsid w:val="007D3B37"/>
    <w:rsid w:val="007D3ED8"/>
    <w:rsid w:val="007D441C"/>
    <w:rsid w:val="007D5121"/>
    <w:rsid w:val="007D5128"/>
    <w:rsid w:val="007D51B3"/>
    <w:rsid w:val="007D5514"/>
    <w:rsid w:val="007D5810"/>
    <w:rsid w:val="007D6815"/>
    <w:rsid w:val="007D6C1F"/>
    <w:rsid w:val="007D7746"/>
    <w:rsid w:val="007D7B0D"/>
    <w:rsid w:val="007E06AE"/>
    <w:rsid w:val="007E0A10"/>
    <w:rsid w:val="007E1533"/>
    <w:rsid w:val="007E17F7"/>
    <w:rsid w:val="007E19D2"/>
    <w:rsid w:val="007E1FCE"/>
    <w:rsid w:val="007E233E"/>
    <w:rsid w:val="007E2628"/>
    <w:rsid w:val="007E2A63"/>
    <w:rsid w:val="007E30FB"/>
    <w:rsid w:val="007E3AFA"/>
    <w:rsid w:val="007E3BCF"/>
    <w:rsid w:val="007E426D"/>
    <w:rsid w:val="007E53B8"/>
    <w:rsid w:val="007E5FD1"/>
    <w:rsid w:val="007E639D"/>
    <w:rsid w:val="007E6B81"/>
    <w:rsid w:val="007E6C4F"/>
    <w:rsid w:val="007E7442"/>
    <w:rsid w:val="007E7E3B"/>
    <w:rsid w:val="007F01F7"/>
    <w:rsid w:val="007F0D5A"/>
    <w:rsid w:val="007F0EB4"/>
    <w:rsid w:val="007F108E"/>
    <w:rsid w:val="007F1678"/>
    <w:rsid w:val="007F1D3C"/>
    <w:rsid w:val="007F2F65"/>
    <w:rsid w:val="007F2FA6"/>
    <w:rsid w:val="007F2FF7"/>
    <w:rsid w:val="007F30F0"/>
    <w:rsid w:val="007F375C"/>
    <w:rsid w:val="007F401B"/>
    <w:rsid w:val="007F4103"/>
    <w:rsid w:val="007F4390"/>
    <w:rsid w:val="007F4807"/>
    <w:rsid w:val="007F4C96"/>
    <w:rsid w:val="007F573D"/>
    <w:rsid w:val="007F58C3"/>
    <w:rsid w:val="007F5E4B"/>
    <w:rsid w:val="007F64F0"/>
    <w:rsid w:val="007F6612"/>
    <w:rsid w:val="007F6997"/>
    <w:rsid w:val="007F6D40"/>
    <w:rsid w:val="007F6E58"/>
    <w:rsid w:val="007F7210"/>
    <w:rsid w:val="007F75BC"/>
    <w:rsid w:val="007F77E5"/>
    <w:rsid w:val="007F78BC"/>
    <w:rsid w:val="007F7BC3"/>
    <w:rsid w:val="007F7C2E"/>
    <w:rsid w:val="00800418"/>
    <w:rsid w:val="008004F7"/>
    <w:rsid w:val="00800D93"/>
    <w:rsid w:val="00801681"/>
    <w:rsid w:val="008019A8"/>
    <w:rsid w:val="00801B6D"/>
    <w:rsid w:val="00801F05"/>
    <w:rsid w:val="008021C9"/>
    <w:rsid w:val="00802720"/>
    <w:rsid w:val="00802A73"/>
    <w:rsid w:val="00802D6A"/>
    <w:rsid w:val="0080321E"/>
    <w:rsid w:val="008032E1"/>
    <w:rsid w:val="00803499"/>
    <w:rsid w:val="00804089"/>
    <w:rsid w:val="008044BE"/>
    <w:rsid w:val="00804A6F"/>
    <w:rsid w:val="00804ED2"/>
    <w:rsid w:val="00805257"/>
    <w:rsid w:val="00805E33"/>
    <w:rsid w:val="00805F4C"/>
    <w:rsid w:val="0080683D"/>
    <w:rsid w:val="008068DA"/>
    <w:rsid w:val="00806A58"/>
    <w:rsid w:val="00806EC8"/>
    <w:rsid w:val="008073FA"/>
    <w:rsid w:val="00807698"/>
    <w:rsid w:val="008078F5"/>
    <w:rsid w:val="00807933"/>
    <w:rsid w:val="0080796C"/>
    <w:rsid w:val="00807FC5"/>
    <w:rsid w:val="00810070"/>
    <w:rsid w:val="008105A6"/>
    <w:rsid w:val="00810C6F"/>
    <w:rsid w:val="00811432"/>
    <w:rsid w:val="00811C9F"/>
    <w:rsid w:val="00811F59"/>
    <w:rsid w:val="008120F2"/>
    <w:rsid w:val="0081284B"/>
    <w:rsid w:val="00812F14"/>
    <w:rsid w:val="0081354A"/>
    <w:rsid w:val="00813AF4"/>
    <w:rsid w:val="00813DC1"/>
    <w:rsid w:val="00814090"/>
    <w:rsid w:val="00814584"/>
    <w:rsid w:val="0081470B"/>
    <w:rsid w:val="0081492C"/>
    <w:rsid w:val="00815081"/>
    <w:rsid w:val="00815886"/>
    <w:rsid w:val="00815A17"/>
    <w:rsid w:val="00815ECC"/>
    <w:rsid w:val="00816243"/>
    <w:rsid w:val="00816485"/>
    <w:rsid w:val="00816755"/>
    <w:rsid w:val="008204E0"/>
    <w:rsid w:val="0082058B"/>
    <w:rsid w:val="008205D9"/>
    <w:rsid w:val="00820BDD"/>
    <w:rsid w:val="008212E4"/>
    <w:rsid w:val="0082173C"/>
    <w:rsid w:val="00821951"/>
    <w:rsid w:val="00821B4F"/>
    <w:rsid w:val="00821DB5"/>
    <w:rsid w:val="008221A3"/>
    <w:rsid w:val="0082245B"/>
    <w:rsid w:val="008236C0"/>
    <w:rsid w:val="008236C5"/>
    <w:rsid w:val="00823EC5"/>
    <w:rsid w:val="00824016"/>
    <w:rsid w:val="008248FA"/>
    <w:rsid w:val="00824928"/>
    <w:rsid w:val="00825387"/>
    <w:rsid w:val="00825406"/>
    <w:rsid w:val="00825570"/>
    <w:rsid w:val="00825816"/>
    <w:rsid w:val="00826612"/>
    <w:rsid w:val="00826E2E"/>
    <w:rsid w:val="00830658"/>
    <w:rsid w:val="00831110"/>
    <w:rsid w:val="0083116D"/>
    <w:rsid w:val="00831837"/>
    <w:rsid w:val="008318F5"/>
    <w:rsid w:val="00831FBB"/>
    <w:rsid w:val="0083270F"/>
    <w:rsid w:val="00832B11"/>
    <w:rsid w:val="00833A0B"/>
    <w:rsid w:val="0083406B"/>
    <w:rsid w:val="00834983"/>
    <w:rsid w:val="00834B67"/>
    <w:rsid w:val="00834C10"/>
    <w:rsid w:val="00834DC8"/>
    <w:rsid w:val="008352C6"/>
    <w:rsid w:val="008355D0"/>
    <w:rsid w:val="00835AD5"/>
    <w:rsid w:val="00836985"/>
    <w:rsid w:val="00836BA4"/>
    <w:rsid w:val="00836C3D"/>
    <w:rsid w:val="00836E4F"/>
    <w:rsid w:val="00836FB1"/>
    <w:rsid w:val="008370F9"/>
    <w:rsid w:val="00837149"/>
    <w:rsid w:val="00837C45"/>
    <w:rsid w:val="00840854"/>
    <w:rsid w:val="00840E7B"/>
    <w:rsid w:val="00841481"/>
    <w:rsid w:val="00841939"/>
    <w:rsid w:val="008421A4"/>
    <w:rsid w:val="00843285"/>
    <w:rsid w:val="008433DC"/>
    <w:rsid w:val="008435FE"/>
    <w:rsid w:val="0084360D"/>
    <w:rsid w:val="008436B4"/>
    <w:rsid w:val="0084373B"/>
    <w:rsid w:val="0084429E"/>
    <w:rsid w:val="008448B2"/>
    <w:rsid w:val="008449F5"/>
    <w:rsid w:val="00844A26"/>
    <w:rsid w:val="00845884"/>
    <w:rsid w:val="00845909"/>
    <w:rsid w:val="00846191"/>
    <w:rsid w:val="00846370"/>
    <w:rsid w:val="008465E4"/>
    <w:rsid w:val="00846893"/>
    <w:rsid w:val="00846B47"/>
    <w:rsid w:val="00846DF9"/>
    <w:rsid w:val="00846E9B"/>
    <w:rsid w:val="0084704F"/>
    <w:rsid w:val="008470D7"/>
    <w:rsid w:val="008472A4"/>
    <w:rsid w:val="00847733"/>
    <w:rsid w:val="00847A52"/>
    <w:rsid w:val="00847CFD"/>
    <w:rsid w:val="008505DB"/>
    <w:rsid w:val="008508CD"/>
    <w:rsid w:val="00850BFE"/>
    <w:rsid w:val="00850C79"/>
    <w:rsid w:val="0085141C"/>
    <w:rsid w:val="008516D1"/>
    <w:rsid w:val="00851849"/>
    <w:rsid w:val="00851A16"/>
    <w:rsid w:val="00852750"/>
    <w:rsid w:val="00853189"/>
    <w:rsid w:val="0085385D"/>
    <w:rsid w:val="00853B56"/>
    <w:rsid w:val="00853DFC"/>
    <w:rsid w:val="008542F8"/>
    <w:rsid w:val="00855257"/>
    <w:rsid w:val="008552D3"/>
    <w:rsid w:val="00855B79"/>
    <w:rsid w:val="00855CC2"/>
    <w:rsid w:val="00855CD4"/>
    <w:rsid w:val="0085621B"/>
    <w:rsid w:val="00856332"/>
    <w:rsid w:val="008568E7"/>
    <w:rsid w:val="00856CBD"/>
    <w:rsid w:val="00856E5F"/>
    <w:rsid w:val="0085798F"/>
    <w:rsid w:val="00860161"/>
    <w:rsid w:val="008604A3"/>
    <w:rsid w:val="008604BC"/>
    <w:rsid w:val="008605CA"/>
    <w:rsid w:val="008606DE"/>
    <w:rsid w:val="00860D25"/>
    <w:rsid w:val="00860DFA"/>
    <w:rsid w:val="0086107C"/>
    <w:rsid w:val="00861351"/>
    <w:rsid w:val="0086158F"/>
    <w:rsid w:val="008617C9"/>
    <w:rsid w:val="008629E7"/>
    <w:rsid w:val="00862A03"/>
    <w:rsid w:val="0086316F"/>
    <w:rsid w:val="008631B2"/>
    <w:rsid w:val="00864641"/>
    <w:rsid w:val="0086484F"/>
    <w:rsid w:val="008653BB"/>
    <w:rsid w:val="008653C0"/>
    <w:rsid w:val="00865D1D"/>
    <w:rsid w:val="00866509"/>
    <w:rsid w:val="00866736"/>
    <w:rsid w:val="00866DD8"/>
    <w:rsid w:val="00867144"/>
    <w:rsid w:val="008678A2"/>
    <w:rsid w:val="00871A6D"/>
    <w:rsid w:val="00871AB3"/>
    <w:rsid w:val="00871B66"/>
    <w:rsid w:val="008730CE"/>
    <w:rsid w:val="00873AAD"/>
    <w:rsid w:val="00874846"/>
    <w:rsid w:val="00875A06"/>
    <w:rsid w:val="008760C7"/>
    <w:rsid w:val="0087622D"/>
    <w:rsid w:val="00876E7E"/>
    <w:rsid w:val="0087730C"/>
    <w:rsid w:val="00877603"/>
    <w:rsid w:val="00877A33"/>
    <w:rsid w:val="00880F58"/>
    <w:rsid w:val="008810DF"/>
    <w:rsid w:val="008816FF"/>
    <w:rsid w:val="008824F6"/>
    <w:rsid w:val="0088280B"/>
    <w:rsid w:val="008834B6"/>
    <w:rsid w:val="00884278"/>
    <w:rsid w:val="00884EB3"/>
    <w:rsid w:val="008853CA"/>
    <w:rsid w:val="00890556"/>
    <w:rsid w:val="00890A04"/>
    <w:rsid w:val="00890F12"/>
    <w:rsid w:val="008912AD"/>
    <w:rsid w:val="0089229A"/>
    <w:rsid w:val="008924FC"/>
    <w:rsid w:val="00892796"/>
    <w:rsid w:val="00892AE1"/>
    <w:rsid w:val="00894508"/>
    <w:rsid w:val="0089459C"/>
    <w:rsid w:val="008947ED"/>
    <w:rsid w:val="0089508C"/>
    <w:rsid w:val="008956BE"/>
    <w:rsid w:val="0089591F"/>
    <w:rsid w:val="00895B5F"/>
    <w:rsid w:val="00895D9F"/>
    <w:rsid w:val="00896306"/>
    <w:rsid w:val="00896C8D"/>
    <w:rsid w:val="00897322"/>
    <w:rsid w:val="008A00E3"/>
    <w:rsid w:val="008A01CE"/>
    <w:rsid w:val="008A05F3"/>
    <w:rsid w:val="008A077D"/>
    <w:rsid w:val="008A0892"/>
    <w:rsid w:val="008A0920"/>
    <w:rsid w:val="008A0AF1"/>
    <w:rsid w:val="008A0FFA"/>
    <w:rsid w:val="008A2831"/>
    <w:rsid w:val="008A2B5A"/>
    <w:rsid w:val="008A374A"/>
    <w:rsid w:val="008A3F6C"/>
    <w:rsid w:val="008A42EC"/>
    <w:rsid w:val="008A4812"/>
    <w:rsid w:val="008A4A66"/>
    <w:rsid w:val="008A553E"/>
    <w:rsid w:val="008A580D"/>
    <w:rsid w:val="008A652E"/>
    <w:rsid w:val="008A67D5"/>
    <w:rsid w:val="008A6D21"/>
    <w:rsid w:val="008A714B"/>
    <w:rsid w:val="008B0DAF"/>
    <w:rsid w:val="008B0FEF"/>
    <w:rsid w:val="008B1785"/>
    <w:rsid w:val="008B334C"/>
    <w:rsid w:val="008B48BD"/>
    <w:rsid w:val="008B4B4E"/>
    <w:rsid w:val="008B54B9"/>
    <w:rsid w:val="008B54DF"/>
    <w:rsid w:val="008B55D3"/>
    <w:rsid w:val="008B5F71"/>
    <w:rsid w:val="008B624B"/>
    <w:rsid w:val="008B6443"/>
    <w:rsid w:val="008B71FB"/>
    <w:rsid w:val="008B779F"/>
    <w:rsid w:val="008C081A"/>
    <w:rsid w:val="008C11D6"/>
    <w:rsid w:val="008C1258"/>
    <w:rsid w:val="008C1479"/>
    <w:rsid w:val="008C1D3B"/>
    <w:rsid w:val="008C206E"/>
    <w:rsid w:val="008C21E5"/>
    <w:rsid w:val="008C2351"/>
    <w:rsid w:val="008C279D"/>
    <w:rsid w:val="008C2819"/>
    <w:rsid w:val="008C2D82"/>
    <w:rsid w:val="008C374E"/>
    <w:rsid w:val="008C4177"/>
    <w:rsid w:val="008C4498"/>
    <w:rsid w:val="008C4B2F"/>
    <w:rsid w:val="008C5E31"/>
    <w:rsid w:val="008C5EFB"/>
    <w:rsid w:val="008C659E"/>
    <w:rsid w:val="008C759E"/>
    <w:rsid w:val="008C78BF"/>
    <w:rsid w:val="008C7D15"/>
    <w:rsid w:val="008D031C"/>
    <w:rsid w:val="008D056A"/>
    <w:rsid w:val="008D091A"/>
    <w:rsid w:val="008D0FD1"/>
    <w:rsid w:val="008D12CD"/>
    <w:rsid w:val="008D236B"/>
    <w:rsid w:val="008D2433"/>
    <w:rsid w:val="008D3086"/>
    <w:rsid w:val="008D32BB"/>
    <w:rsid w:val="008D3714"/>
    <w:rsid w:val="008D3A0A"/>
    <w:rsid w:val="008D3E3D"/>
    <w:rsid w:val="008D40CE"/>
    <w:rsid w:val="008D472C"/>
    <w:rsid w:val="008D487B"/>
    <w:rsid w:val="008D4A3F"/>
    <w:rsid w:val="008D4DAD"/>
    <w:rsid w:val="008D5221"/>
    <w:rsid w:val="008D528B"/>
    <w:rsid w:val="008D560B"/>
    <w:rsid w:val="008D579F"/>
    <w:rsid w:val="008D5BEA"/>
    <w:rsid w:val="008D656C"/>
    <w:rsid w:val="008D65F9"/>
    <w:rsid w:val="008D6621"/>
    <w:rsid w:val="008D7164"/>
    <w:rsid w:val="008D7184"/>
    <w:rsid w:val="008D71EC"/>
    <w:rsid w:val="008D7526"/>
    <w:rsid w:val="008D7C05"/>
    <w:rsid w:val="008D7D14"/>
    <w:rsid w:val="008D7E9D"/>
    <w:rsid w:val="008E0E5D"/>
    <w:rsid w:val="008E0E9D"/>
    <w:rsid w:val="008E1A22"/>
    <w:rsid w:val="008E1ABC"/>
    <w:rsid w:val="008E1E90"/>
    <w:rsid w:val="008E23B2"/>
    <w:rsid w:val="008E36BE"/>
    <w:rsid w:val="008E3AF9"/>
    <w:rsid w:val="008E4F02"/>
    <w:rsid w:val="008E5F53"/>
    <w:rsid w:val="008E610A"/>
    <w:rsid w:val="008E7902"/>
    <w:rsid w:val="008E7922"/>
    <w:rsid w:val="008F03BA"/>
    <w:rsid w:val="008F0B72"/>
    <w:rsid w:val="008F2329"/>
    <w:rsid w:val="008F264A"/>
    <w:rsid w:val="008F3456"/>
    <w:rsid w:val="008F39B6"/>
    <w:rsid w:val="008F3C43"/>
    <w:rsid w:val="008F4C27"/>
    <w:rsid w:val="008F5925"/>
    <w:rsid w:val="008F5D28"/>
    <w:rsid w:val="008F6224"/>
    <w:rsid w:val="008F69C6"/>
    <w:rsid w:val="008F7E26"/>
    <w:rsid w:val="0090027A"/>
    <w:rsid w:val="009016B2"/>
    <w:rsid w:val="0090176D"/>
    <w:rsid w:val="009018F8"/>
    <w:rsid w:val="0090193B"/>
    <w:rsid w:val="009019A2"/>
    <w:rsid w:val="00901A00"/>
    <w:rsid w:val="00902098"/>
    <w:rsid w:val="00902288"/>
    <w:rsid w:val="00902544"/>
    <w:rsid w:val="00902768"/>
    <w:rsid w:val="0090339D"/>
    <w:rsid w:val="00903A60"/>
    <w:rsid w:val="00903A7E"/>
    <w:rsid w:val="00903B0F"/>
    <w:rsid w:val="00903C82"/>
    <w:rsid w:val="00903F8F"/>
    <w:rsid w:val="0090410F"/>
    <w:rsid w:val="009046D4"/>
    <w:rsid w:val="0090483D"/>
    <w:rsid w:val="00904907"/>
    <w:rsid w:val="00904AB6"/>
    <w:rsid w:val="00904AC1"/>
    <w:rsid w:val="00905051"/>
    <w:rsid w:val="009053E8"/>
    <w:rsid w:val="00905411"/>
    <w:rsid w:val="00905692"/>
    <w:rsid w:val="00905A06"/>
    <w:rsid w:val="00905DE7"/>
    <w:rsid w:val="00906550"/>
    <w:rsid w:val="00906868"/>
    <w:rsid w:val="00906B24"/>
    <w:rsid w:val="00907D12"/>
    <w:rsid w:val="00907E60"/>
    <w:rsid w:val="00910213"/>
    <w:rsid w:val="0091046A"/>
    <w:rsid w:val="0091068A"/>
    <w:rsid w:val="00910ABD"/>
    <w:rsid w:val="00910B4F"/>
    <w:rsid w:val="00910FFA"/>
    <w:rsid w:val="009117A4"/>
    <w:rsid w:val="00911A6D"/>
    <w:rsid w:val="00912010"/>
    <w:rsid w:val="00912385"/>
    <w:rsid w:val="009124AC"/>
    <w:rsid w:val="0091319B"/>
    <w:rsid w:val="0091338F"/>
    <w:rsid w:val="0091368F"/>
    <w:rsid w:val="00913B16"/>
    <w:rsid w:val="009141B2"/>
    <w:rsid w:val="009146A9"/>
    <w:rsid w:val="00914E0C"/>
    <w:rsid w:val="009151F8"/>
    <w:rsid w:val="009154CE"/>
    <w:rsid w:val="009159FD"/>
    <w:rsid w:val="00916133"/>
    <w:rsid w:val="00916AB1"/>
    <w:rsid w:val="00917130"/>
    <w:rsid w:val="009173A3"/>
    <w:rsid w:val="0091784A"/>
    <w:rsid w:val="00920276"/>
    <w:rsid w:val="009205A5"/>
    <w:rsid w:val="009215B8"/>
    <w:rsid w:val="00921B7B"/>
    <w:rsid w:val="00921D51"/>
    <w:rsid w:val="00922B94"/>
    <w:rsid w:val="0092354D"/>
    <w:rsid w:val="0092378F"/>
    <w:rsid w:val="009239A7"/>
    <w:rsid w:val="00923E7D"/>
    <w:rsid w:val="00923F68"/>
    <w:rsid w:val="00924591"/>
    <w:rsid w:val="00924F8C"/>
    <w:rsid w:val="0092547D"/>
    <w:rsid w:val="009260B6"/>
    <w:rsid w:val="009265EA"/>
    <w:rsid w:val="009268BD"/>
    <w:rsid w:val="00927067"/>
    <w:rsid w:val="009270FF"/>
    <w:rsid w:val="009271A1"/>
    <w:rsid w:val="009276A6"/>
    <w:rsid w:val="00930C8C"/>
    <w:rsid w:val="00931038"/>
    <w:rsid w:val="00931FFE"/>
    <w:rsid w:val="009324F3"/>
    <w:rsid w:val="00932C8F"/>
    <w:rsid w:val="00932CB7"/>
    <w:rsid w:val="00933150"/>
    <w:rsid w:val="0093319D"/>
    <w:rsid w:val="0093457D"/>
    <w:rsid w:val="00934584"/>
    <w:rsid w:val="00934701"/>
    <w:rsid w:val="00934F97"/>
    <w:rsid w:val="0093510F"/>
    <w:rsid w:val="009351B8"/>
    <w:rsid w:val="00935976"/>
    <w:rsid w:val="00935DD5"/>
    <w:rsid w:val="00936480"/>
    <w:rsid w:val="00937065"/>
    <w:rsid w:val="009379D7"/>
    <w:rsid w:val="00937EA8"/>
    <w:rsid w:val="009404D7"/>
    <w:rsid w:val="0094057C"/>
    <w:rsid w:val="009414D0"/>
    <w:rsid w:val="00941C2F"/>
    <w:rsid w:val="00941CD1"/>
    <w:rsid w:val="00941F35"/>
    <w:rsid w:val="00942505"/>
    <w:rsid w:val="00942C7F"/>
    <w:rsid w:val="00942EAC"/>
    <w:rsid w:val="00943B21"/>
    <w:rsid w:val="00944776"/>
    <w:rsid w:val="00944932"/>
    <w:rsid w:val="00944D8E"/>
    <w:rsid w:val="009450FC"/>
    <w:rsid w:val="009457D9"/>
    <w:rsid w:val="00947251"/>
    <w:rsid w:val="00947B6E"/>
    <w:rsid w:val="00947D62"/>
    <w:rsid w:val="00947EC8"/>
    <w:rsid w:val="009503CB"/>
    <w:rsid w:val="00950FA7"/>
    <w:rsid w:val="00951649"/>
    <w:rsid w:val="00951A85"/>
    <w:rsid w:val="00951A8C"/>
    <w:rsid w:val="00952321"/>
    <w:rsid w:val="009525E2"/>
    <w:rsid w:val="00952F09"/>
    <w:rsid w:val="00953E26"/>
    <w:rsid w:val="00953F0D"/>
    <w:rsid w:val="0095413E"/>
    <w:rsid w:val="00954379"/>
    <w:rsid w:val="00954387"/>
    <w:rsid w:val="009547F7"/>
    <w:rsid w:val="00954A5E"/>
    <w:rsid w:val="009551E6"/>
    <w:rsid w:val="009557C1"/>
    <w:rsid w:val="00956681"/>
    <w:rsid w:val="009570BB"/>
    <w:rsid w:val="00957E3A"/>
    <w:rsid w:val="00961737"/>
    <w:rsid w:val="00961B34"/>
    <w:rsid w:val="00962007"/>
    <w:rsid w:val="00962172"/>
    <w:rsid w:val="00962639"/>
    <w:rsid w:val="0096279B"/>
    <w:rsid w:val="0096291E"/>
    <w:rsid w:val="0096296C"/>
    <w:rsid w:val="009634D3"/>
    <w:rsid w:val="0096350B"/>
    <w:rsid w:val="009636A1"/>
    <w:rsid w:val="00963C55"/>
    <w:rsid w:val="00964ED6"/>
    <w:rsid w:val="0096504A"/>
    <w:rsid w:val="00965086"/>
    <w:rsid w:val="009653F6"/>
    <w:rsid w:val="009653FF"/>
    <w:rsid w:val="00966C16"/>
    <w:rsid w:val="00966EF5"/>
    <w:rsid w:val="0096743A"/>
    <w:rsid w:val="009675AB"/>
    <w:rsid w:val="009701AB"/>
    <w:rsid w:val="00970E59"/>
    <w:rsid w:val="009712A0"/>
    <w:rsid w:val="0097170C"/>
    <w:rsid w:val="009717D4"/>
    <w:rsid w:val="0097184C"/>
    <w:rsid w:val="00971ABA"/>
    <w:rsid w:val="00971FEA"/>
    <w:rsid w:val="0097207C"/>
    <w:rsid w:val="009726FA"/>
    <w:rsid w:val="00972A8E"/>
    <w:rsid w:val="00972D7A"/>
    <w:rsid w:val="00973BD5"/>
    <w:rsid w:val="00973D40"/>
    <w:rsid w:val="009741F5"/>
    <w:rsid w:val="0097460F"/>
    <w:rsid w:val="00974D94"/>
    <w:rsid w:val="00975987"/>
    <w:rsid w:val="00975F2A"/>
    <w:rsid w:val="00976AF7"/>
    <w:rsid w:val="0097709B"/>
    <w:rsid w:val="00977D4D"/>
    <w:rsid w:val="00980C33"/>
    <w:rsid w:val="0098150C"/>
    <w:rsid w:val="00981BD2"/>
    <w:rsid w:val="00982010"/>
    <w:rsid w:val="009821C4"/>
    <w:rsid w:val="00982760"/>
    <w:rsid w:val="00982BF1"/>
    <w:rsid w:val="0098301A"/>
    <w:rsid w:val="00983360"/>
    <w:rsid w:val="009834D1"/>
    <w:rsid w:val="00983B76"/>
    <w:rsid w:val="009843F9"/>
    <w:rsid w:val="0098473F"/>
    <w:rsid w:val="009847CE"/>
    <w:rsid w:val="00984B16"/>
    <w:rsid w:val="00984C84"/>
    <w:rsid w:val="00984E4A"/>
    <w:rsid w:val="00985520"/>
    <w:rsid w:val="00985A97"/>
    <w:rsid w:val="00987565"/>
    <w:rsid w:val="009903E4"/>
    <w:rsid w:val="00990B6B"/>
    <w:rsid w:val="00990D06"/>
    <w:rsid w:val="00991453"/>
    <w:rsid w:val="00991468"/>
    <w:rsid w:val="00991A4E"/>
    <w:rsid w:val="00992136"/>
    <w:rsid w:val="00992359"/>
    <w:rsid w:val="009924F3"/>
    <w:rsid w:val="0099255A"/>
    <w:rsid w:val="00992F2C"/>
    <w:rsid w:val="0099381D"/>
    <w:rsid w:val="00993D2C"/>
    <w:rsid w:val="00994238"/>
    <w:rsid w:val="00994A30"/>
    <w:rsid w:val="00994A67"/>
    <w:rsid w:val="00994AEC"/>
    <w:rsid w:val="00994DA2"/>
    <w:rsid w:val="00995327"/>
    <w:rsid w:val="009953E2"/>
    <w:rsid w:val="00995834"/>
    <w:rsid w:val="00995A74"/>
    <w:rsid w:val="00995C0D"/>
    <w:rsid w:val="00995FF6"/>
    <w:rsid w:val="0099642D"/>
    <w:rsid w:val="009967BA"/>
    <w:rsid w:val="00996826"/>
    <w:rsid w:val="00996F52"/>
    <w:rsid w:val="00997465"/>
    <w:rsid w:val="00997528"/>
    <w:rsid w:val="009978EE"/>
    <w:rsid w:val="00997BC9"/>
    <w:rsid w:val="00997C21"/>
    <w:rsid w:val="009A02ED"/>
    <w:rsid w:val="009A11C2"/>
    <w:rsid w:val="009A12B3"/>
    <w:rsid w:val="009A13BF"/>
    <w:rsid w:val="009A182D"/>
    <w:rsid w:val="009A1A91"/>
    <w:rsid w:val="009A1E03"/>
    <w:rsid w:val="009A2319"/>
    <w:rsid w:val="009A2366"/>
    <w:rsid w:val="009A24DF"/>
    <w:rsid w:val="009A2EBC"/>
    <w:rsid w:val="009A34DE"/>
    <w:rsid w:val="009A36F8"/>
    <w:rsid w:val="009A3C66"/>
    <w:rsid w:val="009A477E"/>
    <w:rsid w:val="009A48D3"/>
    <w:rsid w:val="009A495D"/>
    <w:rsid w:val="009A4D5C"/>
    <w:rsid w:val="009A4FBC"/>
    <w:rsid w:val="009A555C"/>
    <w:rsid w:val="009A5E00"/>
    <w:rsid w:val="009A5E56"/>
    <w:rsid w:val="009A613F"/>
    <w:rsid w:val="009A6197"/>
    <w:rsid w:val="009A64C4"/>
    <w:rsid w:val="009A6B26"/>
    <w:rsid w:val="009A6C69"/>
    <w:rsid w:val="009A6DEA"/>
    <w:rsid w:val="009A7090"/>
    <w:rsid w:val="009A7819"/>
    <w:rsid w:val="009A7D12"/>
    <w:rsid w:val="009B0121"/>
    <w:rsid w:val="009B0B1C"/>
    <w:rsid w:val="009B0F3E"/>
    <w:rsid w:val="009B1BF7"/>
    <w:rsid w:val="009B1E46"/>
    <w:rsid w:val="009B223B"/>
    <w:rsid w:val="009B25AA"/>
    <w:rsid w:val="009B28DF"/>
    <w:rsid w:val="009B2A77"/>
    <w:rsid w:val="009B2B22"/>
    <w:rsid w:val="009B2C5E"/>
    <w:rsid w:val="009B2F01"/>
    <w:rsid w:val="009B3546"/>
    <w:rsid w:val="009B3B0D"/>
    <w:rsid w:val="009B3BA7"/>
    <w:rsid w:val="009B3C56"/>
    <w:rsid w:val="009B3E03"/>
    <w:rsid w:val="009B4343"/>
    <w:rsid w:val="009B4A6A"/>
    <w:rsid w:val="009B54C5"/>
    <w:rsid w:val="009B6276"/>
    <w:rsid w:val="009B6398"/>
    <w:rsid w:val="009B67EC"/>
    <w:rsid w:val="009B71E8"/>
    <w:rsid w:val="009B7C4D"/>
    <w:rsid w:val="009C05A2"/>
    <w:rsid w:val="009C0B0C"/>
    <w:rsid w:val="009C0CC8"/>
    <w:rsid w:val="009C0E2B"/>
    <w:rsid w:val="009C17FA"/>
    <w:rsid w:val="009C18AE"/>
    <w:rsid w:val="009C1CDE"/>
    <w:rsid w:val="009C1E7C"/>
    <w:rsid w:val="009C208C"/>
    <w:rsid w:val="009C233D"/>
    <w:rsid w:val="009C34FF"/>
    <w:rsid w:val="009C3EEF"/>
    <w:rsid w:val="009C4F73"/>
    <w:rsid w:val="009C5061"/>
    <w:rsid w:val="009C5385"/>
    <w:rsid w:val="009C5589"/>
    <w:rsid w:val="009C6066"/>
    <w:rsid w:val="009C644E"/>
    <w:rsid w:val="009C7B38"/>
    <w:rsid w:val="009D097C"/>
    <w:rsid w:val="009D114A"/>
    <w:rsid w:val="009D1EBB"/>
    <w:rsid w:val="009D1FD7"/>
    <w:rsid w:val="009D1FFC"/>
    <w:rsid w:val="009D2072"/>
    <w:rsid w:val="009D2BAA"/>
    <w:rsid w:val="009D3395"/>
    <w:rsid w:val="009D3960"/>
    <w:rsid w:val="009D39EF"/>
    <w:rsid w:val="009D5594"/>
    <w:rsid w:val="009D570F"/>
    <w:rsid w:val="009D58C5"/>
    <w:rsid w:val="009D6131"/>
    <w:rsid w:val="009D66E5"/>
    <w:rsid w:val="009D6A14"/>
    <w:rsid w:val="009D6D71"/>
    <w:rsid w:val="009D7704"/>
    <w:rsid w:val="009D7D17"/>
    <w:rsid w:val="009D7D9C"/>
    <w:rsid w:val="009D7E6C"/>
    <w:rsid w:val="009E004E"/>
    <w:rsid w:val="009E02AA"/>
    <w:rsid w:val="009E0B64"/>
    <w:rsid w:val="009E0EB1"/>
    <w:rsid w:val="009E1291"/>
    <w:rsid w:val="009E1295"/>
    <w:rsid w:val="009E177C"/>
    <w:rsid w:val="009E27EF"/>
    <w:rsid w:val="009E2EB4"/>
    <w:rsid w:val="009E327F"/>
    <w:rsid w:val="009E3736"/>
    <w:rsid w:val="009E3BF9"/>
    <w:rsid w:val="009E457A"/>
    <w:rsid w:val="009E4793"/>
    <w:rsid w:val="009E542A"/>
    <w:rsid w:val="009E547D"/>
    <w:rsid w:val="009E598A"/>
    <w:rsid w:val="009E5C11"/>
    <w:rsid w:val="009E68BF"/>
    <w:rsid w:val="009E6B04"/>
    <w:rsid w:val="009E6C87"/>
    <w:rsid w:val="009E6D64"/>
    <w:rsid w:val="009E7B3B"/>
    <w:rsid w:val="009F02CE"/>
    <w:rsid w:val="009F1402"/>
    <w:rsid w:val="009F1C4D"/>
    <w:rsid w:val="009F2357"/>
    <w:rsid w:val="009F2A3F"/>
    <w:rsid w:val="009F2DFF"/>
    <w:rsid w:val="009F2E93"/>
    <w:rsid w:val="009F30EA"/>
    <w:rsid w:val="009F347C"/>
    <w:rsid w:val="009F366C"/>
    <w:rsid w:val="009F394B"/>
    <w:rsid w:val="009F3D57"/>
    <w:rsid w:val="009F3E51"/>
    <w:rsid w:val="009F40E8"/>
    <w:rsid w:val="009F4185"/>
    <w:rsid w:val="009F4794"/>
    <w:rsid w:val="009F4EDB"/>
    <w:rsid w:val="009F5AD9"/>
    <w:rsid w:val="009F62B5"/>
    <w:rsid w:val="009F6564"/>
    <w:rsid w:val="009F6F27"/>
    <w:rsid w:val="009F783A"/>
    <w:rsid w:val="009F7D03"/>
    <w:rsid w:val="009F7DC6"/>
    <w:rsid w:val="00A000EC"/>
    <w:rsid w:val="00A00370"/>
    <w:rsid w:val="00A00911"/>
    <w:rsid w:val="00A00BD2"/>
    <w:rsid w:val="00A01BDC"/>
    <w:rsid w:val="00A024BC"/>
    <w:rsid w:val="00A02763"/>
    <w:rsid w:val="00A028FE"/>
    <w:rsid w:val="00A02C04"/>
    <w:rsid w:val="00A02C14"/>
    <w:rsid w:val="00A02E3F"/>
    <w:rsid w:val="00A031CF"/>
    <w:rsid w:val="00A03367"/>
    <w:rsid w:val="00A035CE"/>
    <w:rsid w:val="00A037E6"/>
    <w:rsid w:val="00A039A4"/>
    <w:rsid w:val="00A03AC2"/>
    <w:rsid w:val="00A03F73"/>
    <w:rsid w:val="00A04404"/>
    <w:rsid w:val="00A04C1D"/>
    <w:rsid w:val="00A04FE9"/>
    <w:rsid w:val="00A05396"/>
    <w:rsid w:val="00A05728"/>
    <w:rsid w:val="00A059AE"/>
    <w:rsid w:val="00A060E5"/>
    <w:rsid w:val="00A06325"/>
    <w:rsid w:val="00A067BA"/>
    <w:rsid w:val="00A0710D"/>
    <w:rsid w:val="00A0727E"/>
    <w:rsid w:val="00A073DA"/>
    <w:rsid w:val="00A073E9"/>
    <w:rsid w:val="00A07B02"/>
    <w:rsid w:val="00A10E45"/>
    <w:rsid w:val="00A110E8"/>
    <w:rsid w:val="00A11ACC"/>
    <w:rsid w:val="00A120CF"/>
    <w:rsid w:val="00A132D7"/>
    <w:rsid w:val="00A133EB"/>
    <w:rsid w:val="00A1367A"/>
    <w:rsid w:val="00A13B97"/>
    <w:rsid w:val="00A13DB6"/>
    <w:rsid w:val="00A13FC8"/>
    <w:rsid w:val="00A14E66"/>
    <w:rsid w:val="00A15942"/>
    <w:rsid w:val="00A159D1"/>
    <w:rsid w:val="00A161D4"/>
    <w:rsid w:val="00A165FD"/>
    <w:rsid w:val="00A16F20"/>
    <w:rsid w:val="00A178FF"/>
    <w:rsid w:val="00A2238A"/>
    <w:rsid w:val="00A225A5"/>
    <w:rsid w:val="00A22BC2"/>
    <w:rsid w:val="00A233A5"/>
    <w:rsid w:val="00A23C31"/>
    <w:rsid w:val="00A23F91"/>
    <w:rsid w:val="00A24607"/>
    <w:rsid w:val="00A2518E"/>
    <w:rsid w:val="00A25443"/>
    <w:rsid w:val="00A25754"/>
    <w:rsid w:val="00A25C8E"/>
    <w:rsid w:val="00A25DAF"/>
    <w:rsid w:val="00A26267"/>
    <w:rsid w:val="00A26B4D"/>
    <w:rsid w:val="00A26E32"/>
    <w:rsid w:val="00A272DD"/>
    <w:rsid w:val="00A30313"/>
    <w:rsid w:val="00A30F9C"/>
    <w:rsid w:val="00A313D9"/>
    <w:rsid w:val="00A31767"/>
    <w:rsid w:val="00A31A3C"/>
    <w:rsid w:val="00A31E77"/>
    <w:rsid w:val="00A31F27"/>
    <w:rsid w:val="00A322B4"/>
    <w:rsid w:val="00A325A7"/>
    <w:rsid w:val="00A32705"/>
    <w:rsid w:val="00A33145"/>
    <w:rsid w:val="00A33600"/>
    <w:rsid w:val="00A33C30"/>
    <w:rsid w:val="00A34011"/>
    <w:rsid w:val="00A342D8"/>
    <w:rsid w:val="00A35A68"/>
    <w:rsid w:val="00A36000"/>
    <w:rsid w:val="00A36329"/>
    <w:rsid w:val="00A36F38"/>
    <w:rsid w:val="00A370CE"/>
    <w:rsid w:val="00A3721D"/>
    <w:rsid w:val="00A3795A"/>
    <w:rsid w:val="00A37A9D"/>
    <w:rsid w:val="00A40236"/>
    <w:rsid w:val="00A4032C"/>
    <w:rsid w:val="00A40386"/>
    <w:rsid w:val="00A4044A"/>
    <w:rsid w:val="00A40892"/>
    <w:rsid w:val="00A41280"/>
    <w:rsid w:val="00A416AD"/>
    <w:rsid w:val="00A41D66"/>
    <w:rsid w:val="00A424AF"/>
    <w:rsid w:val="00A4253B"/>
    <w:rsid w:val="00A425D3"/>
    <w:rsid w:val="00A4269D"/>
    <w:rsid w:val="00A4276A"/>
    <w:rsid w:val="00A4345A"/>
    <w:rsid w:val="00A436B8"/>
    <w:rsid w:val="00A43A39"/>
    <w:rsid w:val="00A43A9B"/>
    <w:rsid w:val="00A43B0C"/>
    <w:rsid w:val="00A43F69"/>
    <w:rsid w:val="00A443C2"/>
    <w:rsid w:val="00A445CB"/>
    <w:rsid w:val="00A4471E"/>
    <w:rsid w:val="00A44B13"/>
    <w:rsid w:val="00A44C7F"/>
    <w:rsid w:val="00A4518D"/>
    <w:rsid w:val="00A46F47"/>
    <w:rsid w:val="00A46F74"/>
    <w:rsid w:val="00A476F5"/>
    <w:rsid w:val="00A47758"/>
    <w:rsid w:val="00A478B8"/>
    <w:rsid w:val="00A47B44"/>
    <w:rsid w:val="00A516DA"/>
    <w:rsid w:val="00A51EF3"/>
    <w:rsid w:val="00A52DD1"/>
    <w:rsid w:val="00A52FBA"/>
    <w:rsid w:val="00A53249"/>
    <w:rsid w:val="00A53A27"/>
    <w:rsid w:val="00A53E47"/>
    <w:rsid w:val="00A54360"/>
    <w:rsid w:val="00A5436D"/>
    <w:rsid w:val="00A5468E"/>
    <w:rsid w:val="00A5560C"/>
    <w:rsid w:val="00A55B92"/>
    <w:rsid w:val="00A55EF1"/>
    <w:rsid w:val="00A56030"/>
    <w:rsid w:val="00A56891"/>
    <w:rsid w:val="00A56ECD"/>
    <w:rsid w:val="00A56F48"/>
    <w:rsid w:val="00A571FE"/>
    <w:rsid w:val="00A57397"/>
    <w:rsid w:val="00A575BA"/>
    <w:rsid w:val="00A57615"/>
    <w:rsid w:val="00A57F0F"/>
    <w:rsid w:val="00A6060E"/>
    <w:rsid w:val="00A606EB"/>
    <w:rsid w:val="00A6085B"/>
    <w:rsid w:val="00A6112D"/>
    <w:rsid w:val="00A619E6"/>
    <w:rsid w:val="00A61AF1"/>
    <w:rsid w:val="00A62E27"/>
    <w:rsid w:val="00A631AB"/>
    <w:rsid w:val="00A63370"/>
    <w:rsid w:val="00A63879"/>
    <w:rsid w:val="00A6409C"/>
    <w:rsid w:val="00A64982"/>
    <w:rsid w:val="00A65292"/>
    <w:rsid w:val="00A65406"/>
    <w:rsid w:val="00A65719"/>
    <w:rsid w:val="00A65CB0"/>
    <w:rsid w:val="00A6605F"/>
    <w:rsid w:val="00A6642E"/>
    <w:rsid w:val="00A66B6F"/>
    <w:rsid w:val="00A66D7C"/>
    <w:rsid w:val="00A6737F"/>
    <w:rsid w:val="00A70002"/>
    <w:rsid w:val="00A701AB"/>
    <w:rsid w:val="00A7170D"/>
    <w:rsid w:val="00A71ABF"/>
    <w:rsid w:val="00A71C8C"/>
    <w:rsid w:val="00A71D38"/>
    <w:rsid w:val="00A71D6D"/>
    <w:rsid w:val="00A720CF"/>
    <w:rsid w:val="00A72F38"/>
    <w:rsid w:val="00A72FD2"/>
    <w:rsid w:val="00A73280"/>
    <w:rsid w:val="00A732FB"/>
    <w:rsid w:val="00A735B9"/>
    <w:rsid w:val="00A740F9"/>
    <w:rsid w:val="00A7428D"/>
    <w:rsid w:val="00A74C8F"/>
    <w:rsid w:val="00A75BB0"/>
    <w:rsid w:val="00A75E41"/>
    <w:rsid w:val="00A7625A"/>
    <w:rsid w:val="00A76737"/>
    <w:rsid w:val="00A76FAA"/>
    <w:rsid w:val="00A77383"/>
    <w:rsid w:val="00A773D1"/>
    <w:rsid w:val="00A7758D"/>
    <w:rsid w:val="00A776BF"/>
    <w:rsid w:val="00A777D5"/>
    <w:rsid w:val="00A801B2"/>
    <w:rsid w:val="00A80C1E"/>
    <w:rsid w:val="00A812F7"/>
    <w:rsid w:val="00A817D0"/>
    <w:rsid w:val="00A81CF5"/>
    <w:rsid w:val="00A81DE6"/>
    <w:rsid w:val="00A81F1E"/>
    <w:rsid w:val="00A82175"/>
    <w:rsid w:val="00A8247B"/>
    <w:rsid w:val="00A82508"/>
    <w:rsid w:val="00A82C12"/>
    <w:rsid w:val="00A83195"/>
    <w:rsid w:val="00A83BC7"/>
    <w:rsid w:val="00A83D4E"/>
    <w:rsid w:val="00A83E8C"/>
    <w:rsid w:val="00A844CD"/>
    <w:rsid w:val="00A849C4"/>
    <w:rsid w:val="00A85E6F"/>
    <w:rsid w:val="00A8651F"/>
    <w:rsid w:val="00A86F61"/>
    <w:rsid w:val="00A87618"/>
    <w:rsid w:val="00A8770D"/>
    <w:rsid w:val="00A87E4D"/>
    <w:rsid w:val="00A87F26"/>
    <w:rsid w:val="00A87F2D"/>
    <w:rsid w:val="00A914CC"/>
    <w:rsid w:val="00A91A33"/>
    <w:rsid w:val="00A924CB"/>
    <w:rsid w:val="00A92A69"/>
    <w:rsid w:val="00A930A7"/>
    <w:rsid w:val="00A931F5"/>
    <w:rsid w:val="00A93422"/>
    <w:rsid w:val="00A936A3"/>
    <w:rsid w:val="00A9378B"/>
    <w:rsid w:val="00A94062"/>
    <w:rsid w:val="00A943E0"/>
    <w:rsid w:val="00A94FE5"/>
    <w:rsid w:val="00A95C1D"/>
    <w:rsid w:val="00A95E7E"/>
    <w:rsid w:val="00A96C04"/>
    <w:rsid w:val="00A97E5F"/>
    <w:rsid w:val="00AA0450"/>
    <w:rsid w:val="00AA0A83"/>
    <w:rsid w:val="00AA0AB2"/>
    <w:rsid w:val="00AA0F4D"/>
    <w:rsid w:val="00AA1D7C"/>
    <w:rsid w:val="00AA2280"/>
    <w:rsid w:val="00AA283D"/>
    <w:rsid w:val="00AA2A39"/>
    <w:rsid w:val="00AA35F6"/>
    <w:rsid w:val="00AA3B50"/>
    <w:rsid w:val="00AA4240"/>
    <w:rsid w:val="00AA43B4"/>
    <w:rsid w:val="00AA5915"/>
    <w:rsid w:val="00AA5BBE"/>
    <w:rsid w:val="00AA5C78"/>
    <w:rsid w:val="00AA5F51"/>
    <w:rsid w:val="00AA768F"/>
    <w:rsid w:val="00AB0526"/>
    <w:rsid w:val="00AB1177"/>
    <w:rsid w:val="00AB27A7"/>
    <w:rsid w:val="00AB325F"/>
    <w:rsid w:val="00AB37DF"/>
    <w:rsid w:val="00AB3E2C"/>
    <w:rsid w:val="00AB4309"/>
    <w:rsid w:val="00AB4748"/>
    <w:rsid w:val="00AB54C6"/>
    <w:rsid w:val="00AB55BE"/>
    <w:rsid w:val="00AB5B80"/>
    <w:rsid w:val="00AB5DF2"/>
    <w:rsid w:val="00AB623E"/>
    <w:rsid w:val="00AB6A95"/>
    <w:rsid w:val="00AB7322"/>
    <w:rsid w:val="00AB79E6"/>
    <w:rsid w:val="00AB7BAC"/>
    <w:rsid w:val="00AB7C88"/>
    <w:rsid w:val="00AB7F44"/>
    <w:rsid w:val="00AC0C4A"/>
    <w:rsid w:val="00AC0C62"/>
    <w:rsid w:val="00AC1F3C"/>
    <w:rsid w:val="00AC20F8"/>
    <w:rsid w:val="00AC26C0"/>
    <w:rsid w:val="00AC271E"/>
    <w:rsid w:val="00AC377E"/>
    <w:rsid w:val="00AC3A75"/>
    <w:rsid w:val="00AC462B"/>
    <w:rsid w:val="00AC4FCB"/>
    <w:rsid w:val="00AC5009"/>
    <w:rsid w:val="00AC5563"/>
    <w:rsid w:val="00AC5928"/>
    <w:rsid w:val="00AC5D28"/>
    <w:rsid w:val="00AC6457"/>
    <w:rsid w:val="00AC7267"/>
    <w:rsid w:val="00AC72D8"/>
    <w:rsid w:val="00AC74B7"/>
    <w:rsid w:val="00AC7623"/>
    <w:rsid w:val="00AD020D"/>
    <w:rsid w:val="00AD0364"/>
    <w:rsid w:val="00AD0D2B"/>
    <w:rsid w:val="00AD1236"/>
    <w:rsid w:val="00AD13AD"/>
    <w:rsid w:val="00AD1484"/>
    <w:rsid w:val="00AD1A7A"/>
    <w:rsid w:val="00AD1E65"/>
    <w:rsid w:val="00AD1F90"/>
    <w:rsid w:val="00AD2182"/>
    <w:rsid w:val="00AD281E"/>
    <w:rsid w:val="00AD2E6D"/>
    <w:rsid w:val="00AD37B9"/>
    <w:rsid w:val="00AD38C4"/>
    <w:rsid w:val="00AD3B77"/>
    <w:rsid w:val="00AD3CAC"/>
    <w:rsid w:val="00AD4159"/>
    <w:rsid w:val="00AD4371"/>
    <w:rsid w:val="00AD5266"/>
    <w:rsid w:val="00AD52CB"/>
    <w:rsid w:val="00AD565B"/>
    <w:rsid w:val="00AD5709"/>
    <w:rsid w:val="00AD586E"/>
    <w:rsid w:val="00AD599C"/>
    <w:rsid w:val="00AD5A93"/>
    <w:rsid w:val="00AD5BC7"/>
    <w:rsid w:val="00AD62E9"/>
    <w:rsid w:val="00AD653F"/>
    <w:rsid w:val="00AD6649"/>
    <w:rsid w:val="00AD6C55"/>
    <w:rsid w:val="00AD7BFA"/>
    <w:rsid w:val="00AE0178"/>
    <w:rsid w:val="00AE04DC"/>
    <w:rsid w:val="00AE09CD"/>
    <w:rsid w:val="00AE2288"/>
    <w:rsid w:val="00AE281F"/>
    <w:rsid w:val="00AE2837"/>
    <w:rsid w:val="00AE3037"/>
    <w:rsid w:val="00AE3276"/>
    <w:rsid w:val="00AE3F60"/>
    <w:rsid w:val="00AE4168"/>
    <w:rsid w:val="00AE49A5"/>
    <w:rsid w:val="00AE513E"/>
    <w:rsid w:val="00AE5316"/>
    <w:rsid w:val="00AE534E"/>
    <w:rsid w:val="00AE5A33"/>
    <w:rsid w:val="00AE5B19"/>
    <w:rsid w:val="00AE60D6"/>
    <w:rsid w:val="00AE61DF"/>
    <w:rsid w:val="00AE64F2"/>
    <w:rsid w:val="00AE74C1"/>
    <w:rsid w:val="00AE7CC5"/>
    <w:rsid w:val="00AE7DDE"/>
    <w:rsid w:val="00AF07EA"/>
    <w:rsid w:val="00AF08A7"/>
    <w:rsid w:val="00AF0C55"/>
    <w:rsid w:val="00AF0FEB"/>
    <w:rsid w:val="00AF11B4"/>
    <w:rsid w:val="00AF17E7"/>
    <w:rsid w:val="00AF19BA"/>
    <w:rsid w:val="00AF1AE5"/>
    <w:rsid w:val="00AF1D9C"/>
    <w:rsid w:val="00AF1EDB"/>
    <w:rsid w:val="00AF2CCD"/>
    <w:rsid w:val="00AF3794"/>
    <w:rsid w:val="00AF3C29"/>
    <w:rsid w:val="00AF3D79"/>
    <w:rsid w:val="00AF4EC4"/>
    <w:rsid w:val="00AF53DA"/>
    <w:rsid w:val="00AF57C7"/>
    <w:rsid w:val="00AF57E7"/>
    <w:rsid w:val="00AF66AA"/>
    <w:rsid w:val="00AF682A"/>
    <w:rsid w:val="00AF6BA9"/>
    <w:rsid w:val="00AF6D28"/>
    <w:rsid w:val="00AF6E0C"/>
    <w:rsid w:val="00AF6E1A"/>
    <w:rsid w:val="00AF7F24"/>
    <w:rsid w:val="00B00668"/>
    <w:rsid w:val="00B01071"/>
    <w:rsid w:val="00B01FB6"/>
    <w:rsid w:val="00B0200D"/>
    <w:rsid w:val="00B02203"/>
    <w:rsid w:val="00B034F2"/>
    <w:rsid w:val="00B03D3E"/>
    <w:rsid w:val="00B03DF6"/>
    <w:rsid w:val="00B04255"/>
    <w:rsid w:val="00B04CB0"/>
    <w:rsid w:val="00B04DB3"/>
    <w:rsid w:val="00B0502E"/>
    <w:rsid w:val="00B056DC"/>
    <w:rsid w:val="00B06657"/>
    <w:rsid w:val="00B06C7B"/>
    <w:rsid w:val="00B072CF"/>
    <w:rsid w:val="00B07785"/>
    <w:rsid w:val="00B0792C"/>
    <w:rsid w:val="00B10AE0"/>
    <w:rsid w:val="00B10AF4"/>
    <w:rsid w:val="00B10AFC"/>
    <w:rsid w:val="00B10F73"/>
    <w:rsid w:val="00B115AF"/>
    <w:rsid w:val="00B12303"/>
    <w:rsid w:val="00B125B4"/>
    <w:rsid w:val="00B1364C"/>
    <w:rsid w:val="00B13958"/>
    <w:rsid w:val="00B140AE"/>
    <w:rsid w:val="00B1446D"/>
    <w:rsid w:val="00B1484B"/>
    <w:rsid w:val="00B14ECA"/>
    <w:rsid w:val="00B15DA3"/>
    <w:rsid w:val="00B16388"/>
    <w:rsid w:val="00B166EC"/>
    <w:rsid w:val="00B16E5B"/>
    <w:rsid w:val="00B170A6"/>
    <w:rsid w:val="00B174B1"/>
    <w:rsid w:val="00B17964"/>
    <w:rsid w:val="00B2055B"/>
    <w:rsid w:val="00B2060E"/>
    <w:rsid w:val="00B20A37"/>
    <w:rsid w:val="00B20A4B"/>
    <w:rsid w:val="00B20ACD"/>
    <w:rsid w:val="00B21209"/>
    <w:rsid w:val="00B2122A"/>
    <w:rsid w:val="00B2134D"/>
    <w:rsid w:val="00B22071"/>
    <w:rsid w:val="00B228C1"/>
    <w:rsid w:val="00B22C0B"/>
    <w:rsid w:val="00B22F86"/>
    <w:rsid w:val="00B23661"/>
    <w:rsid w:val="00B23EE7"/>
    <w:rsid w:val="00B23FA4"/>
    <w:rsid w:val="00B24237"/>
    <w:rsid w:val="00B24334"/>
    <w:rsid w:val="00B246CE"/>
    <w:rsid w:val="00B24712"/>
    <w:rsid w:val="00B24A32"/>
    <w:rsid w:val="00B24FD7"/>
    <w:rsid w:val="00B25125"/>
    <w:rsid w:val="00B25F9B"/>
    <w:rsid w:val="00B25FA0"/>
    <w:rsid w:val="00B25FE4"/>
    <w:rsid w:val="00B267D6"/>
    <w:rsid w:val="00B27944"/>
    <w:rsid w:val="00B30651"/>
    <w:rsid w:val="00B3090E"/>
    <w:rsid w:val="00B30925"/>
    <w:rsid w:val="00B30B7C"/>
    <w:rsid w:val="00B30BD5"/>
    <w:rsid w:val="00B30FE4"/>
    <w:rsid w:val="00B3115F"/>
    <w:rsid w:val="00B312EA"/>
    <w:rsid w:val="00B31923"/>
    <w:rsid w:val="00B31DC2"/>
    <w:rsid w:val="00B31FA9"/>
    <w:rsid w:val="00B32076"/>
    <w:rsid w:val="00B326CE"/>
    <w:rsid w:val="00B32A5C"/>
    <w:rsid w:val="00B32D36"/>
    <w:rsid w:val="00B33842"/>
    <w:rsid w:val="00B33DAB"/>
    <w:rsid w:val="00B33F05"/>
    <w:rsid w:val="00B34217"/>
    <w:rsid w:val="00B342C9"/>
    <w:rsid w:val="00B34392"/>
    <w:rsid w:val="00B344B8"/>
    <w:rsid w:val="00B35D78"/>
    <w:rsid w:val="00B4016F"/>
    <w:rsid w:val="00B402A4"/>
    <w:rsid w:val="00B410BA"/>
    <w:rsid w:val="00B414DB"/>
    <w:rsid w:val="00B42026"/>
    <w:rsid w:val="00B420FC"/>
    <w:rsid w:val="00B42260"/>
    <w:rsid w:val="00B42A05"/>
    <w:rsid w:val="00B430A2"/>
    <w:rsid w:val="00B434E6"/>
    <w:rsid w:val="00B4391D"/>
    <w:rsid w:val="00B4467D"/>
    <w:rsid w:val="00B44C10"/>
    <w:rsid w:val="00B44DFE"/>
    <w:rsid w:val="00B45AD8"/>
    <w:rsid w:val="00B46339"/>
    <w:rsid w:val="00B4669C"/>
    <w:rsid w:val="00B467A4"/>
    <w:rsid w:val="00B467B1"/>
    <w:rsid w:val="00B46B99"/>
    <w:rsid w:val="00B46D93"/>
    <w:rsid w:val="00B47189"/>
    <w:rsid w:val="00B47FE0"/>
    <w:rsid w:val="00B50094"/>
    <w:rsid w:val="00B508CC"/>
    <w:rsid w:val="00B51157"/>
    <w:rsid w:val="00B52063"/>
    <w:rsid w:val="00B52072"/>
    <w:rsid w:val="00B52BAB"/>
    <w:rsid w:val="00B52D13"/>
    <w:rsid w:val="00B53888"/>
    <w:rsid w:val="00B543D8"/>
    <w:rsid w:val="00B54DCE"/>
    <w:rsid w:val="00B55712"/>
    <w:rsid w:val="00B55DE4"/>
    <w:rsid w:val="00B55FDB"/>
    <w:rsid w:val="00B56745"/>
    <w:rsid w:val="00B568B0"/>
    <w:rsid w:val="00B56C0D"/>
    <w:rsid w:val="00B5718B"/>
    <w:rsid w:val="00B572E0"/>
    <w:rsid w:val="00B573D9"/>
    <w:rsid w:val="00B575AD"/>
    <w:rsid w:val="00B5782D"/>
    <w:rsid w:val="00B57953"/>
    <w:rsid w:val="00B57F92"/>
    <w:rsid w:val="00B6005F"/>
    <w:rsid w:val="00B602D9"/>
    <w:rsid w:val="00B60A8C"/>
    <w:rsid w:val="00B61080"/>
    <w:rsid w:val="00B615D1"/>
    <w:rsid w:val="00B6180A"/>
    <w:rsid w:val="00B6196A"/>
    <w:rsid w:val="00B61B6A"/>
    <w:rsid w:val="00B61CF6"/>
    <w:rsid w:val="00B62488"/>
    <w:rsid w:val="00B629C5"/>
    <w:rsid w:val="00B62C4E"/>
    <w:rsid w:val="00B62C78"/>
    <w:rsid w:val="00B63160"/>
    <w:rsid w:val="00B63161"/>
    <w:rsid w:val="00B634AA"/>
    <w:rsid w:val="00B63798"/>
    <w:rsid w:val="00B637BE"/>
    <w:rsid w:val="00B63D7E"/>
    <w:rsid w:val="00B63FE1"/>
    <w:rsid w:val="00B64DF4"/>
    <w:rsid w:val="00B64E55"/>
    <w:rsid w:val="00B65001"/>
    <w:rsid w:val="00B651B6"/>
    <w:rsid w:val="00B65973"/>
    <w:rsid w:val="00B659E3"/>
    <w:rsid w:val="00B66BD0"/>
    <w:rsid w:val="00B67178"/>
    <w:rsid w:val="00B7010D"/>
    <w:rsid w:val="00B70EC8"/>
    <w:rsid w:val="00B70F5B"/>
    <w:rsid w:val="00B7149E"/>
    <w:rsid w:val="00B715AA"/>
    <w:rsid w:val="00B717B1"/>
    <w:rsid w:val="00B72746"/>
    <w:rsid w:val="00B7294F"/>
    <w:rsid w:val="00B72E5F"/>
    <w:rsid w:val="00B73127"/>
    <w:rsid w:val="00B735BE"/>
    <w:rsid w:val="00B73810"/>
    <w:rsid w:val="00B73885"/>
    <w:rsid w:val="00B74587"/>
    <w:rsid w:val="00B75020"/>
    <w:rsid w:val="00B754D2"/>
    <w:rsid w:val="00B755AC"/>
    <w:rsid w:val="00B7631A"/>
    <w:rsid w:val="00B76353"/>
    <w:rsid w:val="00B7639A"/>
    <w:rsid w:val="00B76A49"/>
    <w:rsid w:val="00B7759A"/>
    <w:rsid w:val="00B77B8B"/>
    <w:rsid w:val="00B77C96"/>
    <w:rsid w:val="00B77D38"/>
    <w:rsid w:val="00B80946"/>
    <w:rsid w:val="00B80CDD"/>
    <w:rsid w:val="00B80DC7"/>
    <w:rsid w:val="00B818C8"/>
    <w:rsid w:val="00B81CFC"/>
    <w:rsid w:val="00B81E49"/>
    <w:rsid w:val="00B824DC"/>
    <w:rsid w:val="00B829B4"/>
    <w:rsid w:val="00B83C1B"/>
    <w:rsid w:val="00B84239"/>
    <w:rsid w:val="00B842AF"/>
    <w:rsid w:val="00B8465B"/>
    <w:rsid w:val="00B84B01"/>
    <w:rsid w:val="00B85429"/>
    <w:rsid w:val="00B856CF"/>
    <w:rsid w:val="00B85E68"/>
    <w:rsid w:val="00B864CD"/>
    <w:rsid w:val="00B8669A"/>
    <w:rsid w:val="00B8745A"/>
    <w:rsid w:val="00B87C96"/>
    <w:rsid w:val="00B87E2F"/>
    <w:rsid w:val="00B903CB"/>
    <w:rsid w:val="00B9081A"/>
    <w:rsid w:val="00B90D4B"/>
    <w:rsid w:val="00B911D5"/>
    <w:rsid w:val="00B918F2"/>
    <w:rsid w:val="00B926A7"/>
    <w:rsid w:val="00B92BA5"/>
    <w:rsid w:val="00B92D15"/>
    <w:rsid w:val="00B92E5A"/>
    <w:rsid w:val="00B9324F"/>
    <w:rsid w:val="00B93282"/>
    <w:rsid w:val="00B9331E"/>
    <w:rsid w:val="00B9365E"/>
    <w:rsid w:val="00B93A85"/>
    <w:rsid w:val="00B94240"/>
    <w:rsid w:val="00B942D5"/>
    <w:rsid w:val="00B946AE"/>
    <w:rsid w:val="00B9524B"/>
    <w:rsid w:val="00B95ABF"/>
    <w:rsid w:val="00B95B32"/>
    <w:rsid w:val="00B96123"/>
    <w:rsid w:val="00B96129"/>
    <w:rsid w:val="00B96650"/>
    <w:rsid w:val="00B974FF"/>
    <w:rsid w:val="00B979C7"/>
    <w:rsid w:val="00B97CAA"/>
    <w:rsid w:val="00BA0166"/>
    <w:rsid w:val="00BA0562"/>
    <w:rsid w:val="00BA0EF9"/>
    <w:rsid w:val="00BA18BF"/>
    <w:rsid w:val="00BA1E36"/>
    <w:rsid w:val="00BA234E"/>
    <w:rsid w:val="00BA25BE"/>
    <w:rsid w:val="00BA303D"/>
    <w:rsid w:val="00BA3E26"/>
    <w:rsid w:val="00BA3ED1"/>
    <w:rsid w:val="00BA5014"/>
    <w:rsid w:val="00BA5F8A"/>
    <w:rsid w:val="00BA66B0"/>
    <w:rsid w:val="00BA68F7"/>
    <w:rsid w:val="00BA6B4B"/>
    <w:rsid w:val="00BA6D0D"/>
    <w:rsid w:val="00BA739E"/>
    <w:rsid w:val="00BA7792"/>
    <w:rsid w:val="00BA7E19"/>
    <w:rsid w:val="00BA7F82"/>
    <w:rsid w:val="00BB019E"/>
    <w:rsid w:val="00BB03CD"/>
    <w:rsid w:val="00BB13D8"/>
    <w:rsid w:val="00BB1AEC"/>
    <w:rsid w:val="00BB1C10"/>
    <w:rsid w:val="00BB24C7"/>
    <w:rsid w:val="00BB28AA"/>
    <w:rsid w:val="00BB2C4F"/>
    <w:rsid w:val="00BB2D45"/>
    <w:rsid w:val="00BB36E8"/>
    <w:rsid w:val="00BB433A"/>
    <w:rsid w:val="00BB44EA"/>
    <w:rsid w:val="00BB4536"/>
    <w:rsid w:val="00BB481D"/>
    <w:rsid w:val="00BB49DA"/>
    <w:rsid w:val="00BB4FE2"/>
    <w:rsid w:val="00BB52B5"/>
    <w:rsid w:val="00BB532B"/>
    <w:rsid w:val="00BB5532"/>
    <w:rsid w:val="00BB6422"/>
    <w:rsid w:val="00BB7D36"/>
    <w:rsid w:val="00BC0B2C"/>
    <w:rsid w:val="00BC0B3F"/>
    <w:rsid w:val="00BC1499"/>
    <w:rsid w:val="00BC1839"/>
    <w:rsid w:val="00BC1CDD"/>
    <w:rsid w:val="00BC210E"/>
    <w:rsid w:val="00BC2C9F"/>
    <w:rsid w:val="00BC2CFF"/>
    <w:rsid w:val="00BC2E14"/>
    <w:rsid w:val="00BC2E1A"/>
    <w:rsid w:val="00BC2E68"/>
    <w:rsid w:val="00BC31A1"/>
    <w:rsid w:val="00BC31D2"/>
    <w:rsid w:val="00BC4CC9"/>
    <w:rsid w:val="00BC5405"/>
    <w:rsid w:val="00BC56A3"/>
    <w:rsid w:val="00BC5768"/>
    <w:rsid w:val="00BC6D7E"/>
    <w:rsid w:val="00BC6FD6"/>
    <w:rsid w:val="00BC790E"/>
    <w:rsid w:val="00BD023C"/>
    <w:rsid w:val="00BD091A"/>
    <w:rsid w:val="00BD111A"/>
    <w:rsid w:val="00BD119D"/>
    <w:rsid w:val="00BD125F"/>
    <w:rsid w:val="00BD14E3"/>
    <w:rsid w:val="00BD1AD6"/>
    <w:rsid w:val="00BD1F2A"/>
    <w:rsid w:val="00BD3138"/>
    <w:rsid w:val="00BD3BE2"/>
    <w:rsid w:val="00BD3CAE"/>
    <w:rsid w:val="00BD3F39"/>
    <w:rsid w:val="00BD41BD"/>
    <w:rsid w:val="00BD476D"/>
    <w:rsid w:val="00BD5287"/>
    <w:rsid w:val="00BD52DE"/>
    <w:rsid w:val="00BD5F6D"/>
    <w:rsid w:val="00BD644E"/>
    <w:rsid w:val="00BD6488"/>
    <w:rsid w:val="00BD68AC"/>
    <w:rsid w:val="00BD6E77"/>
    <w:rsid w:val="00BD6F0F"/>
    <w:rsid w:val="00BD7187"/>
    <w:rsid w:val="00BD7745"/>
    <w:rsid w:val="00BD798A"/>
    <w:rsid w:val="00BD7B5A"/>
    <w:rsid w:val="00BD7DE8"/>
    <w:rsid w:val="00BE03E1"/>
    <w:rsid w:val="00BE07AC"/>
    <w:rsid w:val="00BE0A8D"/>
    <w:rsid w:val="00BE0F2A"/>
    <w:rsid w:val="00BE1997"/>
    <w:rsid w:val="00BE2341"/>
    <w:rsid w:val="00BE25F5"/>
    <w:rsid w:val="00BE26C4"/>
    <w:rsid w:val="00BE3830"/>
    <w:rsid w:val="00BE3B1B"/>
    <w:rsid w:val="00BE435C"/>
    <w:rsid w:val="00BE4BE3"/>
    <w:rsid w:val="00BE4C20"/>
    <w:rsid w:val="00BE5111"/>
    <w:rsid w:val="00BE5BD4"/>
    <w:rsid w:val="00BE6472"/>
    <w:rsid w:val="00BE73C3"/>
    <w:rsid w:val="00BE7D35"/>
    <w:rsid w:val="00BF0750"/>
    <w:rsid w:val="00BF0D12"/>
    <w:rsid w:val="00BF0D84"/>
    <w:rsid w:val="00BF1D96"/>
    <w:rsid w:val="00BF2753"/>
    <w:rsid w:val="00BF299D"/>
    <w:rsid w:val="00BF2BD0"/>
    <w:rsid w:val="00BF3A77"/>
    <w:rsid w:val="00BF4018"/>
    <w:rsid w:val="00BF4A2D"/>
    <w:rsid w:val="00BF4BF7"/>
    <w:rsid w:val="00BF4CC2"/>
    <w:rsid w:val="00BF548D"/>
    <w:rsid w:val="00BF5936"/>
    <w:rsid w:val="00BF66D2"/>
    <w:rsid w:val="00BF6AA8"/>
    <w:rsid w:val="00BF76A4"/>
    <w:rsid w:val="00BF77BA"/>
    <w:rsid w:val="00BF7A67"/>
    <w:rsid w:val="00BF7AFD"/>
    <w:rsid w:val="00BF7B2A"/>
    <w:rsid w:val="00BF7C16"/>
    <w:rsid w:val="00C00004"/>
    <w:rsid w:val="00C0041D"/>
    <w:rsid w:val="00C00482"/>
    <w:rsid w:val="00C00E1E"/>
    <w:rsid w:val="00C01AF5"/>
    <w:rsid w:val="00C01B62"/>
    <w:rsid w:val="00C01D04"/>
    <w:rsid w:val="00C0225A"/>
    <w:rsid w:val="00C029B6"/>
    <w:rsid w:val="00C03BE4"/>
    <w:rsid w:val="00C04D23"/>
    <w:rsid w:val="00C05C1A"/>
    <w:rsid w:val="00C07174"/>
    <w:rsid w:val="00C0738B"/>
    <w:rsid w:val="00C07A6C"/>
    <w:rsid w:val="00C10037"/>
    <w:rsid w:val="00C103C3"/>
    <w:rsid w:val="00C11518"/>
    <w:rsid w:val="00C11609"/>
    <w:rsid w:val="00C11B0B"/>
    <w:rsid w:val="00C11C57"/>
    <w:rsid w:val="00C124BF"/>
    <w:rsid w:val="00C1259D"/>
    <w:rsid w:val="00C12A45"/>
    <w:rsid w:val="00C12AB0"/>
    <w:rsid w:val="00C13DD1"/>
    <w:rsid w:val="00C13E96"/>
    <w:rsid w:val="00C14EC9"/>
    <w:rsid w:val="00C1581D"/>
    <w:rsid w:val="00C15965"/>
    <w:rsid w:val="00C15AB1"/>
    <w:rsid w:val="00C15FEE"/>
    <w:rsid w:val="00C167A2"/>
    <w:rsid w:val="00C20864"/>
    <w:rsid w:val="00C20A8D"/>
    <w:rsid w:val="00C20FDE"/>
    <w:rsid w:val="00C2130D"/>
    <w:rsid w:val="00C21348"/>
    <w:rsid w:val="00C22072"/>
    <w:rsid w:val="00C220E4"/>
    <w:rsid w:val="00C224FD"/>
    <w:rsid w:val="00C22DC0"/>
    <w:rsid w:val="00C22E61"/>
    <w:rsid w:val="00C230A3"/>
    <w:rsid w:val="00C233E9"/>
    <w:rsid w:val="00C236A4"/>
    <w:rsid w:val="00C23DC3"/>
    <w:rsid w:val="00C24453"/>
    <w:rsid w:val="00C2474E"/>
    <w:rsid w:val="00C2574B"/>
    <w:rsid w:val="00C25979"/>
    <w:rsid w:val="00C25B35"/>
    <w:rsid w:val="00C25C0B"/>
    <w:rsid w:val="00C26103"/>
    <w:rsid w:val="00C26308"/>
    <w:rsid w:val="00C264C2"/>
    <w:rsid w:val="00C2714F"/>
    <w:rsid w:val="00C272E7"/>
    <w:rsid w:val="00C2799B"/>
    <w:rsid w:val="00C27FBA"/>
    <w:rsid w:val="00C300C3"/>
    <w:rsid w:val="00C3082B"/>
    <w:rsid w:val="00C30833"/>
    <w:rsid w:val="00C312F9"/>
    <w:rsid w:val="00C313F8"/>
    <w:rsid w:val="00C31477"/>
    <w:rsid w:val="00C32B19"/>
    <w:rsid w:val="00C32C13"/>
    <w:rsid w:val="00C33280"/>
    <w:rsid w:val="00C339C0"/>
    <w:rsid w:val="00C33B19"/>
    <w:rsid w:val="00C341EF"/>
    <w:rsid w:val="00C342C6"/>
    <w:rsid w:val="00C343F6"/>
    <w:rsid w:val="00C345CD"/>
    <w:rsid w:val="00C352E7"/>
    <w:rsid w:val="00C35CF1"/>
    <w:rsid w:val="00C35DAA"/>
    <w:rsid w:val="00C360CB"/>
    <w:rsid w:val="00C360E2"/>
    <w:rsid w:val="00C366AC"/>
    <w:rsid w:val="00C36DAC"/>
    <w:rsid w:val="00C371B4"/>
    <w:rsid w:val="00C378D0"/>
    <w:rsid w:val="00C37B52"/>
    <w:rsid w:val="00C37EC1"/>
    <w:rsid w:val="00C37FFD"/>
    <w:rsid w:val="00C4045F"/>
    <w:rsid w:val="00C40595"/>
    <w:rsid w:val="00C41C8B"/>
    <w:rsid w:val="00C41D0B"/>
    <w:rsid w:val="00C4286D"/>
    <w:rsid w:val="00C42DC6"/>
    <w:rsid w:val="00C437E9"/>
    <w:rsid w:val="00C439B3"/>
    <w:rsid w:val="00C439DB"/>
    <w:rsid w:val="00C44041"/>
    <w:rsid w:val="00C440C7"/>
    <w:rsid w:val="00C44513"/>
    <w:rsid w:val="00C4521A"/>
    <w:rsid w:val="00C455E2"/>
    <w:rsid w:val="00C458DA"/>
    <w:rsid w:val="00C45C88"/>
    <w:rsid w:val="00C46D94"/>
    <w:rsid w:val="00C47024"/>
    <w:rsid w:val="00C47667"/>
    <w:rsid w:val="00C479DA"/>
    <w:rsid w:val="00C47E87"/>
    <w:rsid w:val="00C47EBD"/>
    <w:rsid w:val="00C5005C"/>
    <w:rsid w:val="00C50496"/>
    <w:rsid w:val="00C504BA"/>
    <w:rsid w:val="00C50DF1"/>
    <w:rsid w:val="00C50E42"/>
    <w:rsid w:val="00C51895"/>
    <w:rsid w:val="00C51BA2"/>
    <w:rsid w:val="00C52AB7"/>
    <w:rsid w:val="00C52ADA"/>
    <w:rsid w:val="00C530FF"/>
    <w:rsid w:val="00C531E8"/>
    <w:rsid w:val="00C5329A"/>
    <w:rsid w:val="00C53367"/>
    <w:rsid w:val="00C533FC"/>
    <w:rsid w:val="00C53521"/>
    <w:rsid w:val="00C538D3"/>
    <w:rsid w:val="00C55717"/>
    <w:rsid w:val="00C5595F"/>
    <w:rsid w:val="00C5597C"/>
    <w:rsid w:val="00C5636A"/>
    <w:rsid w:val="00C56CDA"/>
    <w:rsid w:val="00C57227"/>
    <w:rsid w:val="00C57263"/>
    <w:rsid w:val="00C57602"/>
    <w:rsid w:val="00C5765E"/>
    <w:rsid w:val="00C576C0"/>
    <w:rsid w:val="00C57A0E"/>
    <w:rsid w:val="00C57A44"/>
    <w:rsid w:val="00C60E39"/>
    <w:rsid w:val="00C61226"/>
    <w:rsid w:val="00C612E7"/>
    <w:rsid w:val="00C61344"/>
    <w:rsid w:val="00C616F0"/>
    <w:rsid w:val="00C61B7A"/>
    <w:rsid w:val="00C61FE1"/>
    <w:rsid w:val="00C63CBA"/>
    <w:rsid w:val="00C646B2"/>
    <w:rsid w:val="00C64708"/>
    <w:rsid w:val="00C651FB"/>
    <w:rsid w:val="00C65AD9"/>
    <w:rsid w:val="00C65D3C"/>
    <w:rsid w:val="00C660A8"/>
    <w:rsid w:val="00C661CD"/>
    <w:rsid w:val="00C66328"/>
    <w:rsid w:val="00C6648B"/>
    <w:rsid w:val="00C666E1"/>
    <w:rsid w:val="00C66E5F"/>
    <w:rsid w:val="00C6794A"/>
    <w:rsid w:val="00C6795D"/>
    <w:rsid w:val="00C679A2"/>
    <w:rsid w:val="00C67A2D"/>
    <w:rsid w:val="00C67AA9"/>
    <w:rsid w:val="00C70A1D"/>
    <w:rsid w:val="00C70ABA"/>
    <w:rsid w:val="00C70B27"/>
    <w:rsid w:val="00C70F3D"/>
    <w:rsid w:val="00C70FA9"/>
    <w:rsid w:val="00C712CE"/>
    <w:rsid w:val="00C726AD"/>
    <w:rsid w:val="00C72875"/>
    <w:rsid w:val="00C739DF"/>
    <w:rsid w:val="00C73C61"/>
    <w:rsid w:val="00C744D9"/>
    <w:rsid w:val="00C75144"/>
    <w:rsid w:val="00C752A3"/>
    <w:rsid w:val="00C75474"/>
    <w:rsid w:val="00C7571E"/>
    <w:rsid w:val="00C7579F"/>
    <w:rsid w:val="00C75978"/>
    <w:rsid w:val="00C7602F"/>
    <w:rsid w:val="00C76D76"/>
    <w:rsid w:val="00C77804"/>
    <w:rsid w:val="00C77AC5"/>
    <w:rsid w:val="00C77FC9"/>
    <w:rsid w:val="00C8004E"/>
    <w:rsid w:val="00C80729"/>
    <w:rsid w:val="00C80D7F"/>
    <w:rsid w:val="00C80E59"/>
    <w:rsid w:val="00C8178C"/>
    <w:rsid w:val="00C8252D"/>
    <w:rsid w:val="00C82C8C"/>
    <w:rsid w:val="00C83047"/>
    <w:rsid w:val="00C832C0"/>
    <w:rsid w:val="00C83604"/>
    <w:rsid w:val="00C83961"/>
    <w:rsid w:val="00C83A0B"/>
    <w:rsid w:val="00C83D62"/>
    <w:rsid w:val="00C8463B"/>
    <w:rsid w:val="00C8470F"/>
    <w:rsid w:val="00C84909"/>
    <w:rsid w:val="00C84EEC"/>
    <w:rsid w:val="00C85819"/>
    <w:rsid w:val="00C85B89"/>
    <w:rsid w:val="00C85B94"/>
    <w:rsid w:val="00C85C32"/>
    <w:rsid w:val="00C871D9"/>
    <w:rsid w:val="00C8760E"/>
    <w:rsid w:val="00C90760"/>
    <w:rsid w:val="00C911A3"/>
    <w:rsid w:val="00C918B9"/>
    <w:rsid w:val="00C91A1E"/>
    <w:rsid w:val="00C92AF0"/>
    <w:rsid w:val="00C92D05"/>
    <w:rsid w:val="00C932D2"/>
    <w:rsid w:val="00C93F9E"/>
    <w:rsid w:val="00C9404D"/>
    <w:rsid w:val="00C942B0"/>
    <w:rsid w:val="00C94647"/>
    <w:rsid w:val="00C9488B"/>
    <w:rsid w:val="00C9492A"/>
    <w:rsid w:val="00C9492E"/>
    <w:rsid w:val="00C94D38"/>
    <w:rsid w:val="00C9563A"/>
    <w:rsid w:val="00C95D25"/>
    <w:rsid w:val="00C95E79"/>
    <w:rsid w:val="00C9618E"/>
    <w:rsid w:val="00C97258"/>
    <w:rsid w:val="00C973F6"/>
    <w:rsid w:val="00C974F2"/>
    <w:rsid w:val="00C979AA"/>
    <w:rsid w:val="00CA0C35"/>
    <w:rsid w:val="00CA0E37"/>
    <w:rsid w:val="00CA0EB0"/>
    <w:rsid w:val="00CA0EF7"/>
    <w:rsid w:val="00CA16A9"/>
    <w:rsid w:val="00CA1994"/>
    <w:rsid w:val="00CA20FF"/>
    <w:rsid w:val="00CA2359"/>
    <w:rsid w:val="00CA33C8"/>
    <w:rsid w:val="00CA3624"/>
    <w:rsid w:val="00CA37EA"/>
    <w:rsid w:val="00CA4CB0"/>
    <w:rsid w:val="00CA57E6"/>
    <w:rsid w:val="00CA5D48"/>
    <w:rsid w:val="00CA6104"/>
    <w:rsid w:val="00CA67C2"/>
    <w:rsid w:val="00CA70AC"/>
    <w:rsid w:val="00CA73F3"/>
    <w:rsid w:val="00CA74A3"/>
    <w:rsid w:val="00CA7555"/>
    <w:rsid w:val="00CA78CD"/>
    <w:rsid w:val="00CA7A34"/>
    <w:rsid w:val="00CA7ABC"/>
    <w:rsid w:val="00CB0449"/>
    <w:rsid w:val="00CB0844"/>
    <w:rsid w:val="00CB0980"/>
    <w:rsid w:val="00CB12DD"/>
    <w:rsid w:val="00CB1A81"/>
    <w:rsid w:val="00CB248D"/>
    <w:rsid w:val="00CB2B64"/>
    <w:rsid w:val="00CB3D36"/>
    <w:rsid w:val="00CB3FC1"/>
    <w:rsid w:val="00CB4785"/>
    <w:rsid w:val="00CB47C2"/>
    <w:rsid w:val="00CB4ACC"/>
    <w:rsid w:val="00CB5473"/>
    <w:rsid w:val="00CB6F8F"/>
    <w:rsid w:val="00CB726D"/>
    <w:rsid w:val="00CB74EE"/>
    <w:rsid w:val="00CB75D9"/>
    <w:rsid w:val="00CB7CE0"/>
    <w:rsid w:val="00CC01BA"/>
    <w:rsid w:val="00CC0429"/>
    <w:rsid w:val="00CC068D"/>
    <w:rsid w:val="00CC07C6"/>
    <w:rsid w:val="00CC1100"/>
    <w:rsid w:val="00CC12E3"/>
    <w:rsid w:val="00CC17DD"/>
    <w:rsid w:val="00CC2A27"/>
    <w:rsid w:val="00CC32C3"/>
    <w:rsid w:val="00CC3542"/>
    <w:rsid w:val="00CC377D"/>
    <w:rsid w:val="00CC37E7"/>
    <w:rsid w:val="00CC3CCD"/>
    <w:rsid w:val="00CC463A"/>
    <w:rsid w:val="00CC49A3"/>
    <w:rsid w:val="00CC4AB1"/>
    <w:rsid w:val="00CC4B78"/>
    <w:rsid w:val="00CC5574"/>
    <w:rsid w:val="00CC5F84"/>
    <w:rsid w:val="00CC60D6"/>
    <w:rsid w:val="00CC78A4"/>
    <w:rsid w:val="00CC7903"/>
    <w:rsid w:val="00CC7C55"/>
    <w:rsid w:val="00CD0461"/>
    <w:rsid w:val="00CD05BB"/>
    <w:rsid w:val="00CD10C1"/>
    <w:rsid w:val="00CD15A0"/>
    <w:rsid w:val="00CD1828"/>
    <w:rsid w:val="00CD1BCF"/>
    <w:rsid w:val="00CD1EF9"/>
    <w:rsid w:val="00CD208A"/>
    <w:rsid w:val="00CD2292"/>
    <w:rsid w:val="00CD2953"/>
    <w:rsid w:val="00CD4291"/>
    <w:rsid w:val="00CD482B"/>
    <w:rsid w:val="00CD4A3B"/>
    <w:rsid w:val="00CD572B"/>
    <w:rsid w:val="00CD59B4"/>
    <w:rsid w:val="00CD60BC"/>
    <w:rsid w:val="00CD656A"/>
    <w:rsid w:val="00CD6B98"/>
    <w:rsid w:val="00CD6EA4"/>
    <w:rsid w:val="00CD7170"/>
    <w:rsid w:val="00CD7B46"/>
    <w:rsid w:val="00CE0483"/>
    <w:rsid w:val="00CE059F"/>
    <w:rsid w:val="00CE0682"/>
    <w:rsid w:val="00CE1194"/>
    <w:rsid w:val="00CE13AF"/>
    <w:rsid w:val="00CE1434"/>
    <w:rsid w:val="00CE177A"/>
    <w:rsid w:val="00CE1C2D"/>
    <w:rsid w:val="00CE2EA2"/>
    <w:rsid w:val="00CE3254"/>
    <w:rsid w:val="00CE3386"/>
    <w:rsid w:val="00CE3CDD"/>
    <w:rsid w:val="00CE3F7A"/>
    <w:rsid w:val="00CE41FC"/>
    <w:rsid w:val="00CE4368"/>
    <w:rsid w:val="00CE465C"/>
    <w:rsid w:val="00CE467B"/>
    <w:rsid w:val="00CE4B01"/>
    <w:rsid w:val="00CE7303"/>
    <w:rsid w:val="00CE76D6"/>
    <w:rsid w:val="00CE76DA"/>
    <w:rsid w:val="00CE7865"/>
    <w:rsid w:val="00CF051E"/>
    <w:rsid w:val="00CF0FD5"/>
    <w:rsid w:val="00CF10F8"/>
    <w:rsid w:val="00CF1B9C"/>
    <w:rsid w:val="00CF2CB8"/>
    <w:rsid w:val="00CF2D72"/>
    <w:rsid w:val="00CF3441"/>
    <w:rsid w:val="00CF36E0"/>
    <w:rsid w:val="00CF412E"/>
    <w:rsid w:val="00CF487F"/>
    <w:rsid w:val="00CF4C2B"/>
    <w:rsid w:val="00CF5488"/>
    <w:rsid w:val="00CF56DC"/>
    <w:rsid w:val="00CF6937"/>
    <w:rsid w:val="00CF6E04"/>
    <w:rsid w:val="00CF7513"/>
    <w:rsid w:val="00CF77E1"/>
    <w:rsid w:val="00CF7BA5"/>
    <w:rsid w:val="00CF7FDF"/>
    <w:rsid w:val="00D00FA4"/>
    <w:rsid w:val="00D0100A"/>
    <w:rsid w:val="00D01279"/>
    <w:rsid w:val="00D01387"/>
    <w:rsid w:val="00D01B62"/>
    <w:rsid w:val="00D021EF"/>
    <w:rsid w:val="00D03316"/>
    <w:rsid w:val="00D03387"/>
    <w:rsid w:val="00D04C82"/>
    <w:rsid w:val="00D04FEB"/>
    <w:rsid w:val="00D05085"/>
    <w:rsid w:val="00D05B43"/>
    <w:rsid w:val="00D06577"/>
    <w:rsid w:val="00D06612"/>
    <w:rsid w:val="00D06884"/>
    <w:rsid w:val="00D072E2"/>
    <w:rsid w:val="00D07D5A"/>
    <w:rsid w:val="00D1013F"/>
    <w:rsid w:val="00D10732"/>
    <w:rsid w:val="00D108DD"/>
    <w:rsid w:val="00D10F9C"/>
    <w:rsid w:val="00D11C7C"/>
    <w:rsid w:val="00D13634"/>
    <w:rsid w:val="00D13791"/>
    <w:rsid w:val="00D138FB"/>
    <w:rsid w:val="00D14384"/>
    <w:rsid w:val="00D144AE"/>
    <w:rsid w:val="00D14C51"/>
    <w:rsid w:val="00D1527C"/>
    <w:rsid w:val="00D16316"/>
    <w:rsid w:val="00D1649A"/>
    <w:rsid w:val="00D169EF"/>
    <w:rsid w:val="00D16FA0"/>
    <w:rsid w:val="00D1783C"/>
    <w:rsid w:val="00D17A6F"/>
    <w:rsid w:val="00D2075B"/>
    <w:rsid w:val="00D212D2"/>
    <w:rsid w:val="00D2150B"/>
    <w:rsid w:val="00D21DD2"/>
    <w:rsid w:val="00D22037"/>
    <w:rsid w:val="00D232F1"/>
    <w:rsid w:val="00D237B3"/>
    <w:rsid w:val="00D23EF5"/>
    <w:rsid w:val="00D24DFC"/>
    <w:rsid w:val="00D24FB0"/>
    <w:rsid w:val="00D25EDB"/>
    <w:rsid w:val="00D25FA8"/>
    <w:rsid w:val="00D26016"/>
    <w:rsid w:val="00D2615D"/>
    <w:rsid w:val="00D266C3"/>
    <w:rsid w:val="00D271D7"/>
    <w:rsid w:val="00D30234"/>
    <w:rsid w:val="00D30D7B"/>
    <w:rsid w:val="00D3139A"/>
    <w:rsid w:val="00D3149F"/>
    <w:rsid w:val="00D31C8D"/>
    <w:rsid w:val="00D32261"/>
    <w:rsid w:val="00D3302C"/>
    <w:rsid w:val="00D33399"/>
    <w:rsid w:val="00D33A18"/>
    <w:rsid w:val="00D34087"/>
    <w:rsid w:val="00D340CA"/>
    <w:rsid w:val="00D3471A"/>
    <w:rsid w:val="00D3519C"/>
    <w:rsid w:val="00D352F9"/>
    <w:rsid w:val="00D355D2"/>
    <w:rsid w:val="00D3563A"/>
    <w:rsid w:val="00D35FE9"/>
    <w:rsid w:val="00D362CB"/>
    <w:rsid w:val="00D364CA"/>
    <w:rsid w:val="00D366E1"/>
    <w:rsid w:val="00D371DA"/>
    <w:rsid w:val="00D3755C"/>
    <w:rsid w:val="00D376AA"/>
    <w:rsid w:val="00D37D9D"/>
    <w:rsid w:val="00D40037"/>
    <w:rsid w:val="00D40A86"/>
    <w:rsid w:val="00D41814"/>
    <w:rsid w:val="00D4200A"/>
    <w:rsid w:val="00D4232E"/>
    <w:rsid w:val="00D4308E"/>
    <w:rsid w:val="00D4374F"/>
    <w:rsid w:val="00D440BA"/>
    <w:rsid w:val="00D44514"/>
    <w:rsid w:val="00D44A8E"/>
    <w:rsid w:val="00D44CF0"/>
    <w:rsid w:val="00D44F89"/>
    <w:rsid w:val="00D45501"/>
    <w:rsid w:val="00D456FB"/>
    <w:rsid w:val="00D45BE2"/>
    <w:rsid w:val="00D46A2C"/>
    <w:rsid w:val="00D4734F"/>
    <w:rsid w:val="00D4749D"/>
    <w:rsid w:val="00D4793A"/>
    <w:rsid w:val="00D47D4A"/>
    <w:rsid w:val="00D50662"/>
    <w:rsid w:val="00D50AB2"/>
    <w:rsid w:val="00D51CC9"/>
    <w:rsid w:val="00D520A1"/>
    <w:rsid w:val="00D52481"/>
    <w:rsid w:val="00D52760"/>
    <w:rsid w:val="00D52983"/>
    <w:rsid w:val="00D52F21"/>
    <w:rsid w:val="00D53312"/>
    <w:rsid w:val="00D5341B"/>
    <w:rsid w:val="00D5376B"/>
    <w:rsid w:val="00D5403C"/>
    <w:rsid w:val="00D54622"/>
    <w:rsid w:val="00D54897"/>
    <w:rsid w:val="00D55029"/>
    <w:rsid w:val="00D55618"/>
    <w:rsid w:val="00D55B95"/>
    <w:rsid w:val="00D5603B"/>
    <w:rsid w:val="00D561B3"/>
    <w:rsid w:val="00D5695F"/>
    <w:rsid w:val="00D56E84"/>
    <w:rsid w:val="00D57072"/>
    <w:rsid w:val="00D573CA"/>
    <w:rsid w:val="00D57F3E"/>
    <w:rsid w:val="00D6031A"/>
    <w:rsid w:val="00D6052D"/>
    <w:rsid w:val="00D605CE"/>
    <w:rsid w:val="00D60C53"/>
    <w:rsid w:val="00D60D22"/>
    <w:rsid w:val="00D60D42"/>
    <w:rsid w:val="00D60FCB"/>
    <w:rsid w:val="00D61317"/>
    <w:rsid w:val="00D617B8"/>
    <w:rsid w:val="00D61A50"/>
    <w:rsid w:val="00D61C7C"/>
    <w:rsid w:val="00D61E51"/>
    <w:rsid w:val="00D61EDF"/>
    <w:rsid w:val="00D6246C"/>
    <w:rsid w:val="00D62983"/>
    <w:rsid w:val="00D634EF"/>
    <w:rsid w:val="00D636C4"/>
    <w:rsid w:val="00D63727"/>
    <w:rsid w:val="00D63D55"/>
    <w:rsid w:val="00D6416C"/>
    <w:rsid w:val="00D64236"/>
    <w:rsid w:val="00D646A0"/>
    <w:rsid w:val="00D647A7"/>
    <w:rsid w:val="00D64803"/>
    <w:rsid w:val="00D64A5F"/>
    <w:rsid w:val="00D65810"/>
    <w:rsid w:val="00D65AB0"/>
    <w:rsid w:val="00D65AB1"/>
    <w:rsid w:val="00D65C9A"/>
    <w:rsid w:val="00D6667F"/>
    <w:rsid w:val="00D66874"/>
    <w:rsid w:val="00D66929"/>
    <w:rsid w:val="00D66BFB"/>
    <w:rsid w:val="00D66EBF"/>
    <w:rsid w:val="00D67BE3"/>
    <w:rsid w:val="00D700FA"/>
    <w:rsid w:val="00D70708"/>
    <w:rsid w:val="00D7071E"/>
    <w:rsid w:val="00D7161C"/>
    <w:rsid w:val="00D71C31"/>
    <w:rsid w:val="00D71D0C"/>
    <w:rsid w:val="00D71EC7"/>
    <w:rsid w:val="00D731E7"/>
    <w:rsid w:val="00D73562"/>
    <w:rsid w:val="00D73F43"/>
    <w:rsid w:val="00D742C8"/>
    <w:rsid w:val="00D745CB"/>
    <w:rsid w:val="00D7473A"/>
    <w:rsid w:val="00D74850"/>
    <w:rsid w:val="00D74947"/>
    <w:rsid w:val="00D749E7"/>
    <w:rsid w:val="00D74E24"/>
    <w:rsid w:val="00D757BD"/>
    <w:rsid w:val="00D75A34"/>
    <w:rsid w:val="00D75AAD"/>
    <w:rsid w:val="00D76677"/>
    <w:rsid w:val="00D76A70"/>
    <w:rsid w:val="00D774D2"/>
    <w:rsid w:val="00D77F12"/>
    <w:rsid w:val="00D802CD"/>
    <w:rsid w:val="00D802FB"/>
    <w:rsid w:val="00D80A23"/>
    <w:rsid w:val="00D80A73"/>
    <w:rsid w:val="00D81F06"/>
    <w:rsid w:val="00D82A8E"/>
    <w:rsid w:val="00D833BD"/>
    <w:rsid w:val="00D83691"/>
    <w:rsid w:val="00D840AC"/>
    <w:rsid w:val="00D849BB"/>
    <w:rsid w:val="00D85174"/>
    <w:rsid w:val="00D855B2"/>
    <w:rsid w:val="00D85BA3"/>
    <w:rsid w:val="00D85E4C"/>
    <w:rsid w:val="00D85EFE"/>
    <w:rsid w:val="00D86412"/>
    <w:rsid w:val="00D86C4D"/>
    <w:rsid w:val="00D86C68"/>
    <w:rsid w:val="00D872BD"/>
    <w:rsid w:val="00D87D4B"/>
    <w:rsid w:val="00D87DD5"/>
    <w:rsid w:val="00D90208"/>
    <w:rsid w:val="00D91802"/>
    <w:rsid w:val="00D91840"/>
    <w:rsid w:val="00D918AD"/>
    <w:rsid w:val="00D91CC4"/>
    <w:rsid w:val="00D920E9"/>
    <w:rsid w:val="00D92705"/>
    <w:rsid w:val="00D9271F"/>
    <w:rsid w:val="00D92798"/>
    <w:rsid w:val="00D934C9"/>
    <w:rsid w:val="00D93634"/>
    <w:rsid w:val="00D93B6A"/>
    <w:rsid w:val="00D9451B"/>
    <w:rsid w:val="00D95548"/>
    <w:rsid w:val="00D95991"/>
    <w:rsid w:val="00D95D2D"/>
    <w:rsid w:val="00D95EB4"/>
    <w:rsid w:val="00D960F3"/>
    <w:rsid w:val="00D96187"/>
    <w:rsid w:val="00D961E1"/>
    <w:rsid w:val="00D96423"/>
    <w:rsid w:val="00D9686B"/>
    <w:rsid w:val="00D97087"/>
    <w:rsid w:val="00D971D7"/>
    <w:rsid w:val="00D977AA"/>
    <w:rsid w:val="00D97B28"/>
    <w:rsid w:val="00DA076D"/>
    <w:rsid w:val="00DA0958"/>
    <w:rsid w:val="00DA09C6"/>
    <w:rsid w:val="00DA0D25"/>
    <w:rsid w:val="00DA11F2"/>
    <w:rsid w:val="00DA13A6"/>
    <w:rsid w:val="00DA14BD"/>
    <w:rsid w:val="00DA19D7"/>
    <w:rsid w:val="00DA2172"/>
    <w:rsid w:val="00DA23CD"/>
    <w:rsid w:val="00DA2509"/>
    <w:rsid w:val="00DA2570"/>
    <w:rsid w:val="00DA2AA1"/>
    <w:rsid w:val="00DA3C7A"/>
    <w:rsid w:val="00DA41D0"/>
    <w:rsid w:val="00DA462C"/>
    <w:rsid w:val="00DA4D10"/>
    <w:rsid w:val="00DA4FDB"/>
    <w:rsid w:val="00DA5646"/>
    <w:rsid w:val="00DA5A9C"/>
    <w:rsid w:val="00DA5E7C"/>
    <w:rsid w:val="00DA69FD"/>
    <w:rsid w:val="00DA7B6E"/>
    <w:rsid w:val="00DA7B76"/>
    <w:rsid w:val="00DB0D22"/>
    <w:rsid w:val="00DB0D7F"/>
    <w:rsid w:val="00DB13B1"/>
    <w:rsid w:val="00DB1566"/>
    <w:rsid w:val="00DB1665"/>
    <w:rsid w:val="00DB18A3"/>
    <w:rsid w:val="00DB1A82"/>
    <w:rsid w:val="00DB1FCA"/>
    <w:rsid w:val="00DB2AD7"/>
    <w:rsid w:val="00DB3B53"/>
    <w:rsid w:val="00DB40E0"/>
    <w:rsid w:val="00DB4114"/>
    <w:rsid w:val="00DB4BF6"/>
    <w:rsid w:val="00DB4D3D"/>
    <w:rsid w:val="00DB4DEC"/>
    <w:rsid w:val="00DB5E10"/>
    <w:rsid w:val="00DB60C1"/>
    <w:rsid w:val="00DB6130"/>
    <w:rsid w:val="00DB652F"/>
    <w:rsid w:val="00DB6A1B"/>
    <w:rsid w:val="00DB7232"/>
    <w:rsid w:val="00DB741E"/>
    <w:rsid w:val="00DB74D5"/>
    <w:rsid w:val="00DB7C1A"/>
    <w:rsid w:val="00DB7CFF"/>
    <w:rsid w:val="00DB7D03"/>
    <w:rsid w:val="00DC02F6"/>
    <w:rsid w:val="00DC03B2"/>
    <w:rsid w:val="00DC0822"/>
    <w:rsid w:val="00DC0CD0"/>
    <w:rsid w:val="00DC0F73"/>
    <w:rsid w:val="00DC12A1"/>
    <w:rsid w:val="00DC1963"/>
    <w:rsid w:val="00DC1AE0"/>
    <w:rsid w:val="00DC20FF"/>
    <w:rsid w:val="00DC2881"/>
    <w:rsid w:val="00DC31DC"/>
    <w:rsid w:val="00DC370F"/>
    <w:rsid w:val="00DC3912"/>
    <w:rsid w:val="00DC3982"/>
    <w:rsid w:val="00DC3BAE"/>
    <w:rsid w:val="00DC43B0"/>
    <w:rsid w:val="00DC4703"/>
    <w:rsid w:val="00DC5020"/>
    <w:rsid w:val="00DC5531"/>
    <w:rsid w:val="00DC5952"/>
    <w:rsid w:val="00DC6442"/>
    <w:rsid w:val="00DC72DF"/>
    <w:rsid w:val="00DC75CC"/>
    <w:rsid w:val="00DC7BF2"/>
    <w:rsid w:val="00DC7C19"/>
    <w:rsid w:val="00DD0171"/>
    <w:rsid w:val="00DD0878"/>
    <w:rsid w:val="00DD0BB8"/>
    <w:rsid w:val="00DD0CE9"/>
    <w:rsid w:val="00DD1073"/>
    <w:rsid w:val="00DD11FB"/>
    <w:rsid w:val="00DD1401"/>
    <w:rsid w:val="00DD188F"/>
    <w:rsid w:val="00DD289C"/>
    <w:rsid w:val="00DD39A5"/>
    <w:rsid w:val="00DD3D53"/>
    <w:rsid w:val="00DD4237"/>
    <w:rsid w:val="00DD4662"/>
    <w:rsid w:val="00DD4703"/>
    <w:rsid w:val="00DD47DD"/>
    <w:rsid w:val="00DD4C73"/>
    <w:rsid w:val="00DD5292"/>
    <w:rsid w:val="00DD5455"/>
    <w:rsid w:val="00DD6067"/>
    <w:rsid w:val="00DD73EB"/>
    <w:rsid w:val="00DD75DD"/>
    <w:rsid w:val="00DD7F7F"/>
    <w:rsid w:val="00DE0631"/>
    <w:rsid w:val="00DE093F"/>
    <w:rsid w:val="00DE0D65"/>
    <w:rsid w:val="00DE0E03"/>
    <w:rsid w:val="00DE0E3A"/>
    <w:rsid w:val="00DE20C9"/>
    <w:rsid w:val="00DE2B4D"/>
    <w:rsid w:val="00DE2C58"/>
    <w:rsid w:val="00DE3C46"/>
    <w:rsid w:val="00DE3E53"/>
    <w:rsid w:val="00DE4574"/>
    <w:rsid w:val="00DE4F78"/>
    <w:rsid w:val="00DE518B"/>
    <w:rsid w:val="00DE5553"/>
    <w:rsid w:val="00DE58CF"/>
    <w:rsid w:val="00DE5947"/>
    <w:rsid w:val="00DE5C5D"/>
    <w:rsid w:val="00DE5C69"/>
    <w:rsid w:val="00DE648E"/>
    <w:rsid w:val="00DE64D6"/>
    <w:rsid w:val="00DE69BA"/>
    <w:rsid w:val="00DE7B16"/>
    <w:rsid w:val="00DE7BD0"/>
    <w:rsid w:val="00DE7E03"/>
    <w:rsid w:val="00DE7E98"/>
    <w:rsid w:val="00DE7EC3"/>
    <w:rsid w:val="00DE7F93"/>
    <w:rsid w:val="00DF00AC"/>
    <w:rsid w:val="00DF01C0"/>
    <w:rsid w:val="00DF0868"/>
    <w:rsid w:val="00DF0CDC"/>
    <w:rsid w:val="00DF1504"/>
    <w:rsid w:val="00DF2A50"/>
    <w:rsid w:val="00DF2FB2"/>
    <w:rsid w:val="00DF402C"/>
    <w:rsid w:val="00DF4987"/>
    <w:rsid w:val="00DF4D5C"/>
    <w:rsid w:val="00DF5309"/>
    <w:rsid w:val="00DF620C"/>
    <w:rsid w:val="00DF7722"/>
    <w:rsid w:val="00E006F7"/>
    <w:rsid w:val="00E00754"/>
    <w:rsid w:val="00E00DAD"/>
    <w:rsid w:val="00E00E56"/>
    <w:rsid w:val="00E00E7C"/>
    <w:rsid w:val="00E02B38"/>
    <w:rsid w:val="00E02F10"/>
    <w:rsid w:val="00E02FF0"/>
    <w:rsid w:val="00E037F8"/>
    <w:rsid w:val="00E040E4"/>
    <w:rsid w:val="00E042DA"/>
    <w:rsid w:val="00E04698"/>
    <w:rsid w:val="00E04921"/>
    <w:rsid w:val="00E04D72"/>
    <w:rsid w:val="00E05E56"/>
    <w:rsid w:val="00E05ED1"/>
    <w:rsid w:val="00E07202"/>
    <w:rsid w:val="00E10821"/>
    <w:rsid w:val="00E10A35"/>
    <w:rsid w:val="00E10C08"/>
    <w:rsid w:val="00E10D5D"/>
    <w:rsid w:val="00E10E5C"/>
    <w:rsid w:val="00E10FEF"/>
    <w:rsid w:val="00E11894"/>
    <w:rsid w:val="00E11EF5"/>
    <w:rsid w:val="00E12CAE"/>
    <w:rsid w:val="00E12D7A"/>
    <w:rsid w:val="00E13429"/>
    <w:rsid w:val="00E1381E"/>
    <w:rsid w:val="00E1384E"/>
    <w:rsid w:val="00E13D3B"/>
    <w:rsid w:val="00E14AB2"/>
    <w:rsid w:val="00E14DF2"/>
    <w:rsid w:val="00E14EA4"/>
    <w:rsid w:val="00E14FEB"/>
    <w:rsid w:val="00E15577"/>
    <w:rsid w:val="00E15C64"/>
    <w:rsid w:val="00E15F54"/>
    <w:rsid w:val="00E1632C"/>
    <w:rsid w:val="00E16574"/>
    <w:rsid w:val="00E16CF0"/>
    <w:rsid w:val="00E174EE"/>
    <w:rsid w:val="00E1776B"/>
    <w:rsid w:val="00E177F9"/>
    <w:rsid w:val="00E179FD"/>
    <w:rsid w:val="00E17A6D"/>
    <w:rsid w:val="00E17D8E"/>
    <w:rsid w:val="00E21269"/>
    <w:rsid w:val="00E214CD"/>
    <w:rsid w:val="00E216FF"/>
    <w:rsid w:val="00E21B9E"/>
    <w:rsid w:val="00E21CAA"/>
    <w:rsid w:val="00E22248"/>
    <w:rsid w:val="00E228A2"/>
    <w:rsid w:val="00E234E6"/>
    <w:rsid w:val="00E24109"/>
    <w:rsid w:val="00E244A3"/>
    <w:rsid w:val="00E245D8"/>
    <w:rsid w:val="00E24836"/>
    <w:rsid w:val="00E24FE8"/>
    <w:rsid w:val="00E25422"/>
    <w:rsid w:val="00E2560E"/>
    <w:rsid w:val="00E25CF2"/>
    <w:rsid w:val="00E25FBA"/>
    <w:rsid w:val="00E2682F"/>
    <w:rsid w:val="00E26BC1"/>
    <w:rsid w:val="00E26DF2"/>
    <w:rsid w:val="00E26F14"/>
    <w:rsid w:val="00E271A1"/>
    <w:rsid w:val="00E27D19"/>
    <w:rsid w:val="00E27E50"/>
    <w:rsid w:val="00E30733"/>
    <w:rsid w:val="00E30FA6"/>
    <w:rsid w:val="00E31477"/>
    <w:rsid w:val="00E31A1D"/>
    <w:rsid w:val="00E3217C"/>
    <w:rsid w:val="00E3259D"/>
    <w:rsid w:val="00E32986"/>
    <w:rsid w:val="00E32D2D"/>
    <w:rsid w:val="00E33096"/>
    <w:rsid w:val="00E33E7F"/>
    <w:rsid w:val="00E33FB9"/>
    <w:rsid w:val="00E34801"/>
    <w:rsid w:val="00E34861"/>
    <w:rsid w:val="00E34AE5"/>
    <w:rsid w:val="00E3509A"/>
    <w:rsid w:val="00E35AB0"/>
    <w:rsid w:val="00E35C73"/>
    <w:rsid w:val="00E3660A"/>
    <w:rsid w:val="00E37223"/>
    <w:rsid w:val="00E372C6"/>
    <w:rsid w:val="00E3733E"/>
    <w:rsid w:val="00E37AED"/>
    <w:rsid w:val="00E37DC4"/>
    <w:rsid w:val="00E37F2D"/>
    <w:rsid w:val="00E40162"/>
    <w:rsid w:val="00E40170"/>
    <w:rsid w:val="00E401EB"/>
    <w:rsid w:val="00E41337"/>
    <w:rsid w:val="00E41DF2"/>
    <w:rsid w:val="00E42773"/>
    <w:rsid w:val="00E4293B"/>
    <w:rsid w:val="00E431C0"/>
    <w:rsid w:val="00E431D1"/>
    <w:rsid w:val="00E434BE"/>
    <w:rsid w:val="00E43551"/>
    <w:rsid w:val="00E4416D"/>
    <w:rsid w:val="00E4423E"/>
    <w:rsid w:val="00E442BB"/>
    <w:rsid w:val="00E44434"/>
    <w:rsid w:val="00E44617"/>
    <w:rsid w:val="00E44A12"/>
    <w:rsid w:val="00E45B8F"/>
    <w:rsid w:val="00E45D98"/>
    <w:rsid w:val="00E4614D"/>
    <w:rsid w:val="00E465CB"/>
    <w:rsid w:val="00E466B3"/>
    <w:rsid w:val="00E47889"/>
    <w:rsid w:val="00E47A92"/>
    <w:rsid w:val="00E5166F"/>
    <w:rsid w:val="00E51F4F"/>
    <w:rsid w:val="00E52645"/>
    <w:rsid w:val="00E526CE"/>
    <w:rsid w:val="00E5303C"/>
    <w:rsid w:val="00E53ADD"/>
    <w:rsid w:val="00E53BC8"/>
    <w:rsid w:val="00E53C0A"/>
    <w:rsid w:val="00E53D73"/>
    <w:rsid w:val="00E55364"/>
    <w:rsid w:val="00E55435"/>
    <w:rsid w:val="00E55831"/>
    <w:rsid w:val="00E55A31"/>
    <w:rsid w:val="00E55B71"/>
    <w:rsid w:val="00E564A8"/>
    <w:rsid w:val="00E568CF"/>
    <w:rsid w:val="00E56994"/>
    <w:rsid w:val="00E602DB"/>
    <w:rsid w:val="00E603FF"/>
    <w:rsid w:val="00E614E4"/>
    <w:rsid w:val="00E6329F"/>
    <w:rsid w:val="00E64402"/>
    <w:rsid w:val="00E6453C"/>
    <w:rsid w:val="00E6490B"/>
    <w:rsid w:val="00E64AD5"/>
    <w:rsid w:val="00E64BAD"/>
    <w:rsid w:val="00E6503A"/>
    <w:rsid w:val="00E65D76"/>
    <w:rsid w:val="00E6644D"/>
    <w:rsid w:val="00E66FE6"/>
    <w:rsid w:val="00E67D35"/>
    <w:rsid w:val="00E7069C"/>
    <w:rsid w:val="00E70CFD"/>
    <w:rsid w:val="00E72278"/>
    <w:rsid w:val="00E72DAB"/>
    <w:rsid w:val="00E73503"/>
    <w:rsid w:val="00E73795"/>
    <w:rsid w:val="00E73C2A"/>
    <w:rsid w:val="00E73F61"/>
    <w:rsid w:val="00E7420A"/>
    <w:rsid w:val="00E7440C"/>
    <w:rsid w:val="00E74517"/>
    <w:rsid w:val="00E7482C"/>
    <w:rsid w:val="00E74AB3"/>
    <w:rsid w:val="00E74C76"/>
    <w:rsid w:val="00E74D68"/>
    <w:rsid w:val="00E75213"/>
    <w:rsid w:val="00E754B6"/>
    <w:rsid w:val="00E755CE"/>
    <w:rsid w:val="00E75969"/>
    <w:rsid w:val="00E75ADC"/>
    <w:rsid w:val="00E75D96"/>
    <w:rsid w:val="00E76612"/>
    <w:rsid w:val="00E777B5"/>
    <w:rsid w:val="00E80983"/>
    <w:rsid w:val="00E80D2D"/>
    <w:rsid w:val="00E81257"/>
    <w:rsid w:val="00E813DB"/>
    <w:rsid w:val="00E814B0"/>
    <w:rsid w:val="00E821DB"/>
    <w:rsid w:val="00E826CE"/>
    <w:rsid w:val="00E82A72"/>
    <w:rsid w:val="00E830F1"/>
    <w:rsid w:val="00E83229"/>
    <w:rsid w:val="00E833DA"/>
    <w:rsid w:val="00E8393D"/>
    <w:rsid w:val="00E839EF"/>
    <w:rsid w:val="00E84CCB"/>
    <w:rsid w:val="00E84D62"/>
    <w:rsid w:val="00E8550D"/>
    <w:rsid w:val="00E85B44"/>
    <w:rsid w:val="00E86896"/>
    <w:rsid w:val="00E869AC"/>
    <w:rsid w:val="00E86A05"/>
    <w:rsid w:val="00E86B5B"/>
    <w:rsid w:val="00E8712F"/>
    <w:rsid w:val="00E90180"/>
    <w:rsid w:val="00E90B5E"/>
    <w:rsid w:val="00E916C9"/>
    <w:rsid w:val="00E91E97"/>
    <w:rsid w:val="00E92574"/>
    <w:rsid w:val="00E925B2"/>
    <w:rsid w:val="00E92B53"/>
    <w:rsid w:val="00E92CE9"/>
    <w:rsid w:val="00E936E4"/>
    <w:rsid w:val="00E95287"/>
    <w:rsid w:val="00E955D4"/>
    <w:rsid w:val="00E966DF"/>
    <w:rsid w:val="00E97350"/>
    <w:rsid w:val="00E97453"/>
    <w:rsid w:val="00E9797B"/>
    <w:rsid w:val="00E97AC1"/>
    <w:rsid w:val="00E97C53"/>
    <w:rsid w:val="00EA0401"/>
    <w:rsid w:val="00EA0628"/>
    <w:rsid w:val="00EA087C"/>
    <w:rsid w:val="00EA0E02"/>
    <w:rsid w:val="00EA0F2C"/>
    <w:rsid w:val="00EA1050"/>
    <w:rsid w:val="00EA16DE"/>
    <w:rsid w:val="00EA171F"/>
    <w:rsid w:val="00EA1CD3"/>
    <w:rsid w:val="00EA205D"/>
    <w:rsid w:val="00EA2B48"/>
    <w:rsid w:val="00EA2C05"/>
    <w:rsid w:val="00EA30FF"/>
    <w:rsid w:val="00EA3654"/>
    <w:rsid w:val="00EA3D2B"/>
    <w:rsid w:val="00EA4808"/>
    <w:rsid w:val="00EA62D6"/>
    <w:rsid w:val="00EA6C39"/>
    <w:rsid w:val="00EA72EB"/>
    <w:rsid w:val="00EA7411"/>
    <w:rsid w:val="00EA7454"/>
    <w:rsid w:val="00EA7513"/>
    <w:rsid w:val="00EA76BB"/>
    <w:rsid w:val="00EA7956"/>
    <w:rsid w:val="00EB0013"/>
    <w:rsid w:val="00EB0788"/>
    <w:rsid w:val="00EB0993"/>
    <w:rsid w:val="00EB0A84"/>
    <w:rsid w:val="00EB1846"/>
    <w:rsid w:val="00EB1B58"/>
    <w:rsid w:val="00EB31E6"/>
    <w:rsid w:val="00EB3254"/>
    <w:rsid w:val="00EB3CA1"/>
    <w:rsid w:val="00EB4120"/>
    <w:rsid w:val="00EB4960"/>
    <w:rsid w:val="00EB4D85"/>
    <w:rsid w:val="00EB5412"/>
    <w:rsid w:val="00EB5622"/>
    <w:rsid w:val="00EB6388"/>
    <w:rsid w:val="00EB6CDE"/>
    <w:rsid w:val="00EB72A1"/>
    <w:rsid w:val="00EC0C47"/>
    <w:rsid w:val="00EC0F8C"/>
    <w:rsid w:val="00EC10CB"/>
    <w:rsid w:val="00EC115F"/>
    <w:rsid w:val="00EC1AD4"/>
    <w:rsid w:val="00EC214A"/>
    <w:rsid w:val="00EC2339"/>
    <w:rsid w:val="00EC2E9B"/>
    <w:rsid w:val="00EC35E1"/>
    <w:rsid w:val="00EC4907"/>
    <w:rsid w:val="00EC4BC3"/>
    <w:rsid w:val="00EC4BCF"/>
    <w:rsid w:val="00EC4F4A"/>
    <w:rsid w:val="00EC53FC"/>
    <w:rsid w:val="00EC55C4"/>
    <w:rsid w:val="00EC6288"/>
    <w:rsid w:val="00ED02F6"/>
    <w:rsid w:val="00ED084B"/>
    <w:rsid w:val="00ED08A2"/>
    <w:rsid w:val="00ED12E4"/>
    <w:rsid w:val="00ED14D6"/>
    <w:rsid w:val="00ED246B"/>
    <w:rsid w:val="00ED38DE"/>
    <w:rsid w:val="00ED41A7"/>
    <w:rsid w:val="00ED4C43"/>
    <w:rsid w:val="00ED4DAB"/>
    <w:rsid w:val="00ED4EC6"/>
    <w:rsid w:val="00ED5107"/>
    <w:rsid w:val="00ED52BD"/>
    <w:rsid w:val="00ED540C"/>
    <w:rsid w:val="00ED5849"/>
    <w:rsid w:val="00ED5BE2"/>
    <w:rsid w:val="00ED5D19"/>
    <w:rsid w:val="00ED6B9B"/>
    <w:rsid w:val="00ED7B4A"/>
    <w:rsid w:val="00EE0395"/>
    <w:rsid w:val="00EE0FCD"/>
    <w:rsid w:val="00EE1B49"/>
    <w:rsid w:val="00EE1DEB"/>
    <w:rsid w:val="00EE2F91"/>
    <w:rsid w:val="00EE3418"/>
    <w:rsid w:val="00EE3A05"/>
    <w:rsid w:val="00EE3F8F"/>
    <w:rsid w:val="00EE416C"/>
    <w:rsid w:val="00EE44AC"/>
    <w:rsid w:val="00EE4F22"/>
    <w:rsid w:val="00EE5221"/>
    <w:rsid w:val="00EE5224"/>
    <w:rsid w:val="00EE548A"/>
    <w:rsid w:val="00EE5755"/>
    <w:rsid w:val="00EE6B65"/>
    <w:rsid w:val="00EE6B96"/>
    <w:rsid w:val="00EE6EE5"/>
    <w:rsid w:val="00EE70A4"/>
    <w:rsid w:val="00EE7507"/>
    <w:rsid w:val="00EE7614"/>
    <w:rsid w:val="00EE7747"/>
    <w:rsid w:val="00EE7B71"/>
    <w:rsid w:val="00EE7DC8"/>
    <w:rsid w:val="00EF0065"/>
    <w:rsid w:val="00EF0181"/>
    <w:rsid w:val="00EF0ED7"/>
    <w:rsid w:val="00EF145A"/>
    <w:rsid w:val="00EF14F4"/>
    <w:rsid w:val="00EF2F18"/>
    <w:rsid w:val="00EF3051"/>
    <w:rsid w:val="00EF37D1"/>
    <w:rsid w:val="00EF4180"/>
    <w:rsid w:val="00EF482F"/>
    <w:rsid w:val="00EF4A23"/>
    <w:rsid w:val="00EF64E9"/>
    <w:rsid w:val="00EF6683"/>
    <w:rsid w:val="00EF68AE"/>
    <w:rsid w:val="00EF7140"/>
    <w:rsid w:val="00EF79F9"/>
    <w:rsid w:val="00F0044A"/>
    <w:rsid w:val="00F00C2B"/>
    <w:rsid w:val="00F00F3B"/>
    <w:rsid w:val="00F01068"/>
    <w:rsid w:val="00F024C6"/>
    <w:rsid w:val="00F02E54"/>
    <w:rsid w:val="00F03214"/>
    <w:rsid w:val="00F03695"/>
    <w:rsid w:val="00F03EE0"/>
    <w:rsid w:val="00F045EB"/>
    <w:rsid w:val="00F049C9"/>
    <w:rsid w:val="00F04F0C"/>
    <w:rsid w:val="00F051CC"/>
    <w:rsid w:val="00F05991"/>
    <w:rsid w:val="00F060F8"/>
    <w:rsid w:val="00F06335"/>
    <w:rsid w:val="00F06A3E"/>
    <w:rsid w:val="00F06E2A"/>
    <w:rsid w:val="00F06EE6"/>
    <w:rsid w:val="00F06FC3"/>
    <w:rsid w:val="00F071B6"/>
    <w:rsid w:val="00F0736D"/>
    <w:rsid w:val="00F07782"/>
    <w:rsid w:val="00F101C4"/>
    <w:rsid w:val="00F10327"/>
    <w:rsid w:val="00F103D7"/>
    <w:rsid w:val="00F105BE"/>
    <w:rsid w:val="00F11139"/>
    <w:rsid w:val="00F112AD"/>
    <w:rsid w:val="00F11666"/>
    <w:rsid w:val="00F117D3"/>
    <w:rsid w:val="00F12218"/>
    <w:rsid w:val="00F1305F"/>
    <w:rsid w:val="00F13502"/>
    <w:rsid w:val="00F137FF"/>
    <w:rsid w:val="00F13DB2"/>
    <w:rsid w:val="00F15026"/>
    <w:rsid w:val="00F1503D"/>
    <w:rsid w:val="00F15979"/>
    <w:rsid w:val="00F1649C"/>
    <w:rsid w:val="00F174E8"/>
    <w:rsid w:val="00F17941"/>
    <w:rsid w:val="00F17FDD"/>
    <w:rsid w:val="00F20632"/>
    <w:rsid w:val="00F206F7"/>
    <w:rsid w:val="00F20953"/>
    <w:rsid w:val="00F20968"/>
    <w:rsid w:val="00F20A29"/>
    <w:rsid w:val="00F20E1B"/>
    <w:rsid w:val="00F20E2A"/>
    <w:rsid w:val="00F214D9"/>
    <w:rsid w:val="00F22191"/>
    <w:rsid w:val="00F22709"/>
    <w:rsid w:val="00F22930"/>
    <w:rsid w:val="00F22DE1"/>
    <w:rsid w:val="00F23034"/>
    <w:rsid w:val="00F23C7C"/>
    <w:rsid w:val="00F23D2C"/>
    <w:rsid w:val="00F23D57"/>
    <w:rsid w:val="00F245A3"/>
    <w:rsid w:val="00F24E78"/>
    <w:rsid w:val="00F2574D"/>
    <w:rsid w:val="00F25D3D"/>
    <w:rsid w:val="00F25E34"/>
    <w:rsid w:val="00F261C2"/>
    <w:rsid w:val="00F263B0"/>
    <w:rsid w:val="00F2647C"/>
    <w:rsid w:val="00F2654E"/>
    <w:rsid w:val="00F26E9F"/>
    <w:rsid w:val="00F27AA0"/>
    <w:rsid w:val="00F27CAB"/>
    <w:rsid w:val="00F27D08"/>
    <w:rsid w:val="00F3070A"/>
    <w:rsid w:val="00F31071"/>
    <w:rsid w:val="00F31D3F"/>
    <w:rsid w:val="00F3292A"/>
    <w:rsid w:val="00F32982"/>
    <w:rsid w:val="00F32E0B"/>
    <w:rsid w:val="00F32E86"/>
    <w:rsid w:val="00F33185"/>
    <w:rsid w:val="00F338CF"/>
    <w:rsid w:val="00F3398E"/>
    <w:rsid w:val="00F3399C"/>
    <w:rsid w:val="00F34B58"/>
    <w:rsid w:val="00F34D62"/>
    <w:rsid w:val="00F34E3C"/>
    <w:rsid w:val="00F35699"/>
    <w:rsid w:val="00F35F1F"/>
    <w:rsid w:val="00F3602A"/>
    <w:rsid w:val="00F369CF"/>
    <w:rsid w:val="00F36F30"/>
    <w:rsid w:val="00F36F87"/>
    <w:rsid w:val="00F375B2"/>
    <w:rsid w:val="00F37731"/>
    <w:rsid w:val="00F3778B"/>
    <w:rsid w:val="00F37BD8"/>
    <w:rsid w:val="00F40368"/>
    <w:rsid w:val="00F40630"/>
    <w:rsid w:val="00F40FA2"/>
    <w:rsid w:val="00F4123C"/>
    <w:rsid w:val="00F41AF0"/>
    <w:rsid w:val="00F41B38"/>
    <w:rsid w:val="00F41B8E"/>
    <w:rsid w:val="00F424EF"/>
    <w:rsid w:val="00F43A70"/>
    <w:rsid w:val="00F43E8C"/>
    <w:rsid w:val="00F443CB"/>
    <w:rsid w:val="00F450F5"/>
    <w:rsid w:val="00F4510D"/>
    <w:rsid w:val="00F4517B"/>
    <w:rsid w:val="00F45DA9"/>
    <w:rsid w:val="00F466D5"/>
    <w:rsid w:val="00F46A67"/>
    <w:rsid w:val="00F4764E"/>
    <w:rsid w:val="00F47C26"/>
    <w:rsid w:val="00F506B5"/>
    <w:rsid w:val="00F52A68"/>
    <w:rsid w:val="00F52B1B"/>
    <w:rsid w:val="00F530C3"/>
    <w:rsid w:val="00F54488"/>
    <w:rsid w:val="00F5505A"/>
    <w:rsid w:val="00F55273"/>
    <w:rsid w:val="00F55A7F"/>
    <w:rsid w:val="00F55F7D"/>
    <w:rsid w:val="00F564FD"/>
    <w:rsid w:val="00F565D9"/>
    <w:rsid w:val="00F56C87"/>
    <w:rsid w:val="00F57089"/>
    <w:rsid w:val="00F572BD"/>
    <w:rsid w:val="00F57C13"/>
    <w:rsid w:val="00F57C4B"/>
    <w:rsid w:val="00F600F1"/>
    <w:rsid w:val="00F61450"/>
    <w:rsid w:val="00F61849"/>
    <w:rsid w:val="00F62C15"/>
    <w:rsid w:val="00F634F2"/>
    <w:rsid w:val="00F63800"/>
    <w:rsid w:val="00F643B6"/>
    <w:rsid w:val="00F65639"/>
    <w:rsid w:val="00F661EB"/>
    <w:rsid w:val="00F67496"/>
    <w:rsid w:val="00F67A7C"/>
    <w:rsid w:val="00F67AD5"/>
    <w:rsid w:val="00F67C4C"/>
    <w:rsid w:val="00F67FB8"/>
    <w:rsid w:val="00F70FCD"/>
    <w:rsid w:val="00F71084"/>
    <w:rsid w:val="00F72079"/>
    <w:rsid w:val="00F72A37"/>
    <w:rsid w:val="00F739B3"/>
    <w:rsid w:val="00F73CDA"/>
    <w:rsid w:val="00F74224"/>
    <w:rsid w:val="00F7795B"/>
    <w:rsid w:val="00F77E50"/>
    <w:rsid w:val="00F77F71"/>
    <w:rsid w:val="00F8017A"/>
    <w:rsid w:val="00F80319"/>
    <w:rsid w:val="00F80340"/>
    <w:rsid w:val="00F81024"/>
    <w:rsid w:val="00F816B9"/>
    <w:rsid w:val="00F8173E"/>
    <w:rsid w:val="00F82020"/>
    <w:rsid w:val="00F82578"/>
    <w:rsid w:val="00F82B32"/>
    <w:rsid w:val="00F82B4E"/>
    <w:rsid w:val="00F84583"/>
    <w:rsid w:val="00F84736"/>
    <w:rsid w:val="00F85281"/>
    <w:rsid w:val="00F85450"/>
    <w:rsid w:val="00F86BBF"/>
    <w:rsid w:val="00F879D2"/>
    <w:rsid w:val="00F879E4"/>
    <w:rsid w:val="00F87D4C"/>
    <w:rsid w:val="00F9060A"/>
    <w:rsid w:val="00F90952"/>
    <w:rsid w:val="00F90A18"/>
    <w:rsid w:val="00F91090"/>
    <w:rsid w:val="00F914CD"/>
    <w:rsid w:val="00F92595"/>
    <w:rsid w:val="00F92662"/>
    <w:rsid w:val="00F928E1"/>
    <w:rsid w:val="00F92E7E"/>
    <w:rsid w:val="00F9306F"/>
    <w:rsid w:val="00F93941"/>
    <w:rsid w:val="00F9406F"/>
    <w:rsid w:val="00F94485"/>
    <w:rsid w:val="00F94C64"/>
    <w:rsid w:val="00F953A4"/>
    <w:rsid w:val="00F9653D"/>
    <w:rsid w:val="00F96D1C"/>
    <w:rsid w:val="00F974F1"/>
    <w:rsid w:val="00F975BB"/>
    <w:rsid w:val="00F97760"/>
    <w:rsid w:val="00F97C22"/>
    <w:rsid w:val="00FA0AE9"/>
    <w:rsid w:val="00FA11C7"/>
    <w:rsid w:val="00FA1488"/>
    <w:rsid w:val="00FA1979"/>
    <w:rsid w:val="00FA1D82"/>
    <w:rsid w:val="00FA21A7"/>
    <w:rsid w:val="00FA2559"/>
    <w:rsid w:val="00FA25EE"/>
    <w:rsid w:val="00FA2865"/>
    <w:rsid w:val="00FA2ACB"/>
    <w:rsid w:val="00FA2DB8"/>
    <w:rsid w:val="00FA36EF"/>
    <w:rsid w:val="00FA37CB"/>
    <w:rsid w:val="00FA37DA"/>
    <w:rsid w:val="00FA3C23"/>
    <w:rsid w:val="00FA3CAD"/>
    <w:rsid w:val="00FA47C3"/>
    <w:rsid w:val="00FA51CA"/>
    <w:rsid w:val="00FA5237"/>
    <w:rsid w:val="00FA5B5B"/>
    <w:rsid w:val="00FA64D1"/>
    <w:rsid w:val="00FA6E47"/>
    <w:rsid w:val="00FA7BCC"/>
    <w:rsid w:val="00FB03AA"/>
    <w:rsid w:val="00FB0735"/>
    <w:rsid w:val="00FB087E"/>
    <w:rsid w:val="00FB180A"/>
    <w:rsid w:val="00FB2851"/>
    <w:rsid w:val="00FB2A3A"/>
    <w:rsid w:val="00FB2B04"/>
    <w:rsid w:val="00FB2E94"/>
    <w:rsid w:val="00FB2F25"/>
    <w:rsid w:val="00FB3163"/>
    <w:rsid w:val="00FB318D"/>
    <w:rsid w:val="00FB33C9"/>
    <w:rsid w:val="00FB37F1"/>
    <w:rsid w:val="00FB4B4A"/>
    <w:rsid w:val="00FB4D4C"/>
    <w:rsid w:val="00FB55B1"/>
    <w:rsid w:val="00FB6425"/>
    <w:rsid w:val="00FB68B7"/>
    <w:rsid w:val="00FB69BC"/>
    <w:rsid w:val="00FB6C5B"/>
    <w:rsid w:val="00FB7045"/>
    <w:rsid w:val="00FB7840"/>
    <w:rsid w:val="00FC0A02"/>
    <w:rsid w:val="00FC0C16"/>
    <w:rsid w:val="00FC0E3F"/>
    <w:rsid w:val="00FC1288"/>
    <w:rsid w:val="00FC19C1"/>
    <w:rsid w:val="00FC2364"/>
    <w:rsid w:val="00FC23FF"/>
    <w:rsid w:val="00FC25BF"/>
    <w:rsid w:val="00FC2DBA"/>
    <w:rsid w:val="00FC325A"/>
    <w:rsid w:val="00FC3819"/>
    <w:rsid w:val="00FC3978"/>
    <w:rsid w:val="00FC3AA0"/>
    <w:rsid w:val="00FC3DAE"/>
    <w:rsid w:val="00FC4713"/>
    <w:rsid w:val="00FC5BEE"/>
    <w:rsid w:val="00FC5DB7"/>
    <w:rsid w:val="00FC6260"/>
    <w:rsid w:val="00FC691A"/>
    <w:rsid w:val="00FC6EDE"/>
    <w:rsid w:val="00FC75F1"/>
    <w:rsid w:val="00FD0A44"/>
    <w:rsid w:val="00FD0F9E"/>
    <w:rsid w:val="00FD114E"/>
    <w:rsid w:val="00FD1B4F"/>
    <w:rsid w:val="00FD1E06"/>
    <w:rsid w:val="00FD2397"/>
    <w:rsid w:val="00FD257D"/>
    <w:rsid w:val="00FD2E4F"/>
    <w:rsid w:val="00FD2F26"/>
    <w:rsid w:val="00FD3B51"/>
    <w:rsid w:val="00FD3CE9"/>
    <w:rsid w:val="00FD3DD0"/>
    <w:rsid w:val="00FD3FBF"/>
    <w:rsid w:val="00FD4005"/>
    <w:rsid w:val="00FD43D4"/>
    <w:rsid w:val="00FD4930"/>
    <w:rsid w:val="00FD4972"/>
    <w:rsid w:val="00FD4BB1"/>
    <w:rsid w:val="00FD4BC0"/>
    <w:rsid w:val="00FD4C5E"/>
    <w:rsid w:val="00FD52E7"/>
    <w:rsid w:val="00FD5AED"/>
    <w:rsid w:val="00FD5D92"/>
    <w:rsid w:val="00FD6B80"/>
    <w:rsid w:val="00FD6D9C"/>
    <w:rsid w:val="00FD72E5"/>
    <w:rsid w:val="00FE0172"/>
    <w:rsid w:val="00FE0DF0"/>
    <w:rsid w:val="00FE0EC2"/>
    <w:rsid w:val="00FE18FC"/>
    <w:rsid w:val="00FE1A38"/>
    <w:rsid w:val="00FE234C"/>
    <w:rsid w:val="00FE2782"/>
    <w:rsid w:val="00FE31E2"/>
    <w:rsid w:val="00FE5C50"/>
    <w:rsid w:val="00FE6A65"/>
    <w:rsid w:val="00FE6D91"/>
    <w:rsid w:val="00FE7B4B"/>
    <w:rsid w:val="00FF0261"/>
    <w:rsid w:val="00FF0E8C"/>
    <w:rsid w:val="00FF110F"/>
    <w:rsid w:val="00FF12C6"/>
    <w:rsid w:val="00FF166F"/>
    <w:rsid w:val="00FF1C9B"/>
    <w:rsid w:val="00FF3871"/>
    <w:rsid w:val="00FF471D"/>
    <w:rsid w:val="00FF4AB6"/>
    <w:rsid w:val="00FF4C38"/>
    <w:rsid w:val="00FF4F27"/>
    <w:rsid w:val="00FF4F50"/>
    <w:rsid w:val="00FF5297"/>
    <w:rsid w:val="00FF68FE"/>
    <w:rsid w:val="00FF7512"/>
    <w:rsid w:val="00FF75B8"/>
    <w:rsid w:val="00FF79E2"/>
    <w:rsid w:val="00FF7B00"/>
    <w:rsid w:val="00FF7C3C"/>
    <w:rsid w:val="013F3F8D"/>
    <w:rsid w:val="014702BB"/>
    <w:rsid w:val="0148257A"/>
    <w:rsid w:val="014F318B"/>
    <w:rsid w:val="0162629A"/>
    <w:rsid w:val="01BE1B44"/>
    <w:rsid w:val="01C0199C"/>
    <w:rsid w:val="01E53B44"/>
    <w:rsid w:val="020F75EE"/>
    <w:rsid w:val="02431388"/>
    <w:rsid w:val="02507E94"/>
    <w:rsid w:val="025854D8"/>
    <w:rsid w:val="02685132"/>
    <w:rsid w:val="026F25A1"/>
    <w:rsid w:val="029E025B"/>
    <w:rsid w:val="02A01501"/>
    <w:rsid w:val="02C6680F"/>
    <w:rsid w:val="02CB5199"/>
    <w:rsid w:val="033C4E56"/>
    <w:rsid w:val="03CF2749"/>
    <w:rsid w:val="03F97075"/>
    <w:rsid w:val="04140D06"/>
    <w:rsid w:val="04287388"/>
    <w:rsid w:val="04424D18"/>
    <w:rsid w:val="045B6E9F"/>
    <w:rsid w:val="04692302"/>
    <w:rsid w:val="04817563"/>
    <w:rsid w:val="04E106E9"/>
    <w:rsid w:val="04F72852"/>
    <w:rsid w:val="052A37AF"/>
    <w:rsid w:val="05521CF3"/>
    <w:rsid w:val="05730891"/>
    <w:rsid w:val="059D21CA"/>
    <w:rsid w:val="05C6492A"/>
    <w:rsid w:val="05C7022B"/>
    <w:rsid w:val="05F34ED8"/>
    <w:rsid w:val="061C2DC9"/>
    <w:rsid w:val="061F4F03"/>
    <w:rsid w:val="066474E9"/>
    <w:rsid w:val="066A1E8F"/>
    <w:rsid w:val="068D130D"/>
    <w:rsid w:val="06BF0715"/>
    <w:rsid w:val="06E12995"/>
    <w:rsid w:val="07146B60"/>
    <w:rsid w:val="07331C21"/>
    <w:rsid w:val="073B3A28"/>
    <w:rsid w:val="07435E83"/>
    <w:rsid w:val="07547CC3"/>
    <w:rsid w:val="07707274"/>
    <w:rsid w:val="079124CA"/>
    <w:rsid w:val="079469A1"/>
    <w:rsid w:val="08112FF8"/>
    <w:rsid w:val="08176714"/>
    <w:rsid w:val="08326C0C"/>
    <w:rsid w:val="08583CCB"/>
    <w:rsid w:val="085F44CA"/>
    <w:rsid w:val="08624E36"/>
    <w:rsid w:val="086B5942"/>
    <w:rsid w:val="08BB7509"/>
    <w:rsid w:val="08BF07C0"/>
    <w:rsid w:val="08C316F9"/>
    <w:rsid w:val="08DA2238"/>
    <w:rsid w:val="092A42A0"/>
    <w:rsid w:val="09380EE4"/>
    <w:rsid w:val="09930206"/>
    <w:rsid w:val="09C50437"/>
    <w:rsid w:val="09F52B29"/>
    <w:rsid w:val="09F85BD9"/>
    <w:rsid w:val="0A016CBE"/>
    <w:rsid w:val="0A091F53"/>
    <w:rsid w:val="0A305BED"/>
    <w:rsid w:val="0A352AE4"/>
    <w:rsid w:val="0A39285D"/>
    <w:rsid w:val="0A601E2A"/>
    <w:rsid w:val="0A7D0A31"/>
    <w:rsid w:val="0A833223"/>
    <w:rsid w:val="0A98731D"/>
    <w:rsid w:val="0A9F4DAD"/>
    <w:rsid w:val="0AA806C1"/>
    <w:rsid w:val="0AE91082"/>
    <w:rsid w:val="0AF06F5D"/>
    <w:rsid w:val="0B285F41"/>
    <w:rsid w:val="0B2E0038"/>
    <w:rsid w:val="0B3E0641"/>
    <w:rsid w:val="0B5E329B"/>
    <w:rsid w:val="0B6236CE"/>
    <w:rsid w:val="0B9812CC"/>
    <w:rsid w:val="0B9905A8"/>
    <w:rsid w:val="0BAC5E1B"/>
    <w:rsid w:val="0BC64730"/>
    <w:rsid w:val="0BEC7696"/>
    <w:rsid w:val="0C0042A8"/>
    <w:rsid w:val="0CB13600"/>
    <w:rsid w:val="0CB367F4"/>
    <w:rsid w:val="0CD8325C"/>
    <w:rsid w:val="0CF163E7"/>
    <w:rsid w:val="0D015F7E"/>
    <w:rsid w:val="0D092DF0"/>
    <w:rsid w:val="0D201B6D"/>
    <w:rsid w:val="0D4A5B75"/>
    <w:rsid w:val="0D7A5D06"/>
    <w:rsid w:val="0DF46D75"/>
    <w:rsid w:val="0DF75AD9"/>
    <w:rsid w:val="0E0F66E0"/>
    <w:rsid w:val="0E504C15"/>
    <w:rsid w:val="0E632884"/>
    <w:rsid w:val="0EAD0A5B"/>
    <w:rsid w:val="0EBA7A69"/>
    <w:rsid w:val="0EDD276A"/>
    <w:rsid w:val="0F052B40"/>
    <w:rsid w:val="0F083F56"/>
    <w:rsid w:val="0F2F49C9"/>
    <w:rsid w:val="0F4E468F"/>
    <w:rsid w:val="0F8F164F"/>
    <w:rsid w:val="0FD1616F"/>
    <w:rsid w:val="0FD25549"/>
    <w:rsid w:val="10153032"/>
    <w:rsid w:val="1028483F"/>
    <w:rsid w:val="102C533F"/>
    <w:rsid w:val="10405F92"/>
    <w:rsid w:val="107A3D46"/>
    <w:rsid w:val="108C77E1"/>
    <w:rsid w:val="1094469A"/>
    <w:rsid w:val="109913E3"/>
    <w:rsid w:val="10EA4F44"/>
    <w:rsid w:val="1110058F"/>
    <w:rsid w:val="11341081"/>
    <w:rsid w:val="113775DA"/>
    <w:rsid w:val="11536D49"/>
    <w:rsid w:val="118B105B"/>
    <w:rsid w:val="11937D4F"/>
    <w:rsid w:val="12457DBF"/>
    <w:rsid w:val="124F060C"/>
    <w:rsid w:val="1255435A"/>
    <w:rsid w:val="125F6EF7"/>
    <w:rsid w:val="126C60EE"/>
    <w:rsid w:val="12C07E1E"/>
    <w:rsid w:val="12D1109A"/>
    <w:rsid w:val="12F76678"/>
    <w:rsid w:val="130238A8"/>
    <w:rsid w:val="13087F78"/>
    <w:rsid w:val="135E619C"/>
    <w:rsid w:val="136A5FF9"/>
    <w:rsid w:val="13A41A1D"/>
    <w:rsid w:val="13B04B21"/>
    <w:rsid w:val="13BE1534"/>
    <w:rsid w:val="13DC6619"/>
    <w:rsid w:val="13F85A28"/>
    <w:rsid w:val="13FA5D07"/>
    <w:rsid w:val="14081FBE"/>
    <w:rsid w:val="141A6FBE"/>
    <w:rsid w:val="14441A60"/>
    <w:rsid w:val="14B21837"/>
    <w:rsid w:val="14BD4962"/>
    <w:rsid w:val="14CC317A"/>
    <w:rsid w:val="14E96849"/>
    <w:rsid w:val="151A52C8"/>
    <w:rsid w:val="154C798B"/>
    <w:rsid w:val="1569695D"/>
    <w:rsid w:val="15916EAA"/>
    <w:rsid w:val="159E55E4"/>
    <w:rsid w:val="15B83884"/>
    <w:rsid w:val="15DD1434"/>
    <w:rsid w:val="16025A0B"/>
    <w:rsid w:val="1637589C"/>
    <w:rsid w:val="163964EA"/>
    <w:rsid w:val="16531B8F"/>
    <w:rsid w:val="16A367E3"/>
    <w:rsid w:val="16DD61C8"/>
    <w:rsid w:val="1718129E"/>
    <w:rsid w:val="173742B9"/>
    <w:rsid w:val="17613DD0"/>
    <w:rsid w:val="17713142"/>
    <w:rsid w:val="17730D44"/>
    <w:rsid w:val="1774454C"/>
    <w:rsid w:val="17A32411"/>
    <w:rsid w:val="17D7160E"/>
    <w:rsid w:val="17F83810"/>
    <w:rsid w:val="18171294"/>
    <w:rsid w:val="18540D8A"/>
    <w:rsid w:val="186262D9"/>
    <w:rsid w:val="187815B0"/>
    <w:rsid w:val="18815BB3"/>
    <w:rsid w:val="18B0600A"/>
    <w:rsid w:val="18BA5D92"/>
    <w:rsid w:val="18DD2CA7"/>
    <w:rsid w:val="192332D1"/>
    <w:rsid w:val="19565269"/>
    <w:rsid w:val="19812FE8"/>
    <w:rsid w:val="198F1A64"/>
    <w:rsid w:val="19B513D3"/>
    <w:rsid w:val="19F24C8A"/>
    <w:rsid w:val="1A30537B"/>
    <w:rsid w:val="1A777EAB"/>
    <w:rsid w:val="1A835C3A"/>
    <w:rsid w:val="1A963B14"/>
    <w:rsid w:val="1A9645A0"/>
    <w:rsid w:val="1A9A6AA1"/>
    <w:rsid w:val="1AB0671A"/>
    <w:rsid w:val="1AB60B1A"/>
    <w:rsid w:val="1AE441EB"/>
    <w:rsid w:val="1AFF0A31"/>
    <w:rsid w:val="1BA131D7"/>
    <w:rsid w:val="1BB40296"/>
    <w:rsid w:val="1BDD797B"/>
    <w:rsid w:val="1C083B3B"/>
    <w:rsid w:val="1C1A02A7"/>
    <w:rsid w:val="1C34267C"/>
    <w:rsid w:val="1C454E94"/>
    <w:rsid w:val="1C544322"/>
    <w:rsid w:val="1C583D46"/>
    <w:rsid w:val="1C585751"/>
    <w:rsid w:val="1C5A41A1"/>
    <w:rsid w:val="1C6111F4"/>
    <w:rsid w:val="1C740B26"/>
    <w:rsid w:val="1D003702"/>
    <w:rsid w:val="1D3467E9"/>
    <w:rsid w:val="1D364701"/>
    <w:rsid w:val="1D6129F9"/>
    <w:rsid w:val="1D9C65C1"/>
    <w:rsid w:val="1DB308D0"/>
    <w:rsid w:val="1DCD2D53"/>
    <w:rsid w:val="1E035AE1"/>
    <w:rsid w:val="1E0D176C"/>
    <w:rsid w:val="1E460927"/>
    <w:rsid w:val="1E6024E5"/>
    <w:rsid w:val="1E695AF4"/>
    <w:rsid w:val="1E761E23"/>
    <w:rsid w:val="1ECD749B"/>
    <w:rsid w:val="1EE7543A"/>
    <w:rsid w:val="1EFE5323"/>
    <w:rsid w:val="1F0E78B9"/>
    <w:rsid w:val="1F2310C8"/>
    <w:rsid w:val="1F515293"/>
    <w:rsid w:val="1F704A1B"/>
    <w:rsid w:val="1F844CC2"/>
    <w:rsid w:val="1F964BD4"/>
    <w:rsid w:val="1FAD1D1F"/>
    <w:rsid w:val="1FB2505D"/>
    <w:rsid w:val="1FC75723"/>
    <w:rsid w:val="1FF12B5F"/>
    <w:rsid w:val="20A4633E"/>
    <w:rsid w:val="20C250BF"/>
    <w:rsid w:val="20E07122"/>
    <w:rsid w:val="20EA6F65"/>
    <w:rsid w:val="20ED5F0E"/>
    <w:rsid w:val="20FC7BAA"/>
    <w:rsid w:val="21357CAA"/>
    <w:rsid w:val="21594C2B"/>
    <w:rsid w:val="21886013"/>
    <w:rsid w:val="219B3B6D"/>
    <w:rsid w:val="21DD34D0"/>
    <w:rsid w:val="221476DC"/>
    <w:rsid w:val="22520F8B"/>
    <w:rsid w:val="22741D71"/>
    <w:rsid w:val="22781A2C"/>
    <w:rsid w:val="22814747"/>
    <w:rsid w:val="22CB23AB"/>
    <w:rsid w:val="236E0AAE"/>
    <w:rsid w:val="239C5850"/>
    <w:rsid w:val="23A904AC"/>
    <w:rsid w:val="24360420"/>
    <w:rsid w:val="243B284C"/>
    <w:rsid w:val="24572147"/>
    <w:rsid w:val="24AA3A3B"/>
    <w:rsid w:val="24C6051C"/>
    <w:rsid w:val="24CF46CB"/>
    <w:rsid w:val="25194308"/>
    <w:rsid w:val="2553166E"/>
    <w:rsid w:val="2556552A"/>
    <w:rsid w:val="257C77E4"/>
    <w:rsid w:val="25BC4E94"/>
    <w:rsid w:val="25C553B5"/>
    <w:rsid w:val="25D9392A"/>
    <w:rsid w:val="260E4E09"/>
    <w:rsid w:val="260E69C3"/>
    <w:rsid w:val="263A7565"/>
    <w:rsid w:val="26540517"/>
    <w:rsid w:val="2672708A"/>
    <w:rsid w:val="269F1DBF"/>
    <w:rsid w:val="26BB183C"/>
    <w:rsid w:val="26D0777E"/>
    <w:rsid w:val="26D90759"/>
    <w:rsid w:val="27015C2D"/>
    <w:rsid w:val="2708511B"/>
    <w:rsid w:val="2716612E"/>
    <w:rsid w:val="27627661"/>
    <w:rsid w:val="27721F4C"/>
    <w:rsid w:val="27AE3B68"/>
    <w:rsid w:val="27F82B4C"/>
    <w:rsid w:val="280D4813"/>
    <w:rsid w:val="283840C4"/>
    <w:rsid w:val="28705E32"/>
    <w:rsid w:val="289F7B11"/>
    <w:rsid w:val="28CA7406"/>
    <w:rsid w:val="28D163DC"/>
    <w:rsid w:val="28E54757"/>
    <w:rsid w:val="28F40E40"/>
    <w:rsid w:val="296B5D72"/>
    <w:rsid w:val="298B2EDF"/>
    <w:rsid w:val="29B7212E"/>
    <w:rsid w:val="29F40731"/>
    <w:rsid w:val="2A3A6BFE"/>
    <w:rsid w:val="2A794C72"/>
    <w:rsid w:val="2AAB5A44"/>
    <w:rsid w:val="2AD00437"/>
    <w:rsid w:val="2ADB3B48"/>
    <w:rsid w:val="2B13199F"/>
    <w:rsid w:val="2B276CCD"/>
    <w:rsid w:val="2B58567E"/>
    <w:rsid w:val="2BB1598D"/>
    <w:rsid w:val="2C0609AE"/>
    <w:rsid w:val="2C154AEE"/>
    <w:rsid w:val="2C2B6041"/>
    <w:rsid w:val="2C754E8F"/>
    <w:rsid w:val="2C882BD1"/>
    <w:rsid w:val="2C9C5922"/>
    <w:rsid w:val="2CA80933"/>
    <w:rsid w:val="2CB54305"/>
    <w:rsid w:val="2CD154C9"/>
    <w:rsid w:val="2CDE5AE3"/>
    <w:rsid w:val="2D3340AA"/>
    <w:rsid w:val="2D5607A5"/>
    <w:rsid w:val="2D607520"/>
    <w:rsid w:val="2DB30700"/>
    <w:rsid w:val="2DBB2DEE"/>
    <w:rsid w:val="2E0D464C"/>
    <w:rsid w:val="2E0D4AFF"/>
    <w:rsid w:val="2E31283F"/>
    <w:rsid w:val="2E385F7C"/>
    <w:rsid w:val="2E400C28"/>
    <w:rsid w:val="2E516A28"/>
    <w:rsid w:val="2E5A65B3"/>
    <w:rsid w:val="2E7146FE"/>
    <w:rsid w:val="2E9235BD"/>
    <w:rsid w:val="2E9648F0"/>
    <w:rsid w:val="2F7A2D69"/>
    <w:rsid w:val="2F7F6FBD"/>
    <w:rsid w:val="2FC007B7"/>
    <w:rsid w:val="2FC437ED"/>
    <w:rsid w:val="300B19E1"/>
    <w:rsid w:val="306217D2"/>
    <w:rsid w:val="3063400F"/>
    <w:rsid w:val="30B37FB7"/>
    <w:rsid w:val="30CB1E88"/>
    <w:rsid w:val="30DA3153"/>
    <w:rsid w:val="30E252F1"/>
    <w:rsid w:val="3110601A"/>
    <w:rsid w:val="313A04C6"/>
    <w:rsid w:val="31590073"/>
    <w:rsid w:val="316133A0"/>
    <w:rsid w:val="31700040"/>
    <w:rsid w:val="31A72CD0"/>
    <w:rsid w:val="31D54552"/>
    <w:rsid w:val="31DF2703"/>
    <w:rsid w:val="32212038"/>
    <w:rsid w:val="323A2FF1"/>
    <w:rsid w:val="323E76E4"/>
    <w:rsid w:val="32495649"/>
    <w:rsid w:val="32534BAF"/>
    <w:rsid w:val="32D228E5"/>
    <w:rsid w:val="332C5186"/>
    <w:rsid w:val="33440DF4"/>
    <w:rsid w:val="334F41EE"/>
    <w:rsid w:val="336141D8"/>
    <w:rsid w:val="33670C10"/>
    <w:rsid w:val="336A387E"/>
    <w:rsid w:val="339827C8"/>
    <w:rsid w:val="33B041C0"/>
    <w:rsid w:val="33CF0F51"/>
    <w:rsid w:val="33DB20B6"/>
    <w:rsid w:val="33F708F6"/>
    <w:rsid w:val="34241070"/>
    <w:rsid w:val="34327442"/>
    <w:rsid w:val="34DF14D9"/>
    <w:rsid w:val="34E741F8"/>
    <w:rsid w:val="34FF54A7"/>
    <w:rsid w:val="350E3162"/>
    <w:rsid w:val="350F5952"/>
    <w:rsid w:val="35A34F80"/>
    <w:rsid w:val="35A40840"/>
    <w:rsid w:val="35A9530B"/>
    <w:rsid w:val="35C51061"/>
    <w:rsid w:val="35D022C8"/>
    <w:rsid w:val="35D46D10"/>
    <w:rsid w:val="35FB1F3B"/>
    <w:rsid w:val="361370E6"/>
    <w:rsid w:val="363D7DF7"/>
    <w:rsid w:val="363F2E71"/>
    <w:rsid w:val="36461836"/>
    <w:rsid w:val="36566FB8"/>
    <w:rsid w:val="36616CBC"/>
    <w:rsid w:val="36706411"/>
    <w:rsid w:val="37035DFA"/>
    <w:rsid w:val="37196315"/>
    <w:rsid w:val="371F2CB3"/>
    <w:rsid w:val="37417FAC"/>
    <w:rsid w:val="377D403B"/>
    <w:rsid w:val="37832F38"/>
    <w:rsid w:val="378F327C"/>
    <w:rsid w:val="37AB7D0F"/>
    <w:rsid w:val="37CA452B"/>
    <w:rsid w:val="37D01FEB"/>
    <w:rsid w:val="380464A9"/>
    <w:rsid w:val="380723F2"/>
    <w:rsid w:val="383B5E5D"/>
    <w:rsid w:val="386F1EEE"/>
    <w:rsid w:val="387B229A"/>
    <w:rsid w:val="38A67ABC"/>
    <w:rsid w:val="38B84F2C"/>
    <w:rsid w:val="38C94EAF"/>
    <w:rsid w:val="38D919E0"/>
    <w:rsid w:val="38F47FDA"/>
    <w:rsid w:val="38F905E5"/>
    <w:rsid w:val="391C7D61"/>
    <w:rsid w:val="39200C52"/>
    <w:rsid w:val="39754A73"/>
    <w:rsid w:val="399D4652"/>
    <w:rsid w:val="39A07D39"/>
    <w:rsid w:val="3A531D8C"/>
    <w:rsid w:val="3A905760"/>
    <w:rsid w:val="3AB54CE0"/>
    <w:rsid w:val="3AC97B77"/>
    <w:rsid w:val="3B0E17C6"/>
    <w:rsid w:val="3B337B19"/>
    <w:rsid w:val="3B443553"/>
    <w:rsid w:val="3B771783"/>
    <w:rsid w:val="3B9A1393"/>
    <w:rsid w:val="3BAA77F3"/>
    <w:rsid w:val="3BD63BDA"/>
    <w:rsid w:val="3BE00751"/>
    <w:rsid w:val="3BEA5E4A"/>
    <w:rsid w:val="3C115E98"/>
    <w:rsid w:val="3C2506E8"/>
    <w:rsid w:val="3C253B07"/>
    <w:rsid w:val="3C4D756E"/>
    <w:rsid w:val="3C65763D"/>
    <w:rsid w:val="3C8F70EA"/>
    <w:rsid w:val="3C941203"/>
    <w:rsid w:val="3C997F22"/>
    <w:rsid w:val="3CAF484F"/>
    <w:rsid w:val="3CBC1BF1"/>
    <w:rsid w:val="3CD86C20"/>
    <w:rsid w:val="3D140383"/>
    <w:rsid w:val="3D377821"/>
    <w:rsid w:val="3D400C1D"/>
    <w:rsid w:val="3D406FC9"/>
    <w:rsid w:val="3D8C1651"/>
    <w:rsid w:val="3D8E4C47"/>
    <w:rsid w:val="3E1A6B43"/>
    <w:rsid w:val="3E2362F8"/>
    <w:rsid w:val="3E4E785D"/>
    <w:rsid w:val="3E807A4A"/>
    <w:rsid w:val="3E85127A"/>
    <w:rsid w:val="3EB64FCE"/>
    <w:rsid w:val="3ED354A4"/>
    <w:rsid w:val="3EE33EB6"/>
    <w:rsid w:val="3F4E6ED3"/>
    <w:rsid w:val="3F655387"/>
    <w:rsid w:val="3F902E75"/>
    <w:rsid w:val="3F905703"/>
    <w:rsid w:val="3FCD3189"/>
    <w:rsid w:val="3FF92782"/>
    <w:rsid w:val="400025BC"/>
    <w:rsid w:val="409E4705"/>
    <w:rsid w:val="40A4628A"/>
    <w:rsid w:val="40CE7B14"/>
    <w:rsid w:val="40E52FCD"/>
    <w:rsid w:val="40E81509"/>
    <w:rsid w:val="40FC67E5"/>
    <w:rsid w:val="41000807"/>
    <w:rsid w:val="41037FD2"/>
    <w:rsid w:val="414D57EF"/>
    <w:rsid w:val="415A0B5C"/>
    <w:rsid w:val="41801734"/>
    <w:rsid w:val="418452D7"/>
    <w:rsid w:val="422815F6"/>
    <w:rsid w:val="423A1DBD"/>
    <w:rsid w:val="42647837"/>
    <w:rsid w:val="426A12A9"/>
    <w:rsid w:val="42843894"/>
    <w:rsid w:val="42BD4B67"/>
    <w:rsid w:val="42E36A06"/>
    <w:rsid w:val="42F35D00"/>
    <w:rsid w:val="430A761A"/>
    <w:rsid w:val="43356C0E"/>
    <w:rsid w:val="43423E2D"/>
    <w:rsid w:val="43654E6B"/>
    <w:rsid w:val="43787BFF"/>
    <w:rsid w:val="43CE6FCB"/>
    <w:rsid w:val="43DB4C6A"/>
    <w:rsid w:val="4407228F"/>
    <w:rsid w:val="444D5F96"/>
    <w:rsid w:val="445556FD"/>
    <w:rsid w:val="448B45B5"/>
    <w:rsid w:val="449B43F5"/>
    <w:rsid w:val="44B07563"/>
    <w:rsid w:val="44E16906"/>
    <w:rsid w:val="44EC0427"/>
    <w:rsid w:val="45083DBB"/>
    <w:rsid w:val="452F5C03"/>
    <w:rsid w:val="454B5830"/>
    <w:rsid w:val="45512679"/>
    <w:rsid w:val="455316FE"/>
    <w:rsid w:val="45731809"/>
    <w:rsid w:val="45BE7A78"/>
    <w:rsid w:val="45D760AE"/>
    <w:rsid w:val="461E7F4C"/>
    <w:rsid w:val="462B05CE"/>
    <w:rsid w:val="46392952"/>
    <w:rsid w:val="46AA4C28"/>
    <w:rsid w:val="46B90D63"/>
    <w:rsid w:val="46B945ED"/>
    <w:rsid w:val="46E722BF"/>
    <w:rsid w:val="47467DF2"/>
    <w:rsid w:val="47570359"/>
    <w:rsid w:val="47727F81"/>
    <w:rsid w:val="47B0161D"/>
    <w:rsid w:val="47B14C8D"/>
    <w:rsid w:val="47DC1A76"/>
    <w:rsid w:val="47FF42E4"/>
    <w:rsid w:val="48294B35"/>
    <w:rsid w:val="482F1C36"/>
    <w:rsid w:val="48303D53"/>
    <w:rsid w:val="483D2C10"/>
    <w:rsid w:val="48423F6E"/>
    <w:rsid w:val="484506AB"/>
    <w:rsid w:val="48662D63"/>
    <w:rsid w:val="48902DA9"/>
    <w:rsid w:val="48C45BF4"/>
    <w:rsid w:val="48C6311B"/>
    <w:rsid w:val="48DD27AD"/>
    <w:rsid w:val="48E62B74"/>
    <w:rsid w:val="48ED6A01"/>
    <w:rsid w:val="49362C40"/>
    <w:rsid w:val="494D0C3F"/>
    <w:rsid w:val="495553C5"/>
    <w:rsid w:val="495A379A"/>
    <w:rsid w:val="496979DD"/>
    <w:rsid w:val="49C97C30"/>
    <w:rsid w:val="49D55FFE"/>
    <w:rsid w:val="49DF0BBD"/>
    <w:rsid w:val="49EB48CC"/>
    <w:rsid w:val="4A073BD5"/>
    <w:rsid w:val="4A301DA1"/>
    <w:rsid w:val="4A451715"/>
    <w:rsid w:val="4A50750C"/>
    <w:rsid w:val="4A652D28"/>
    <w:rsid w:val="4A862DDA"/>
    <w:rsid w:val="4AC50D5A"/>
    <w:rsid w:val="4AE9356E"/>
    <w:rsid w:val="4AED134C"/>
    <w:rsid w:val="4B15148D"/>
    <w:rsid w:val="4B3E0B1D"/>
    <w:rsid w:val="4B3E50AD"/>
    <w:rsid w:val="4B4C7669"/>
    <w:rsid w:val="4BE24C68"/>
    <w:rsid w:val="4BF27285"/>
    <w:rsid w:val="4BF30C4C"/>
    <w:rsid w:val="4C0D28C6"/>
    <w:rsid w:val="4C1D4F6C"/>
    <w:rsid w:val="4C28093D"/>
    <w:rsid w:val="4C3F2E1F"/>
    <w:rsid w:val="4C403419"/>
    <w:rsid w:val="4C5D60DB"/>
    <w:rsid w:val="4C9D1360"/>
    <w:rsid w:val="4CBB31E0"/>
    <w:rsid w:val="4CBF035E"/>
    <w:rsid w:val="4D023D5B"/>
    <w:rsid w:val="4D0C7FA1"/>
    <w:rsid w:val="4D186838"/>
    <w:rsid w:val="4D673499"/>
    <w:rsid w:val="4D770CE0"/>
    <w:rsid w:val="4D9E14B9"/>
    <w:rsid w:val="4DB02F11"/>
    <w:rsid w:val="4DD11B02"/>
    <w:rsid w:val="4DD87F5B"/>
    <w:rsid w:val="4DE41595"/>
    <w:rsid w:val="4DE44AE0"/>
    <w:rsid w:val="4E181583"/>
    <w:rsid w:val="4E375663"/>
    <w:rsid w:val="4E394778"/>
    <w:rsid w:val="4E433B30"/>
    <w:rsid w:val="4E4C4584"/>
    <w:rsid w:val="4E6D5C35"/>
    <w:rsid w:val="4E884372"/>
    <w:rsid w:val="4E887747"/>
    <w:rsid w:val="4EC64EB8"/>
    <w:rsid w:val="4EC71AC8"/>
    <w:rsid w:val="4F007CDD"/>
    <w:rsid w:val="4F0415E2"/>
    <w:rsid w:val="4F421734"/>
    <w:rsid w:val="4F436750"/>
    <w:rsid w:val="4F5F3977"/>
    <w:rsid w:val="4F67590F"/>
    <w:rsid w:val="4F731999"/>
    <w:rsid w:val="4F75731C"/>
    <w:rsid w:val="4F7D088C"/>
    <w:rsid w:val="4F7D5483"/>
    <w:rsid w:val="4F8F0A3F"/>
    <w:rsid w:val="500172D0"/>
    <w:rsid w:val="500B2D77"/>
    <w:rsid w:val="50217204"/>
    <w:rsid w:val="503835ED"/>
    <w:rsid w:val="5049146D"/>
    <w:rsid w:val="504A5763"/>
    <w:rsid w:val="504B0E6B"/>
    <w:rsid w:val="50777992"/>
    <w:rsid w:val="510D34EA"/>
    <w:rsid w:val="516357EE"/>
    <w:rsid w:val="51753DFE"/>
    <w:rsid w:val="51C83E4D"/>
    <w:rsid w:val="51CB3B4D"/>
    <w:rsid w:val="51D00A39"/>
    <w:rsid w:val="520954B7"/>
    <w:rsid w:val="520D224E"/>
    <w:rsid w:val="524769B8"/>
    <w:rsid w:val="524F5311"/>
    <w:rsid w:val="52607C42"/>
    <w:rsid w:val="5262059C"/>
    <w:rsid w:val="52666505"/>
    <w:rsid w:val="526B1DE1"/>
    <w:rsid w:val="5277039C"/>
    <w:rsid w:val="527E4D3F"/>
    <w:rsid w:val="52973CC4"/>
    <w:rsid w:val="52A1793D"/>
    <w:rsid w:val="52CE3618"/>
    <w:rsid w:val="52D715C2"/>
    <w:rsid w:val="530727B1"/>
    <w:rsid w:val="531C6459"/>
    <w:rsid w:val="531D431E"/>
    <w:rsid w:val="532F2B6B"/>
    <w:rsid w:val="534965FE"/>
    <w:rsid w:val="53850157"/>
    <w:rsid w:val="53B767DB"/>
    <w:rsid w:val="53D90B5C"/>
    <w:rsid w:val="544520B1"/>
    <w:rsid w:val="544613AA"/>
    <w:rsid w:val="5453147B"/>
    <w:rsid w:val="54576DAF"/>
    <w:rsid w:val="547723ED"/>
    <w:rsid w:val="5487063C"/>
    <w:rsid w:val="549323EF"/>
    <w:rsid w:val="54B52C92"/>
    <w:rsid w:val="54BA7B39"/>
    <w:rsid w:val="54DE66AE"/>
    <w:rsid w:val="54DF53F5"/>
    <w:rsid w:val="5506649D"/>
    <w:rsid w:val="55090CCB"/>
    <w:rsid w:val="55447BB5"/>
    <w:rsid w:val="55703A98"/>
    <w:rsid w:val="55865369"/>
    <w:rsid w:val="558C76EF"/>
    <w:rsid w:val="55A7392D"/>
    <w:rsid w:val="55C50B14"/>
    <w:rsid w:val="55D231DD"/>
    <w:rsid w:val="55DD3B02"/>
    <w:rsid w:val="55EE2727"/>
    <w:rsid w:val="55F67D55"/>
    <w:rsid w:val="5616549D"/>
    <w:rsid w:val="561C79A8"/>
    <w:rsid w:val="5622373F"/>
    <w:rsid w:val="56505D6B"/>
    <w:rsid w:val="56575E65"/>
    <w:rsid w:val="56811202"/>
    <w:rsid w:val="56B661DD"/>
    <w:rsid w:val="56C12BF6"/>
    <w:rsid w:val="56C65E16"/>
    <w:rsid w:val="56E37A5E"/>
    <w:rsid w:val="56E83E22"/>
    <w:rsid w:val="56E96520"/>
    <w:rsid w:val="57155166"/>
    <w:rsid w:val="57295F5D"/>
    <w:rsid w:val="57380A27"/>
    <w:rsid w:val="57427005"/>
    <w:rsid w:val="574369C0"/>
    <w:rsid w:val="57564C64"/>
    <w:rsid w:val="575E47AD"/>
    <w:rsid w:val="5794302B"/>
    <w:rsid w:val="582934F3"/>
    <w:rsid w:val="58885FA7"/>
    <w:rsid w:val="58FA3AC2"/>
    <w:rsid w:val="5908332E"/>
    <w:rsid w:val="59185BF5"/>
    <w:rsid w:val="594F427D"/>
    <w:rsid w:val="59987097"/>
    <w:rsid w:val="5A15032A"/>
    <w:rsid w:val="5A25290F"/>
    <w:rsid w:val="5A2B6D53"/>
    <w:rsid w:val="5A3F4926"/>
    <w:rsid w:val="5A8D416A"/>
    <w:rsid w:val="5AA522FA"/>
    <w:rsid w:val="5ADB4B92"/>
    <w:rsid w:val="5AF75F42"/>
    <w:rsid w:val="5B00593F"/>
    <w:rsid w:val="5B1F0DB6"/>
    <w:rsid w:val="5B2310CC"/>
    <w:rsid w:val="5B5574F9"/>
    <w:rsid w:val="5BA61DA8"/>
    <w:rsid w:val="5BA61FE3"/>
    <w:rsid w:val="5BA725F9"/>
    <w:rsid w:val="5BC33591"/>
    <w:rsid w:val="5BC420C0"/>
    <w:rsid w:val="5BF44C49"/>
    <w:rsid w:val="5C7A1018"/>
    <w:rsid w:val="5C7E6CD2"/>
    <w:rsid w:val="5CA60386"/>
    <w:rsid w:val="5CBE319E"/>
    <w:rsid w:val="5CBF5336"/>
    <w:rsid w:val="5CD24001"/>
    <w:rsid w:val="5CFD664C"/>
    <w:rsid w:val="5D270B63"/>
    <w:rsid w:val="5D2E5A09"/>
    <w:rsid w:val="5D303C34"/>
    <w:rsid w:val="5D34333D"/>
    <w:rsid w:val="5D47350B"/>
    <w:rsid w:val="5DA30AE3"/>
    <w:rsid w:val="5DAE68DC"/>
    <w:rsid w:val="5DF452D4"/>
    <w:rsid w:val="5E3106C8"/>
    <w:rsid w:val="5E6F5E67"/>
    <w:rsid w:val="5E707EF2"/>
    <w:rsid w:val="5E7560F2"/>
    <w:rsid w:val="5E90696E"/>
    <w:rsid w:val="5E945396"/>
    <w:rsid w:val="5E9C7393"/>
    <w:rsid w:val="5EC356B9"/>
    <w:rsid w:val="5EC44D2E"/>
    <w:rsid w:val="5EDA4374"/>
    <w:rsid w:val="5EFC25C5"/>
    <w:rsid w:val="5F7C092C"/>
    <w:rsid w:val="5FB32FDD"/>
    <w:rsid w:val="5FE81296"/>
    <w:rsid w:val="600458BF"/>
    <w:rsid w:val="60451D58"/>
    <w:rsid w:val="60485956"/>
    <w:rsid w:val="60D77975"/>
    <w:rsid w:val="61096BD4"/>
    <w:rsid w:val="612E4C66"/>
    <w:rsid w:val="61325EE5"/>
    <w:rsid w:val="61413B43"/>
    <w:rsid w:val="61417B48"/>
    <w:rsid w:val="61505787"/>
    <w:rsid w:val="619331DB"/>
    <w:rsid w:val="61B00B94"/>
    <w:rsid w:val="61DE2EF0"/>
    <w:rsid w:val="61FE76C8"/>
    <w:rsid w:val="62111299"/>
    <w:rsid w:val="62140561"/>
    <w:rsid w:val="62181234"/>
    <w:rsid w:val="62571ACE"/>
    <w:rsid w:val="627C4E96"/>
    <w:rsid w:val="62806115"/>
    <w:rsid w:val="62A31649"/>
    <w:rsid w:val="62C6397C"/>
    <w:rsid w:val="62CD7114"/>
    <w:rsid w:val="62ED7974"/>
    <w:rsid w:val="6345526E"/>
    <w:rsid w:val="636500FA"/>
    <w:rsid w:val="63B956B5"/>
    <w:rsid w:val="63D1014F"/>
    <w:rsid w:val="640D70AF"/>
    <w:rsid w:val="64133FFE"/>
    <w:rsid w:val="643035ED"/>
    <w:rsid w:val="643C7E99"/>
    <w:rsid w:val="64442458"/>
    <w:rsid w:val="64743070"/>
    <w:rsid w:val="64815E96"/>
    <w:rsid w:val="64A44E65"/>
    <w:rsid w:val="64B57A28"/>
    <w:rsid w:val="64D30223"/>
    <w:rsid w:val="64F73878"/>
    <w:rsid w:val="65004C08"/>
    <w:rsid w:val="659013AC"/>
    <w:rsid w:val="659C1D3F"/>
    <w:rsid w:val="65C31753"/>
    <w:rsid w:val="65CF6BFE"/>
    <w:rsid w:val="65D65BAA"/>
    <w:rsid w:val="65EA3E24"/>
    <w:rsid w:val="663863DF"/>
    <w:rsid w:val="66560A05"/>
    <w:rsid w:val="665D1EAD"/>
    <w:rsid w:val="665D2343"/>
    <w:rsid w:val="667F0E1F"/>
    <w:rsid w:val="6690532D"/>
    <w:rsid w:val="66E10454"/>
    <w:rsid w:val="672F131C"/>
    <w:rsid w:val="67333D69"/>
    <w:rsid w:val="67371CD5"/>
    <w:rsid w:val="673B3F38"/>
    <w:rsid w:val="67443DEF"/>
    <w:rsid w:val="676A2000"/>
    <w:rsid w:val="67E146F6"/>
    <w:rsid w:val="67EF655D"/>
    <w:rsid w:val="68462805"/>
    <w:rsid w:val="68523481"/>
    <w:rsid w:val="685879FA"/>
    <w:rsid w:val="68BB771B"/>
    <w:rsid w:val="68BF51B1"/>
    <w:rsid w:val="68E2415E"/>
    <w:rsid w:val="68F03AD8"/>
    <w:rsid w:val="68F24924"/>
    <w:rsid w:val="6930505F"/>
    <w:rsid w:val="69642BE0"/>
    <w:rsid w:val="69675DBB"/>
    <w:rsid w:val="699D4F34"/>
    <w:rsid w:val="69DD12BA"/>
    <w:rsid w:val="69E3186B"/>
    <w:rsid w:val="6A1B4D4B"/>
    <w:rsid w:val="6A3C70F9"/>
    <w:rsid w:val="6A424288"/>
    <w:rsid w:val="6A5378C6"/>
    <w:rsid w:val="6A820E5E"/>
    <w:rsid w:val="6A941F7D"/>
    <w:rsid w:val="6ACF11F9"/>
    <w:rsid w:val="6AE012BB"/>
    <w:rsid w:val="6AE029CD"/>
    <w:rsid w:val="6AFF5C64"/>
    <w:rsid w:val="6B111FEF"/>
    <w:rsid w:val="6B264E66"/>
    <w:rsid w:val="6B44772E"/>
    <w:rsid w:val="6B5A6209"/>
    <w:rsid w:val="6B5E6FB3"/>
    <w:rsid w:val="6B9F0CB9"/>
    <w:rsid w:val="6BC243BC"/>
    <w:rsid w:val="6BFD1B57"/>
    <w:rsid w:val="6C8A5EEB"/>
    <w:rsid w:val="6C8E7358"/>
    <w:rsid w:val="6C94226E"/>
    <w:rsid w:val="6CC70F58"/>
    <w:rsid w:val="6D325B12"/>
    <w:rsid w:val="6D58563F"/>
    <w:rsid w:val="6DAE38D7"/>
    <w:rsid w:val="6DB809CA"/>
    <w:rsid w:val="6DB93C46"/>
    <w:rsid w:val="6DE062B7"/>
    <w:rsid w:val="6DE30292"/>
    <w:rsid w:val="6DF84991"/>
    <w:rsid w:val="6E335BE6"/>
    <w:rsid w:val="6E363AA4"/>
    <w:rsid w:val="6E421242"/>
    <w:rsid w:val="6E5E3FE4"/>
    <w:rsid w:val="6EC6031C"/>
    <w:rsid w:val="6EDF73C1"/>
    <w:rsid w:val="6EF527C7"/>
    <w:rsid w:val="6F1B3D50"/>
    <w:rsid w:val="6F29633F"/>
    <w:rsid w:val="6F4F06BE"/>
    <w:rsid w:val="6F5A713E"/>
    <w:rsid w:val="6F7648D0"/>
    <w:rsid w:val="6F785CD6"/>
    <w:rsid w:val="6FB63563"/>
    <w:rsid w:val="6FD134B2"/>
    <w:rsid w:val="6FE475B6"/>
    <w:rsid w:val="70052F66"/>
    <w:rsid w:val="704A271B"/>
    <w:rsid w:val="706D16CA"/>
    <w:rsid w:val="70A010A0"/>
    <w:rsid w:val="70A52022"/>
    <w:rsid w:val="70D11EEE"/>
    <w:rsid w:val="70ED1BF8"/>
    <w:rsid w:val="710F7418"/>
    <w:rsid w:val="71536819"/>
    <w:rsid w:val="71726A2B"/>
    <w:rsid w:val="7192092A"/>
    <w:rsid w:val="71E22D48"/>
    <w:rsid w:val="71F56329"/>
    <w:rsid w:val="72133269"/>
    <w:rsid w:val="721D501F"/>
    <w:rsid w:val="72423DA4"/>
    <w:rsid w:val="726D5370"/>
    <w:rsid w:val="729E0193"/>
    <w:rsid w:val="72AC742F"/>
    <w:rsid w:val="72AE768A"/>
    <w:rsid w:val="72DE358F"/>
    <w:rsid w:val="72E71727"/>
    <w:rsid w:val="72EF7DFE"/>
    <w:rsid w:val="72F03050"/>
    <w:rsid w:val="72F46F54"/>
    <w:rsid w:val="72FD1B8E"/>
    <w:rsid w:val="73014EA3"/>
    <w:rsid w:val="730561D1"/>
    <w:rsid w:val="732F3FE7"/>
    <w:rsid w:val="73586C47"/>
    <w:rsid w:val="738C62BE"/>
    <w:rsid w:val="73917512"/>
    <w:rsid w:val="739276A7"/>
    <w:rsid w:val="73952B1D"/>
    <w:rsid w:val="73B150B7"/>
    <w:rsid w:val="73D97322"/>
    <w:rsid w:val="73DE51B0"/>
    <w:rsid w:val="740335DE"/>
    <w:rsid w:val="7427639E"/>
    <w:rsid w:val="743A744E"/>
    <w:rsid w:val="748448AC"/>
    <w:rsid w:val="749C0705"/>
    <w:rsid w:val="74DC398D"/>
    <w:rsid w:val="75290A1A"/>
    <w:rsid w:val="754E3A3F"/>
    <w:rsid w:val="759C618B"/>
    <w:rsid w:val="75A706F9"/>
    <w:rsid w:val="75DF0D86"/>
    <w:rsid w:val="75FF038D"/>
    <w:rsid w:val="76053E6E"/>
    <w:rsid w:val="76375A01"/>
    <w:rsid w:val="764F6823"/>
    <w:rsid w:val="768E4B99"/>
    <w:rsid w:val="769A5142"/>
    <w:rsid w:val="76E25789"/>
    <w:rsid w:val="76F751B4"/>
    <w:rsid w:val="77046D25"/>
    <w:rsid w:val="77093C2F"/>
    <w:rsid w:val="7769710B"/>
    <w:rsid w:val="777B3C51"/>
    <w:rsid w:val="778271DE"/>
    <w:rsid w:val="77976EE6"/>
    <w:rsid w:val="779846F1"/>
    <w:rsid w:val="77BA68BC"/>
    <w:rsid w:val="77BB17CA"/>
    <w:rsid w:val="77DF491D"/>
    <w:rsid w:val="77E042B8"/>
    <w:rsid w:val="781263EA"/>
    <w:rsid w:val="782B317E"/>
    <w:rsid w:val="78496D19"/>
    <w:rsid w:val="78AA0F33"/>
    <w:rsid w:val="78B05A65"/>
    <w:rsid w:val="78CF7AD4"/>
    <w:rsid w:val="78F36EB1"/>
    <w:rsid w:val="78F61D8D"/>
    <w:rsid w:val="793C191D"/>
    <w:rsid w:val="79903CA7"/>
    <w:rsid w:val="799D1848"/>
    <w:rsid w:val="799F607E"/>
    <w:rsid w:val="79A82028"/>
    <w:rsid w:val="79C9760C"/>
    <w:rsid w:val="79CE27DB"/>
    <w:rsid w:val="79DC0BC8"/>
    <w:rsid w:val="79DD4BC5"/>
    <w:rsid w:val="79F674ED"/>
    <w:rsid w:val="7A0A65A9"/>
    <w:rsid w:val="7A105164"/>
    <w:rsid w:val="7A142583"/>
    <w:rsid w:val="7A174F0E"/>
    <w:rsid w:val="7A1852C0"/>
    <w:rsid w:val="7A2001B2"/>
    <w:rsid w:val="7A2B5E59"/>
    <w:rsid w:val="7A6308EF"/>
    <w:rsid w:val="7A633DC3"/>
    <w:rsid w:val="7A674E2A"/>
    <w:rsid w:val="7A820322"/>
    <w:rsid w:val="7A9052FA"/>
    <w:rsid w:val="7AE70A5B"/>
    <w:rsid w:val="7B0A6279"/>
    <w:rsid w:val="7B1A4311"/>
    <w:rsid w:val="7B333979"/>
    <w:rsid w:val="7B41267A"/>
    <w:rsid w:val="7B5B787D"/>
    <w:rsid w:val="7B7576BF"/>
    <w:rsid w:val="7B76545E"/>
    <w:rsid w:val="7B7E79E4"/>
    <w:rsid w:val="7BBC4342"/>
    <w:rsid w:val="7BC03198"/>
    <w:rsid w:val="7BDE0E67"/>
    <w:rsid w:val="7C016895"/>
    <w:rsid w:val="7C065F49"/>
    <w:rsid w:val="7C1F0891"/>
    <w:rsid w:val="7C233998"/>
    <w:rsid w:val="7C5908DB"/>
    <w:rsid w:val="7C641757"/>
    <w:rsid w:val="7C7F1E31"/>
    <w:rsid w:val="7C9A516C"/>
    <w:rsid w:val="7CB92AD0"/>
    <w:rsid w:val="7CEF4491"/>
    <w:rsid w:val="7D6D2F8B"/>
    <w:rsid w:val="7D834B3A"/>
    <w:rsid w:val="7D95109A"/>
    <w:rsid w:val="7E1719AD"/>
    <w:rsid w:val="7E372D40"/>
    <w:rsid w:val="7E3741CE"/>
    <w:rsid w:val="7E400062"/>
    <w:rsid w:val="7E8D3BAF"/>
    <w:rsid w:val="7EEA5045"/>
    <w:rsid w:val="7F1D045A"/>
    <w:rsid w:val="7F1F0432"/>
    <w:rsid w:val="7F462287"/>
    <w:rsid w:val="7F4C26F0"/>
    <w:rsid w:val="7FA61358"/>
    <w:rsid w:val="7FCB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DB01C"/>
  <w15:docId w15:val="{4A6973B4-0274-4F59-B758-A17328FC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5DE7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qFormat/>
    <w:rPr>
      <w:sz w:val="24"/>
    </w:rPr>
  </w:style>
  <w:style w:type="paragraph" w:styleId="ac">
    <w:name w:val="annotation subject"/>
    <w:basedOn w:val="a3"/>
    <w:next w:val="a3"/>
    <w:link w:val="ad"/>
    <w:qFormat/>
    <w:rPr>
      <w:b/>
      <w:bCs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qFormat/>
    <w:rPr>
      <w:sz w:val="21"/>
      <w:szCs w:val="21"/>
    </w:rPr>
  </w:style>
  <w:style w:type="character" w:customStyle="1" w:styleId="aa">
    <w:name w:val="页眉 字符"/>
    <w:link w:val="a9"/>
    <w:rPr>
      <w:rFonts w:ascii="Calibri" w:hAnsi="Calibri"/>
      <w:kern w:val="2"/>
      <w:sz w:val="18"/>
      <w:szCs w:val="18"/>
    </w:rPr>
  </w:style>
  <w:style w:type="character" w:customStyle="1" w:styleId="a8">
    <w:name w:val="页脚 字符"/>
    <w:link w:val="a7"/>
    <w:uiPriority w:val="99"/>
    <w:rPr>
      <w:rFonts w:ascii="Calibri" w:hAnsi="Calibri"/>
      <w:kern w:val="2"/>
      <w:sz w:val="18"/>
      <w:szCs w:val="18"/>
    </w:rPr>
  </w:style>
  <w:style w:type="character" w:customStyle="1" w:styleId="a6">
    <w:name w:val="批注框文本 字符"/>
    <w:link w:val="a5"/>
    <w:qFormat/>
    <w:rPr>
      <w:rFonts w:ascii="Calibri" w:hAnsi="Calibri"/>
      <w:kern w:val="2"/>
      <w:sz w:val="18"/>
      <w:szCs w:val="18"/>
    </w:rPr>
  </w:style>
  <w:style w:type="character" w:customStyle="1" w:styleId="ad">
    <w:name w:val="批注主题 字符"/>
    <w:link w:val="ac"/>
    <w:qFormat/>
    <w:rPr>
      <w:rFonts w:ascii="Calibri" w:hAnsi="Calibri"/>
      <w:b/>
      <w:bCs/>
      <w:kern w:val="2"/>
      <w:sz w:val="21"/>
      <w:szCs w:val="24"/>
    </w:rPr>
  </w:style>
  <w:style w:type="character" w:customStyle="1" w:styleId="a4">
    <w:name w:val="批注文字 字符"/>
    <w:link w:val="a3"/>
    <w:qFormat/>
    <w:rPr>
      <w:rFonts w:ascii="Calibri" w:hAnsi="Calibri"/>
      <w:kern w:val="2"/>
      <w:sz w:val="21"/>
      <w:szCs w:val="24"/>
    </w:rPr>
  </w:style>
  <w:style w:type="paragraph" w:customStyle="1" w:styleId="EndNoteBibliographyTitle">
    <w:name w:val="EndNote Bibliography Title"/>
    <w:qFormat/>
    <w:pPr>
      <w:jc w:val="center"/>
    </w:pPr>
    <w:rPr>
      <w:kern w:val="2"/>
      <w:sz w:val="24"/>
      <w:szCs w:val="24"/>
    </w:rPr>
  </w:style>
  <w:style w:type="paragraph" w:customStyle="1" w:styleId="EndNoteBibliography">
    <w:name w:val="EndNote Bibliography"/>
    <w:link w:val="EndNoteBibliography0"/>
    <w:qFormat/>
    <w:pPr>
      <w:spacing w:line="480" w:lineRule="auto"/>
      <w:jc w:val="both"/>
    </w:pPr>
    <w:rPr>
      <w:kern w:val="2"/>
      <w:sz w:val="24"/>
      <w:szCs w:val="24"/>
    </w:rPr>
  </w:style>
  <w:style w:type="paragraph" w:customStyle="1" w:styleId="1">
    <w:name w:val="修订1"/>
    <w:hidden/>
    <w:uiPriority w:val="99"/>
    <w:unhideWhenUsed/>
    <w:qFormat/>
    <w:rPr>
      <w:rFonts w:ascii="Calibri" w:hAnsi="Calibri"/>
      <w:kern w:val="2"/>
      <w:sz w:val="21"/>
      <w:szCs w:val="24"/>
    </w:rPr>
  </w:style>
  <w:style w:type="paragraph" w:customStyle="1" w:styleId="BBAuthorName">
    <w:name w:val="BB_Author_Name"/>
    <w:basedOn w:val="a"/>
    <w:next w:val="a"/>
    <w:qFormat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paragraph" w:customStyle="1" w:styleId="BATitle">
    <w:name w:val="BA_Title"/>
    <w:basedOn w:val="a"/>
    <w:next w:val="a"/>
    <w:qFormat/>
    <w:pPr>
      <w:widowControl/>
      <w:spacing w:before="720" w:after="360" w:line="480" w:lineRule="auto"/>
      <w:jc w:val="center"/>
    </w:pPr>
    <w:rPr>
      <w:rFonts w:ascii="Times New Roman" w:hAnsi="Times New Roman"/>
      <w:kern w:val="0"/>
      <w:sz w:val="44"/>
      <w:szCs w:val="20"/>
      <w:lang w:eastAsia="en-US"/>
    </w:rPr>
  </w:style>
  <w:style w:type="paragraph" w:customStyle="1" w:styleId="TAMainText">
    <w:name w:val="TA_Main_Text"/>
    <w:basedOn w:val="a"/>
    <w:qFormat/>
    <w:pPr>
      <w:widowControl/>
      <w:spacing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BIEmailAddress"/>
    <w:qFormat/>
    <w:pPr>
      <w:widowControl/>
      <w:spacing w:after="240" w:line="480" w:lineRule="auto"/>
      <w:jc w:val="center"/>
    </w:pPr>
    <w:rPr>
      <w:rFonts w:ascii="Times" w:hAnsi="Times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TAMainText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qFormat/>
    <w:locked/>
    <w:rPr>
      <w:rFonts w:ascii="Times" w:hAnsi="Times" w:cs="Times"/>
      <w:sz w:val="24"/>
    </w:rPr>
  </w:style>
  <w:style w:type="paragraph" w:customStyle="1" w:styleId="FAAuthorInfoSubtitle">
    <w:name w:val="FA_Author_Info_Subtitle"/>
    <w:basedOn w:val="a"/>
    <w:link w:val="FAAuthorInfoSubtitleChar"/>
    <w:qFormat/>
    <w:pPr>
      <w:widowControl/>
      <w:spacing w:before="120" w:after="60" w:line="480" w:lineRule="auto"/>
      <w:jc w:val="left"/>
    </w:pPr>
    <w:rPr>
      <w:rFonts w:ascii="Times" w:hAnsi="Times" w:cs="Times"/>
      <w:kern w:val="0"/>
      <w:sz w:val="24"/>
      <w:szCs w:val="20"/>
    </w:rPr>
  </w:style>
  <w:style w:type="character" w:styleId="af0">
    <w:name w:val="Placeholder Text"/>
    <w:basedOn w:val="a0"/>
    <w:uiPriority w:val="99"/>
    <w:unhideWhenUsed/>
    <w:qFormat/>
    <w:rPr>
      <w:color w:val="808080"/>
    </w:rPr>
  </w:style>
  <w:style w:type="paragraph" w:customStyle="1" w:styleId="TFReferencesSection">
    <w:name w:val="TF_References_Section"/>
    <w:basedOn w:val="a"/>
    <w:qFormat/>
    <w:pPr>
      <w:widowControl/>
      <w:spacing w:after="200" w:line="480" w:lineRule="auto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qFormat/>
    <w:pPr>
      <w:widowControl/>
      <w:spacing w:after="200" w:line="480" w:lineRule="auto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table" w:styleId="af1">
    <w:name w:val="Table Grid"/>
    <w:basedOn w:val="a1"/>
    <w:rsid w:val="00D164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link w:val="af3"/>
    <w:uiPriority w:val="34"/>
    <w:qFormat/>
    <w:rsid w:val="00750440"/>
    <w:pPr>
      <w:ind w:firstLineChars="200" w:firstLine="420"/>
    </w:pPr>
  </w:style>
  <w:style w:type="character" w:customStyle="1" w:styleId="src">
    <w:name w:val="src"/>
    <w:basedOn w:val="a0"/>
    <w:rsid w:val="00C371B4"/>
  </w:style>
  <w:style w:type="character" w:customStyle="1" w:styleId="apple-converted-space">
    <w:name w:val="apple-converted-space"/>
    <w:basedOn w:val="a0"/>
    <w:rsid w:val="00C371B4"/>
  </w:style>
  <w:style w:type="paragraph" w:customStyle="1" w:styleId="MTDisplayEquation">
    <w:name w:val="MTDisplayEquation"/>
    <w:basedOn w:val="a"/>
    <w:next w:val="a"/>
    <w:link w:val="MTDisplayEquation0"/>
    <w:rsid w:val="001866D1"/>
    <w:pPr>
      <w:tabs>
        <w:tab w:val="center" w:pos="4160"/>
        <w:tab w:val="right" w:pos="8300"/>
      </w:tabs>
      <w:spacing w:line="480" w:lineRule="auto"/>
      <w:ind w:firstLineChars="150" w:firstLine="360"/>
    </w:pPr>
    <w:rPr>
      <w:rFonts w:ascii="Times New Roman" w:hAnsi="Times New Roman"/>
      <w:sz w:val="24"/>
    </w:rPr>
  </w:style>
  <w:style w:type="character" w:customStyle="1" w:styleId="MTDisplayEquation0">
    <w:name w:val="MTDisplayEquation 字符"/>
    <w:basedOn w:val="a0"/>
    <w:link w:val="MTDisplayEquation"/>
    <w:rsid w:val="001866D1"/>
    <w:rPr>
      <w:kern w:val="2"/>
      <w:sz w:val="24"/>
      <w:szCs w:val="24"/>
    </w:rPr>
  </w:style>
  <w:style w:type="paragraph" w:customStyle="1" w:styleId="Addresses">
    <w:name w:val="Addresses"/>
    <w:basedOn w:val="a"/>
    <w:rsid w:val="00D50AB2"/>
    <w:pPr>
      <w:widowControl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customStyle="1" w:styleId="Head1">
    <w:name w:val="Head 1"/>
    <w:basedOn w:val="a"/>
    <w:autoRedefine/>
    <w:rsid w:val="00B1364C"/>
    <w:pPr>
      <w:widowControl/>
      <w:spacing w:line="360" w:lineRule="auto"/>
      <w:jc w:val="left"/>
    </w:pPr>
    <w:rPr>
      <w:rFonts w:ascii="Times New Roman" w:eastAsia="MS Mincho" w:hAnsi="Times New Roman"/>
      <w:b/>
      <w:kern w:val="0"/>
      <w:sz w:val="24"/>
      <w:lang w:eastAsia="ja-JP"/>
    </w:rPr>
  </w:style>
  <w:style w:type="paragraph" w:customStyle="1" w:styleId="MainText">
    <w:name w:val="Main Text"/>
    <w:basedOn w:val="a"/>
    <w:link w:val="MainTextChar"/>
    <w:rsid w:val="006E391A"/>
    <w:pPr>
      <w:widowControl/>
      <w:spacing w:line="480" w:lineRule="auto"/>
      <w:jc w:val="left"/>
    </w:pPr>
    <w:rPr>
      <w:rFonts w:ascii="Times New Roman" w:eastAsia="MS Mincho" w:hAnsi="Times New Roman"/>
      <w:kern w:val="0"/>
      <w:sz w:val="24"/>
      <w:lang w:eastAsia="ja-JP"/>
    </w:rPr>
  </w:style>
  <w:style w:type="character" w:customStyle="1" w:styleId="MainTextChar">
    <w:name w:val="Main Text Char"/>
    <w:link w:val="MainText"/>
    <w:rsid w:val="006E391A"/>
    <w:rPr>
      <w:rFonts w:eastAsia="MS Mincho"/>
      <w:sz w:val="24"/>
      <w:szCs w:val="24"/>
      <w:lang w:eastAsia="ja-JP"/>
    </w:rPr>
  </w:style>
  <w:style w:type="paragraph" w:customStyle="1" w:styleId="Acknowledgements">
    <w:name w:val="Acknowledgements"/>
    <w:basedOn w:val="a"/>
    <w:rsid w:val="00DC3BAE"/>
    <w:pPr>
      <w:widowControl/>
      <w:jc w:val="left"/>
    </w:pPr>
    <w:rPr>
      <w:rFonts w:ascii="Times New Roman" w:eastAsia="MS Mincho" w:hAnsi="Times New Roman"/>
      <w:kern w:val="0"/>
      <w:sz w:val="24"/>
      <w:lang w:eastAsia="ja-JP"/>
    </w:rPr>
  </w:style>
  <w:style w:type="paragraph" w:customStyle="1" w:styleId="TDAcknowledgments">
    <w:name w:val="TD_Acknowledgments"/>
    <w:basedOn w:val="a"/>
    <w:next w:val="a"/>
    <w:rsid w:val="00AD565B"/>
    <w:pPr>
      <w:widowControl/>
      <w:spacing w:before="200" w:after="200" w:line="480" w:lineRule="auto"/>
      <w:ind w:firstLine="202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EndNoteBibliography01">
    <w:name w:val="样式 EndNote Bibliography + 段后: 0 磅1"/>
    <w:basedOn w:val="EndNoteBibliography"/>
    <w:autoRedefine/>
    <w:qFormat/>
    <w:rsid w:val="000D54DB"/>
    <w:rPr>
      <w:rFonts w:cs="宋体"/>
      <w:b/>
      <w:bCs/>
      <w:noProof/>
      <w:szCs w:val="20"/>
    </w:rPr>
  </w:style>
  <w:style w:type="character" w:customStyle="1" w:styleId="af3">
    <w:name w:val="列表段落 字符"/>
    <w:link w:val="af2"/>
    <w:uiPriority w:val="34"/>
    <w:rsid w:val="00845909"/>
    <w:rPr>
      <w:rFonts w:ascii="Calibri" w:hAnsi="Calibri"/>
      <w:kern w:val="2"/>
      <w:sz w:val="21"/>
      <w:szCs w:val="24"/>
    </w:rPr>
  </w:style>
  <w:style w:type="character" w:customStyle="1" w:styleId="EndNoteBibliography0">
    <w:name w:val="EndNote Bibliography 字符"/>
    <w:basedOn w:val="a0"/>
    <w:link w:val="EndNoteBibliography"/>
    <w:rsid w:val="00845909"/>
    <w:rPr>
      <w:kern w:val="2"/>
      <w:sz w:val="24"/>
      <w:szCs w:val="24"/>
    </w:rPr>
  </w:style>
  <w:style w:type="paragraph" w:customStyle="1" w:styleId="MDPI63Notes">
    <w:name w:val="MDPI_6.3_Notes"/>
    <w:qFormat/>
    <w:rsid w:val="007F58C3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31text">
    <w:name w:val="MDPI_3.1_text"/>
    <w:qFormat/>
    <w:rsid w:val="009B1E46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17abstract">
    <w:name w:val="MDPI_1.7_abstract"/>
    <w:next w:val="a"/>
    <w:qFormat/>
    <w:rsid w:val="001A3645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22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7.wmf"/><Relationship Id="rId34" Type="http://schemas.openxmlformats.org/officeDocument/2006/relationships/oleObject" Target="embeddings/oleObject1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2.bin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wmf"/><Relationship Id="rId41" Type="http://schemas.openxmlformats.org/officeDocument/2006/relationships/oleObject" Target="embeddings/oleObject18.bin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5.wmf"/><Relationship Id="rId45" Type="http://schemas.openxmlformats.org/officeDocument/2006/relationships/oleObject" Target="embeddings/oleObject20.bin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0.pn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1.wmf"/><Relationship Id="rId44" Type="http://schemas.openxmlformats.org/officeDocument/2006/relationships/image" Target="media/image17.wmf"/><Relationship Id="rId52" Type="http://schemas.openxmlformats.org/officeDocument/2006/relationships/image" Target="media/image22.emf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9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3.wmf"/><Relationship Id="rId43" Type="http://schemas.openxmlformats.org/officeDocument/2006/relationships/oleObject" Target="embeddings/oleObject19.bin"/><Relationship Id="rId48" Type="http://schemas.openxmlformats.org/officeDocument/2006/relationships/image" Target="media/image19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athType\Office%20Support\64\MathType%20Commands%206%20For%20Word%202013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9F4119-CF3D-46F7-B0CD-66FA16D8A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MathType Commands 6 For Word 2013.dotm</Template>
  <TotalTime>57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 han</dc:creator>
  <cp:keywords/>
  <dc:description/>
  <cp:lastModifiedBy>Administrator</cp:lastModifiedBy>
  <cp:revision>17</cp:revision>
  <dcterms:created xsi:type="dcterms:W3CDTF">2024-07-09T01:29:00Z</dcterms:created>
  <dcterms:modified xsi:type="dcterms:W3CDTF">2024-07-09T04:03:00Z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  <property fmtid="{D5CDD505-2E9C-101B-9397-08002B2CF9AE}" pid="3" name="MTWinEqns">
    <vt:bool>true</vt:bool>
  </property>
  <property fmtid="{D5CDD505-2E9C-101B-9397-08002B2CF9AE}" pid="4" name="MTEquationNumber2">
    <vt:lpwstr>(#S1.#E1)</vt:lpwstr>
  </property>
</Properties>
</file>