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9A0" w:rsidRPr="0061543E" w:rsidRDefault="009F09A0" w:rsidP="009F09A0">
      <w:pPr>
        <w:adjustRightInd w:val="0"/>
        <w:snapToGrid w:val="0"/>
        <w:spacing w:before="240" w:after="60" w:line="228" w:lineRule="auto"/>
        <w:ind w:left="2608"/>
        <w:rPr>
          <w:b/>
          <w:bCs/>
          <w:szCs w:val="18"/>
          <w:lang w:bidi="en-US"/>
        </w:rPr>
      </w:pPr>
      <w:bookmarkStart w:id="0" w:name="_GoBack"/>
      <w:bookmarkEnd w:id="0"/>
      <w:r w:rsidRPr="0061543E">
        <w:rPr>
          <w:b/>
          <w:bCs/>
          <w:szCs w:val="18"/>
          <w:lang w:bidi="en-US"/>
        </w:rPr>
        <w:t>Appendix A</w:t>
      </w:r>
    </w:p>
    <w:p w:rsidR="009F09A0" w:rsidRPr="0061543E" w:rsidRDefault="009F09A0" w:rsidP="009F09A0">
      <w:pPr>
        <w:spacing w:line="240" w:lineRule="auto"/>
        <w:ind w:left="2608"/>
        <w:rPr>
          <w:rFonts w:eastAsia="Times New Roman"/>
          <w:sz w:val="18"/>
          <w:szCs w:val="18"/>
        </w:rPr>
      </w:pPr>
      <w:r w:rsidRPr="0061543E">
        <w:rPr>
          <w:rFonts w:eastAsia="Times New Roman"/>
          <w:b/>
          <w:sz w:val="18"/>
          <w:szCs w:val="18"/>
        </w:rPr>
        <w:t>Figure S1.</w:t>
      </w:r>
      <w:r w:rsidRPr="0061543E">
        <w:rPr>
          <w:rFonts w:eastAsia="Times New Roman"/>
          <w:sz w:val="18"/>
          <w:szCs w:val="18"/>
        </w:rPr>
        <w:t xml:space="preserve"> </w:t>
      </w:r>
      <w:bookmarkStart w:id="1" w:name="_Hlk170306156"/>
      <w:r w:rsidRPr="0061543E">
        <w:rPr>
          <w:rFonts w:eastAsia="Times New Roman"/>
          <w:sz w:val="18"/>
          <w:szCs w:val="18"/>
        </w:rPr>
        <w:t>Pictures of selected thrips species (by co-author Marcin Cierpisz).</w:t>
      </w: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4513"/>
        <w:gridCol w:w="4513"/>
      </w:tblGrid>
      <w:tr w:rsidR="009F09A0" w:rsidRPr="0061543E" w:rsidTr="008E77D7">
        <w:tc>
          <w:tcPr>
            <w:tcW w:w="4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bookmarkEnd w:id="1"/>
          <w:p w:rsidR="009F09A0" w:rsidRPr="0061543E" w:rsidRDefault="009F09A0" w:rsidP="008E77D7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61543E">
              <w:rPr>
                <w:rFonts w:eastAsia="Times New Roman"/>
                <w:sz w:val="18"/>
                <w:szCs w:val="18"/>
              </w:rPr>
              <w:drawing>
                <wp:inline distT="0" distB="0" distL="0" distR="0" wp14:anchorId="2C216AE1" wp14:editId="190E1454">
                  <wp:extent cx="2726055" cy="2810510"/>
                  <wp:effectExtent l="0" t="0" r="0" b="0"/>
                  <wp:docPr id="35" name="image10.png" descr="https://lh7-us.googleusercontent.com/RMBbcMZMZ9xhMynGUh5zsyBemqCTQak-04Y09IXJg0jAyXc2hff5IuFi0euVTPwerEjGq3fQwQA-uYkCHH4qxvV5LJMSJvFk6-dvliNjeMAV8_S3guonml_IH2D8Mo-XvgOjJfaF6E0Nuz3eC--o_L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https://lh7-us.googleusercontent.com/RMBbcMZMZ9xhMynGUh5zsyBemqCTQak-04Y09IXJg0jAyXc2hff5IuFi0euVTPwerEjGq3fQwQA-uYkCHH4qxvV5LJMSJvFk6-dvliNjeMAV8_S3guonml_IH2D8Mo-XvgOjJfaF6E0Nuz3eC--o_Lc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055" cy="2810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09A0" w:rsidRPr="0061543E" w:rsidRDefault="009F09A0" w:rsidP="008E77D7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61543E">
              <w:rPr>
                <w:rFonts w:eastAsia="Times New Roman"/>
                <w:sz w:val="18"/>
                <w:szCs w:val="18"/>
              </w:rPr>
              <w:drawing>
                <wp:inline distT="0" distB="0" distL="0" distR="0" wp14:anchorId="4C2EA525" wp14:editId="348252FC">
                  <wp:extent cx="2726055" cy="2849880"/>
                  <wp:effectExtent l="0" t="0" r="0" b="0"/>
                  <wp:docPr id="39" name="image4.png" descr="https://lh7-us.googleusercontent.com/tWGLePywT0TmPHzATcHm20K40csxZxBYD_xclsWO9JgvTmnFpTAp_xo6JQWTMaLLJurWXnByw-vqlKM1J5bTgQEH0VDFgAKW1PniHN14dujzaSlPze5b3VIlTcbvq4oYMquiuFyfAGGN_IjVCGQ0oU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lh7-us.googleusercontent.com/tWGLePywT0TmPHzATcHm20K40csxZxBYD_xclsWO9JgvTmnFpTAp_xo6JQWTMaLLJurWXnByw-vqlKM1J5bTgQEH0VDFgAKW1PniHN14dujzaSlPze5b3VIlTcbvq4oYMquiuFyfAGGN_IjVCGQ0oU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055" cy="2849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9A0" w:rsidRPr="0061543E" w:rsidTr="008E77D7">
        <w:trPr>
          <w:trHeight w:val="301"/>
        </w:trPr>
        <w:tc>
          <w:tcPr>
            <w:tcW w:w="4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09A0" w:rsidRPr="0061543E" w:rsidRDefault="009F09A0" w:rsidP="008E77D7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61543E">
              <w:rPr>
                <w:rFonts w:eastAsia="Times New Roman"/>
                <w:sz w:val="18"/>
                <w:szCs w:val="18"/>
              </w:rPr>
              <w:t xml:space="preserve">A – </w:t>
            </w:r>
            <w:r w:rsidRPr="0061543E">
              <w:rPr>
                <w:rFonts w:eastAsia="Times New Roman"/>
                <w:i/>
                <w:sz w:val="18"/>
                <w:szCs w:val="18"/>
              </w:rPr>
              <w:t>Thrips tabaci</w:t>
            </w:r>
            <w:r w:rsidRPr="0061543E">
              <w:rPr>
                <w:rFonts w:eastAsia="Times New Roman"/>
                <w:sz w:val="18"/>
                <w:szCs w:val="18"/>
              </w:rPr>
              <w:t xml:space="preserve"> – female</w:t>
            </w:r>
          </w:p>
        </w:tc>
        <w:tc>
          <w:tcPr>
            <w:tcW w:w="4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09A0" w:rsidRPr="0061543E" w:rsidRDefault="009F09A0" w:rsidP="008E77D7">
            <w:pPr>
              <w:shd w:val="clear" w:color="auto" w:fill="FFFFFF"/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61543E">
              <w:rPr>
                <w:rFonts w:eastAsia="Times New Roman"/>
                <w:sz w:val="18"/>
                <w:szCs w:val="18"/>
              </w:rPr>
              <w:t>B</w:t>
            </w:r>
            <w:r w:rsidRPr="0061543E">
              <w:rPr>
                <w:rFonts w:eastAsia="Times New Roman"/>
                <w:i/>
                <w:sz w:val="18"/>
                <w:szCs w:val="18"/>
              </w:rPr>
              <w:t xml:space="preserve"> - Frankliniella intonsa</w:t>
            </w:r>
            <w:r w:rsidRPr="0061543E">
              <w:rPr>
                <w:rFonts w:eastAsia="Times New Roman"/>
                <w:sz w:val="18"/>
                <w:szCs w:val="18"/>
              </w:rPr>
              <w:t xml:space="preserve"> – female</w:t>
            </w:r>
          </w:p>
        </w:tc>
      </w:tr>
      <w:tr w:rsidR="009F09A0" w:rsidRPr="0061543E" w:rsidTr="008E77D7">
        <w:tc>
          <w:tcPr>
            <w:tcW w:w="4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09A0" w:rsidRPr="0061543E" w:rsidRDefault="009F09A0" w:rsidP="008E77D7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61543E">
              <w:rPr>
                <w:rFonts w:eastAsia="Times New Roman"/>
                <w:sz w:val="18"/>
                <w:szCs w:val="18"/>
              </w:rPr>
              <w:drawing>
                <wp:inline distT="0" distB="0" distL="0" distR="0" wp14:anchorId="06B65F86" wp14:editId="1D7B4038">
                  <wp:extent cx="2726055" cy="2894965"/>
                  <wp:effectExtent l="0" t="0" r="0" b="0"/>
                  <wp:docPr id="37" name="image3.png" descr="https://lh7-us.googleusercontent.com/sY1ECnwL0zbIqioTpW-6M74AQshaaM4SClA9rGHVMqGqTNwPMwRGTChpkNWdJBpOlEIiZmOGtnOMRfRYRg9UbI35vhlwOywMw11Mb3yOmt9AcmBuppR20ju-bvUGX1siOkZ6NPvezpno0rMvbblT1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lh7-us.googleusercontent.com/sY1ECnwL0zbIqioTpW-6M74AQshaaM4SClA9rGHVMqGqTNwPMwRGTChpkNWdJBpOlEIiZmOGtnOMRfRYRg9UbI35vhlwOywMw11Mb3yOmt9AcmBuppR20ju-bvUGX1siOkZ6NPvezpno0rMvbblT1E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055" cy="2894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09A0" w:rsidRPr="0061543E" w:rsidRDefault="009F09A0" w:rsidP="008E77D7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61543E">
              <w:rPr>
                <w:rFonts w:eastAsia="Times New Roman"/>
                <w:sz w:val="18"/>
                <w:szCs w:val="18"/>
              </w:rPr>
              <w:drawing>
                <wp:inline distT="0" distB="0" distL="0" distR="0" wp14:anchorId="1C5B6216" wp14:editId="78CEB33D">
                  <wp:extent cx="2726055" cy="2962275"/>
                  <wp:effectExtent l="0" t="0" r="0" b="0"/>
                  <wp:docPr id="38" name="image2.png" descr="https://lh7-us.googleusercontent.com/f7cRu7YK9AbrqpMKRCBHLa9pJrKu39K6BW_42QcE51CwXQZz_rlw_GhTFASmL7VBlm7Qe51u1jlL6vYau47H2VyZYSmwd-WtFmXGIktPtsApt79i-k95Mkmik13LxZgUEuE4b0VQCfadO9rrlJyJrE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lh7-us.googleusercontent.com/f7cRu7YK9AbrqpMKRCBHLa9pJrKu39K6BW_42QcE51CwXQZz_rlw_GhTFASmL7VBlm7Qe51u1jlL6vYau47H2VyZYSmwd-WtFmXGIktPtsApt79i-k95Mkmik13LxZgUEuE4b0VQCfadO9rrlJyJrEc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055" cy="2962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9A0" w:rsidRPr="0061543E" w:rsidTr="008E77D7">
        <w:trPr>
          <w:trHeight w:val="20"/>
        </w:trPr>
        <w:tc>
          <w:tcPr>
            <w:tcW w:w="4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09A0" w:rsidRPr="0061543E" w:rsidRDefault="009F09A0" w:rsidP="008E77D7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61543E">
              <w:rPr>
                <w:rFonts w:eastAsia="Times New Roman"/>
                <w:sz w:val="18"/>
                <w:szCs w:val="18"/>
              </w:rPr>
              <w:t>C</w:t>
            </w:r>
            <w:r w:rsidRPr="0061543E">
              <w:rPr>
                <w:rFonts w:eastAsia="Times New Roman"/>
                <w:i/>
                <w:sz w:val="18"/>
                <w:szCs w:val="18"/>
              </w:rPr>
              <w:t xml:space="preserve"> - Chirothrips manicatus</w:t>
            </w:r>
            <w:r w:rsidRPr="0061543E">
              <w:rPr>
                <w:rFonts w:eastAsia="Times New Roman"/>
                <w:sz w:val="18"/>
                <w:szCs w:val="18"/>
              </w:rPr>
              <w:t xml:space="preserve"> – female</w:t>
            </w:r>
          </w:p>
        </w:tc>
        <w:tc>
          <w:tcPr>
            <w:tcW w:w="4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09A0" w:rsidRPr="0061543E" w:rsidRDefault="009F09A0" w:rsidP="008E77D7">
            <w:pPr>
              <w:shd w:val="clear" w:color="auto" w:fill="FFFFFF"/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61543E">
              <w:rPr>
                <w:rFonts w:eastAsia="Times New Roman"/>
                <w:sz w:val="18"/>
                <w:szCs w:val="18"/>
              </w:rPr>
              <w:t xml:space="preserve">D </w:t>
            </w:r>
            <w:r w:rsidRPr="0061543E">
              <w:rPr>
                <w:rFonts w:eastAsia="Times New Roman"/>
                <w:i/>
                <w:sz w:val="18"/>
                <w:szCs w:val="18"/>
              </w:rPr>
              <w:t>- Aeolothrips intermedius</w:t>
            </w:r>
            <w:r w:rsidRPr="0061543E">
              <w:rPr>
                <w:rFonts w:eastAsia="Times New Roman"/>
                <w:sz w:val="18"/>
                <w:szCs w:val="18"/>
              </w:rPr>
              <w:t xml:space="preserve"> - male</w:t>
            </w:r>
          </w:p>
          <w:p w:rsidR="009F09A0" w:rsidRPr="0061543E" w:rsidRDefault="009F09A0" w:rsidP="008E77D7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</w:tr>
    </w:tbl>
    <w:p w:rsidR="009F09A0" w:rsidRPr="0061543E" w:rsidRDefault="009F09A0" w:rsidP="009F09A0">
      <w:pPr>
        <w:spacing w:line="240" w:lineRule="auto"/>
        <w:rPr>
          <w:rFonts w:eastAsia="Times New Roman"/>
          <w:sz w:val="24"/>
          <w:szCs w:val="24"/>
        </w:rPr>
      </w:pPr>
    </w:p>
    <w:p w:rsidR="00831D44" w:rsidRPr="009F09A0" w:rsidRDefault="00831D44" w:rsidP="009F09A0"/>
    <w:sectPr w:rsidR="00831D44" w:rsidRPr="009F09A0" w:rsidSect="0012585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3ABF" w:rsidRDefault="00C13ABF">
      <w:pPr>
        <w:spacing w:line="240" w:lineRule="auto"/>
      </w:pPr>
      <w:r>
        <w:separator/>
      </w:r>
    </w:p>
  </w:endnote>
  <w:endnote w:type="continuationSeparator" w:id="0">
    <w:p w:rsidR="00C13ABF" w:rsidRDefault="00C13A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5A3" w:rsidRPr="0059016E" w:rsidRDefault="007D55A3" w:rsidP="00AE7DBF">
    <w:pPr>
      <w:pStyle w:val="Stopka"/>
      <w:adjustRightInd w:val="0"/>
      <w:spacing w:before="120" w:line="160" w:lineRule="exact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5A3" w:rsidRDefault="007D55A3" w:rsidP="00F5785B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:rsidR="007D55A3" w:rsidRPr="00372FCD" w:rsidRDefault="007D55A3" w:rsidP="00A63B7B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D64475">
      <w:rPr>
        <w:i/>
        <w:sz w:val="16"/>
        <w:szCs w:val="16"/>
      </w:rPr>
      <w:t>Agriculture</w:t>
    </w:r>
    <w:r>
      <w:rPr>
        <w:i/>
        <w:sz w:val="16"/>
        <w:szCs w:val="16"/>
      </w:rPr>
      <w:t xml:space="preserve"> </w:t>
    </w:r>
    <w:r>
      <w:rPr>
        <w:b/>
        <w:bCs/>
        <w:iCs/>
        <w:sz w:val="16"/>
        <w:szCs w:val="16"/>
      </w:rPr>
      <w:t>2024</w:t>
    </w:r>
    <w:r w:rsidRPr="00D86EFA">
      <w:rPr>
        <w:bCs/>
        <w:iCs/>
        <w:sz w:val="16"/>
        <w:szCs w:val="16"/>
      </w:rPr>
      <w:t>,</w:t>
    </w:r>
    <w:r>
      <w:rPr>
        <w:bCs/>
        <w:i/>
        <w:iCs/>
        <w:sz w:val="16"/>
        <w:szCs w:val="16"/>
      </w:rPr>
      <w:t xml:space="preserve"> 14</w:t>
    </w:r>
    <w:r w:rsidRPr="00D86EFA">
      <w:rPr>
        <w:bCs/>
        <w:iCs/>
        <w:sz w:val="16"/>
        <w:szCs w:val="16"/>
      </w:rPr>
      <w:t xml:space="preserve">, </w:t>
    </w:r>
    <w:r>
      <w:rPr>
        <w:bCs/>
        <w:iCs/>
        <w:sz w:val="16"/>
        <w:szCs w:val="16"/>
      </w:rPr>
      <w:t>x. https://doi.org/10.3390/xxxxx</w:t>
    </w:r>
    <w:r w:rsidRPr="00372FCD">
      <w:rPr>
        <w:sz w:val="16"/>
        <w:szCs w:val="16"/>
        <w:lang w:val="fr-CH"/>
      </w:rPr>
      <w:tab/>
      <w:t>www.mdpi.com/journal/</w:t>
    </w:r>
    <w:r w:rsidRPr="00D64475">
      <w:rPr>
        <w:sz w:val="16"/>
        <w:szCs w:val="16"/>
      </w:rPr>
      <w:t>agriculture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3ABF" w:rsidRDefault="00C13ABF">
      <w:pPr>
        <w:spacing w:line="240" w:lineRule="auto"/>
      </w:pPr>
      <w:r>
        <w:separator/>
      </w:r>
    </w:p>
  </w:footnote>
  <w:footnote w:type="continuationSeparator" w:id="0">
    <w:p w:rsidR="00C13ABF" w:rsidRDefault="00C13A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5A3" w:rsidRDefault="007D55A3" w:rsidP="00AE7DBF">
    <w:pPr>
      <w:pStyle w:val="Nagwek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5A3" w:rsidRDefault="007D55A3" w:rsidP="00A63B7B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Agriculture </w:t>
    </w:r>
    <w:r>
      <w:rPr>
        <w:b/>
        <w:sz w:val="16"/>
      </w:rPr>
      <w:t>2024</w:t>
    </w:r>
    <w:r w:rsidRPr="00D86EFA">
      <w:rPr>
        <w:sz w:val="16"/>
      </w:rPr>
      <w:t>,</w:t>
    </w:r>
    <w:r>
      <w:rPr>
        <w:i/>
        <w:sz w:val="16"/>
      </w:rPr>
      <w:t xml:space="preserve"> 14</w:t>
    </w:r>
    <w:r>
      <w:rPr>
        <w:sz w:val="16"/>
      </w:rPr>
      <w:t>, x FOR PEER REVIEW</w:t>
    </w: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</w:p>
  <w:p w:rsidR="007D55A3" w:rsidRPr="00BF5810" w:rsidRDefault="007D55A3" w:rsidP="00F5785B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7D55A3" w:rsidRPr="00A63B7B" w:rsidTr="006456CA">
      <w:trPr>
        <w:trHeight w:val="686"/>
      </w:trPr>
      <w:tc>
        <w:tcPr>
          <w:tcW w:w="3679" w:type="dxa"/>
          <w:shd w:val="clear" w:color="auto" w:fill="auto"/>
          <w:vAlign w:val="center"/>
        </w:tcPr>
        <w:p w:rsidR="007D55A3" w:rsidRPr="00B34DFA" w:rsidRDefault="007D55A3" w:rsidP="00A63B7B">
          <w:pPr>
            <w:pStyle w:val="Nagwek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B34DFA">
            <w:rPr>
              <w:rFonts w:eastAsia="DengXian"/>
              <w:b/>
              <w:bCs/>
            </w:rPr>
            <w:drawing>
              <wp:inline distT="0" distB="0" distL="0" distR="0" wp14:anchorId="371D882E" wp14:editId="02FE1805">
                <wp:extent cx="1635125" cy="429260"/>
                <wp:effectExtent l="0" t="0" r="0" b="0"/>
                <wp:docPr id="1" name="Picture 5" descr="C:\Users\home\AppData\Local\Temp\HZ$D.082.3277\agriculture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ome\AppData\Local\Temp\HZ$D.082.3277\agriculture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512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:rsidR="007D55A3" w:rsidRPr="00B34DFA" w:rsidRDefault="007D55A3" w:rsidP="00A63B7B">
          <w:pPr>
            <w:pStyle w:val="Nagwek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:rsidR="007D55A3" w:rsidRPr="00B34DFA" w:rsidRDefault="007D55A3" w:rsidP="006456CA">
          <w:pPr>
            <w:pStyle w:val="Nagwek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</w:rPr>
            <w:drawing>
              <wp:inline distT="0" distB="0" distL="0" distR="0" wp14:anchorId="426E4C6C" wp14:editId="161264F3">
                <wp:extent cx="540000" cy="360000"/>
                <wp:effectExtent l="0" t="0" r="0" b="2540"/>
                <wp:docPr id="1502620193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2620193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D55A3" w:rsidRPr="00102CC3" w:rsidRDefault="007D55A3" w:rsidP="00F5785B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468F5"/>
    <w:multiLevelType w:val="hybridMultilevel"/>
    <w:tmpl w:val="D07A6214"/>
    <w:lvl w:ilvl="0" w:tplc="E3CCA606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50A245F"/>
    <w:multiLevelType w:val="hybridMultilevel"/>
    <w:tmpl w:val="7C74E052"/>
    <w:lvl w:ilvl="0" w:tplc="3B44EB26">
      <w:start w:val="1"/>
      <w:numFmt w:val="decimal"/>
      <w:lvlText w:val="%1."/>
      <w:lvlJc w:val="left"/>
      <w:pPr>
        <w:ind w:left="780" w:hanging="420"/>
      </w:pPr>
      <w:rPr>
        <w:rFonts w:hint="default"/>
        <w:b w:val="0"/>
        <w:color w:val="auto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4BF2710"/>
    <w:multiLevelType w:val="hybridMultilevel"/>
    <w:tmpl w:val="5E0EA472"/>
    <w:lvl w:ilvl="0" w:tplc="89E0C104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9" w15:restartNumberingAfterBreak="0">
    <w:nsid w:val="63853BD8"/>
    <w:multiLevelType w:val="multilevel"/>
    <w:tmpl w:val="79D8F8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66C7A2E"/>
    <w:multiLevelType w:val="multilevel"/>
    <w:tmpl w:val="0914B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2846D0"/>
    <w:multiLevelType w:val="hybridMultilevel"/>
    <w:tmpl w:val="EA34784C"/>
    <w:lvl w:ilvl="0" w:tplc="6C98A11A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945C0A"/>
    <w:multiLevelType w:val="hybridMultilevel"/>
    <w:tmpl w:val="CAA469F6"/>
    <w:lvl w:ilvl="0" w:tplc="1B0617A0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3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8"/>
  </w:num>
  <w:num w:numId="6">
    <w:abstractNumId w:val="1"/>
  </w:num>
  <w:num w:numId="7">
    <w:abstractNumId w:val="8"/>
  </w:num>
  <w:num w:numId="8">
    <w:abstractNumId w:val="1"/>
  </w:num>
  <w:num w:numId="9">
    <w:abstractNumId w:val="8"/>
  </w:num>
  <w:num w:numId="10">
    <w:abstractNumId w:val="1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8"/>
  </w:num>
  <w:num w:numId="14">
    <w:abstractNumId w:val="1"/>
  </w:num>
  <w:num w:numId="15">
    <w:abstractNumId w:val="0"/>
  </w:num>
  <w:num w:numId="16">
    <w:abstractNumId w:val="7"/>
  </w:num>
  <w:num w:numId="17">
    <w:abstractNumId w:val="0"/>
  </w:num>
  <w:num w:numId="18">
    <w:abstractNumId w:val="8"/>
  </w:num>
  <w:num w:numId="19">
    <w:abstractNumId w:val="1"/>
  </w:num>
  <w:num w:numId="20">
    <w:abstractNumId w:val="0"/>
  </w:num>
  <w:num w:numId="21">
    <w:abstractNumId w:val="11"/>
  </w:num>
  <w:num w:numId="22">
    <w:abstractNumId w:val="12"/>
  </w:num>
  <w:num w:numId="23">
    <w:abstractNumId w:val="6"/>
  </w:num>
  <w:num w:numId="24">
    <w:abstractNumId w:val="9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hyphenationZone w:val="425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799"/>
    <w:rsid w:val="00007DCD"/>
    <w:rsid w:val="000349E3"/>
    <w:rsid w:val="00045A6B"/>
    <w:rsid w:val="00060FE2"/>
    <w:rsid w:val="00063196"/>
    <w:rsid w:val="00073E0D"/>
    <w:rsid w:val="0007423C"/>
    <w:rsid w:val="0008255E"/>
    <w:rsid w:val="000835F5"/>
    <w:rsid w:val="000861C7"/>
    <w:rsid w:val="000C5FB8"/>
    <w:rsid w:val="000D06FA"/>
    <w:rsid w:val="000D37EA"/>
    <w:rsid w:val="000D719A"/>
    <w:rsid w:val="00101281"/>
    <w:rsid w:val="00102CC3"/>
    <w:rsid w:val="00104E18"/>
    <w:rsid w:val="0012585D"/>
    <w:rsid w:val="00132CDD"/>
    <w:rsid w:val="00136C83"/>
    <w:rsid w:val="00143CA8"/>
    <w:rsid w:val="00152F66"/>
    <w:rsid w:val="0017231D"/>
    <w:rsid w:val="001861D4"/>
    <w:rsid w:val="001A6582"/>
    <w:rsid w:val="001B7392"/>
    <w:rsid w:val="001C1334"/>
    <w:rsid w:val="001D1CE8"/>
    <w:rsid w:val="001D299C"/>
    <w:rsid w:val="001D2D4E"/>
    <w:rsid w:val="001E2AEB"/>
    <w:rsid w:val="001F68FF"/>
    <w:rsid w:val="00231CF3"/>
    <w:rsid w:val="0024722F"/>
    <w:rsid w:val="002609B6"/>
    <w:rsid w:val="00271103"/>
    <w:rsid w:val="00283C5A"/>
    <w:rsid w:val="00295C81"/>
    <w:rsid w:val="002E6E86"/>
    <w:rsid w:val="002F652D"/>
    <w:rsid w:val="00320E7F"/>
    <w:rsid w:val="00323E32"/>
    <w:rsid w:val="00326141"/>
    <w:rsid w:val="00333469"/>
    <w:rsid w:val="00357642"/>
    <w:rsid w:val="00375C36"/>
    <w:rsid w:val="0038174E"/>
    <w:rsid w:val="003A2ECC"/>
    <w:rsid w:val="003A40D4"/>
    <w:rsid w:val="003A522B"/>
    <w:rsid w:val="003A7F1B"/>
    <w:rsid w:val="003C3138"/>
    <w:rsid w:val="003D3A92"/>
    <w:rsid w:val="003E0FA5"/>
    <w:rsid w:val="003E673D"/>
    <w:rsid w:val="003F257E"/>
    <w:rsid w:val="003F6411"/>
    <w:rsid w:val="00401D30"/>
    <w:rsid w:val="00411163"/>
    <w:rsid w:val="00415DBD"/>
    <w:rsid w:val="004257AE"/>
    <w:rsid w:val="0042665B"/>
    <w:rsid w:val="004376DB"/>
    <w:rsid w:val="00437A88"/>
    <w:rsid w:val="00464DE0"/>
    <w:rsid w:val="00470DE7"/>
    <w:rsid w:val="004737E4"/>
    <w:rsid w:val="00483A17"/>
    <w:rsid w:val="00487F34"/>
    <w:rsid w:val="00493319"/>
    <w:rsid w:val="00495CE1"/>
    <w:rsid w:val="004A41CA"/>
    <w:rsid w:val="004A509C"/>
    <w:rsid w:val="004C1BA1"/>
    <w:rsid w:val="004C73F2"/>
    <w:rsid w:val="004D6EAC"/>
    <w:rsid w:val="004F2557"/>
    <w:rsid w:val="004F42FE"/>
    <w:rsid w:val="004F5C4A"/>
    <w:rsid w:val="005006EA"/>
    <w:rsid w:val="00504522"/>
    <w:rsid w:val="005233B1"/>
    <w:rsid w:val="00527A66"/>
    <w:rsid w:val="005401ED"/>
    <w:rsid w:val="00540505"/>
    <w:rsid w:val="00551F33"/>
    <w:rsid w:val="00557BC3"/>
    <w:rsid w:val="00561BBB"/>
    <w:rsid w:val="0058222A"/>
    <w:rsid w:val="005945B5"/>
    <w:rsid w:val="005975C6"/>
    <w:rsid w:val="005A1C50"/>
    <w:rsid w:val="005B639F"/>
    <w:rsid w:val="005C6D84"/>
    <w:rsid w:val="005D180E"/>
    <w:rsid w:val="005D6A7D"/>
    <w:rsid w:val="005E20FC"/>
    <w:rsid w:val="005E6F94"/>
    <w:rsid w:val="0061543E"/>
    <w:rsid w:val="00624C6F"/>
    <w:rsid w:val="006456CA"/>
    <w:rsid w:val="00652498"/>
    <w:rsid w:val="00654876"/>
    <w:rsid w:val="00662FF4"/>
    <w:rsid w:val="00673BBB"/>
    <w:rsid w:val="0068636B"/>
    <w:rsid w:val="00692393"/>
    <w:rsid w:val="00697C70"/>
    <w:rsid w:val="006C0FBF"/>
    <w:rsid w:val="006C3D42"/>
    <w:rsid w:val="006D09FC"/>
    <w:rsid w:val="006D1E81"/>
    <w:rsid w:val="006F2A02"/>
    <w:rsid w:val="006F333F"/>
    <w:rsid w:val="006F5EC2"/>
    <w:rsid w:val="007021EA"/>
    <w:rsid w:val="0074723F"/>
    <w:rsid w:val="007507CA"/>
    <w:rsid w:val="007630A0"/>
    <w:rsid w:val="0076419B"/>
    <w:rsid w:val="00773C9A"/>
    <w:rsid w:val="0078203E"/>
    <w:rsid w:val="007855D4"/>
    <w:rsid w:val="00793ABA"/>
    <w:rsid w:val="0079522B"/>
    <w:rsid w:val="007A16D2"/>
    <w:rsid w:val="007A2B8B"/>
    <w:rsid w:val="007A53CE"/>
    <w:rsid w:val="007A731A"/>
    <w:rsid w:val="007B2DC6"/>
    <w:rsid w:val="007C62F5"/>
    <w:rsid w:val="007D4869"/>
    <w:rsid w:val="007D55A3"/>
    <w:rsid w:val="00803318"/>
    <w:rsid w:val="00811B3F"/>
    <w:rsid w:val="00817077"/>
    <w:rsid w:val="00830BC0"/>
    <w:rsid w:val="00831D44"/>
    <w:rsid w:val="008440BA"/>
    <w:rsid w:val="008638D8"/>
    <w:rsid w:val="00873988"/>
    <w:rsid w:val="0088265B"/>
    <w:rsid w:val="00887030"/>
    <w:rsid w:val="00890EF1"/>
    <w:rsid w:val="008C06A1"/>
    <w:rsid w:val="008E395D"/>
    <w:rsid w:val="008E4FA8"/>
    <w:rsid w:val="0090124E"/>
    <w:rsid w:val="00905DD5"/>
    <w:rsid w:val="00907339"/>
    <w:rsid w:val="00910BED"/>
    <w:rsid w:val="00911499"/>
    <w:rsid w:val="009152E1"/>
    <w:rsid w:val="009241C5"/>
    <w:rsid w:val="0093291C"/>
    <w:rsid w:val="00940F83"/>
    <w:rsid w:val="00947113"/>
    <w:rsid w:val="009477CB"/>
    <w:rsid w:val="00974B22"/>
    <w:rsid w:val="00976DAB"/>
    <w:rsid w:val="009821CB"/>
    <w:rsid w:val="00985122"/>
    <w:rsid w:val="009863AE"/>
    <w:rsid w:val="009A1F65"/>
    <w:rsid w:val="009A301D"/>
    <w:rsid w:val="009D5204"/>
    <w:rsid w:val="009D5A83"/>
    <w:rsid w:val="009D6FE5"/>
    <w:rsid w:val="009F09A0"/>
    <w:rsid w:val="009F70E6"/>
    <w:rsid w:val="00A0111C"/>
    <w:rsid w:val="00A14C15"/>
    <w:rsid w:val="00A158E1"/>
    <w:rsid w:val="00A219C6"/>
    <w:rsid w:val="00A36CD6"/>
    <w:rsid w:val="00A4096B"/>
    <w:rsid w:val="00A63B7B"/>
    <w:rsid w:val="00A74D62"/>
    <w:rsid w:val="00A93BF1"/>
    <w:rsid w:val="00AA49B9"/>
    <w:rsid w:val="00AC4364"/>
    <w:rsid w:val="00AE6675"/>
    <w:rsid w:val="00AE7DBF"/>
    <w:rsid w:val="00AF047B"/>
    <w:rsid w:val="00AF079C"/>
    <w:rsid w:val="00B003F4"/>
    <w:rsid w:val="00B026ED"/>
    <w:rsid w:val="00B03DC7"/>
    <w:rsid w:val="00B17250"/>
    <w:rsid w:val="00B174CC"/>
    <w:rsid w:val="00B24924"/>
    <w:rsid w:val="00B258E8"/>
    <w:rsid w:val="00B31299"/>
    <w:rsid w:val="00B34DFA"/>
    <w:rsid w:val="00B41C22"/>
    <w:rsid w:val="00B636B7"/>
    <w:rsid w:val="00B662E6"/>
    <w:rsid w:val="00B81F14"/>
    <w:rsid w:val="00B874FB"/>
    <w:rsid w:val="00BA3DD2"/>
    <w:rsid w:val="00BC0D65"/>
    <w:rsid w:val="00BC2345"/>
    <w:rsid w:val="00BD3BBD"/>
    <w:rsid w:val="00BE07D4"/>
    <w:rsid w:val="00BF4D22"/>
    <w:rsid w:val="00C00A07"/>
    <w:rsid w:val="00C13ABF"/>
    <w:rsid w:val="00C14174"/>
    <w:rsid w:val="00C32CDD"/>
    <w:rsid w:val="00C34B08"/>
    <w:rsid w:val="00C36795"/>
    <w:rsid w:val="00C6398E"/>
    <w:rsid w:val="00C77D91"/>
    <w:rsid w:val="00C91FB1"/>
    <w:rsid w:val="00C97789"/>
    <w:rsid w:val="00CA6B7A"/>
    <w:rsid w:val="00CB4D98"/>
    <w:rsid w:val="00CD0848"/>
    <w:rsid w:val="00CD3BFC"/>
    <w:rsid w:val="00CE1B40"/>
    <w:rsid w:val="00CF18AB"/>
    <w:rsid w:val="00D03C06"/>
    <w:rsid w:val="00D07F64"/>
    <w:rsid w:val="00D20A58"/>
    <w:rsid w:val="00D24A43"/>
    <w:rsid w:val="00D3611D"/>
    <w:rsid w:val="00D504E6"/>
    <w:rsid w:val="00D722D5"/>
    <w:rsid w:val="00D81799"/>
    <w:rsid w:val="00D86EFA"/>
    <w:rsid w:val="00D92EB6"/>
    <w:rsid w:val="00D93C14"/>
    <w:rsid w:val="00D95E0F"/>
    <w:rsid w:val="00DA6D6D"/>
    <w:rsid w:val="00DC3584"/>
    <w:rsid w:val="00DC4C34"/>
    <w:rsid w:val="00DE119A"/>
    <w:rsid w:val="00DE4B58"/>
    <w:rsid w:val="00DE506F"/>
    <w:rsid w:val="00DF3D58"/>
    <w:rsid w:val="00DF69EC"/>
    <w:rsid w:val="00E000E3"/>
    <w:rsid w:val="00E17DC4"/>
    <w:rsid w:val="00E36360"/>
    <w:rsid w:val="00E704F8"/>
    <w:rsid w:val="00E7124D"/>
    <w:rsid w:val="00EA3E0D"/>
    <w:rsid w:val="00EA515B"/>
    <w:rsid w:val="00EB0A96"/>
    <w:rsid w:val="00EB0C38"/>
    <w:rsid w:val="00ED0606"/>
    <w:rsid w:val="00EE4596"/>
    <w:rsid w:val="00EF3499"/>
    <w:rsid w:val="00EF5208"/>
    <w:rsid w:val="00EF6FE1"/>
    <w:rsid w:val="00F212BB"/>
    <w:rsid w:val="00F43D54"/>
    <w:rsid w:val="00F5785B"/>
    <w:rsid w:val="00F60D39"/>
    <w:rsid w:val="00F62A0F"/>
    <w:rsid w:val="00F655F2"/>
    <w:rsid w:val="00F67A40"/>
    <w:rsid w:val="00F700CD"/>
    <w:rsid w:val="00F72269"/>
    <w:rsid w:val="00F77A25"/>
    <w:rsid w:val="00F81120"/>
    <w:rsid w:val="00F9259C"/>
    <w:rsid w:val="00FB233E"/>
    <w:rsid w:val="00FE4EAD"/>
    <w:rsid w:val="00FE671A"/>
    <w:rsid w:val="00FF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E0AB6C"/>
  <w15:chartTrackingRefBased/>
  <w15:docId w15:val="{BAFBB704-8952-498C-AF67-685B290C9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F09A0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DPI11articletype">
    <w:name w:val="MDPI_1.1_article_type"/>
    <w:next w:val="Normalny"/>
    <w:qFormat/>
    <w:rsid w:val="005975C6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ny"/>
    <w:qFormat/>
    <w:rsid w:val="005975C6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ny"/>
    <w:qFormat/>
    <w:rsid w:val="005975C6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ny"/>
    <w:next w:val="Normalny"/>
    <w:qFormat/>
    <w:rsid w:val="005975C6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5975C6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ny"/>
    <w:qFormat/>
    <w:rsid w:val="005975C6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ny"/>
    <w:qFormat/>
    <w:rsid w:val="005975C6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5975C6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paragraph" w:styleId="Stopka">
    <w:name w:val="footer"/>
    <w:basedOn w:val="Normalny"/>
    <w:link w:val="StopkaZnak"/>
    <w:uiPriority w:val="99"/>
    <w:rsid w:val="005975C6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StopkaZnak">
    <w:name w:val="Stopka Znak"/>
    <w:link w:val="Stopka"/>
    <w:uiPriority w:val="99"/>
    <w:rsid w:val="005975C6"/>
    <w:rPr>
      <w:rFonts w:ascii="Palatino Linotype" w:hAnsi="Palatino Linotype"/>
      <w:noProof/>
      <w:color w:val="000000"/>
      <w:szCs w:val="18"/>
    </w:rPr>
  </w:style>
  <w:style w:type="paragraph" w:styleId="Nagwek">
    <w:name w:val="header"/>
    <w:basedOn w:val="Normalny"/>
    <w:link w:val="NagwekZnak"/>
    <w:uiPriority w:val="99"/>
    <w:rsid w:val="005975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NagwekZnak">
    <w:name w:val="Nagłówek Znak"/>
    <w:link w:val="Nagwek"/>
    <w:uiPriority w:val="99"/>
    <w:rsid w:val="005975C6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5975C6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5975C6"/>
    <w:pPr>
      <w:ind w:firstLine="0"/>
    </w:pPr>
  </w:style>
  <w:style w:type="paragraph" w:customStyle="1" w:styleId="MDPI31text">
    <w:name w:val="MDPI_3.1_text"/>
    <w:qFormat/>
    <w:rsid w:val="00271103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5975C6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5975C6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5975C6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5975C6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EF3499"/>
    <w:pPr>
      <w:numPr>
        <w:numId w:val="22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EF3499"/>
    <w:pPr>
      <w:numPr>
        <w:numId w:val="20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5975C6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5975C6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5975C6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E000E3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5975C6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5975C6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5975C6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5975C6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5975C6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qFormat/>
    <w:rsid w:val="005975C6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5975C6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5975C6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EB0C38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Tekstdymka">
    <w:name w:val="Balloon Text"/>
    <w:basedOn w:val="Normalny"/>
    <w:link w:val="TekstdymkaZnak"/>
    <w:uiPriority w:val="99"/>
    <w:rsid w:val="005975C6"/>
    <w:rPr>
      <w:rFonts w:cs="Tahoma"/>
      <w:szCs w:val="18"/>
    </w:rPr>
  </w:style>
  <w:style w:type="character" w:customStyle="1" w:styleId="TekstdymkaZnak">
    <w:name w:val="Tekst dymka Znak"/>
    <w:link w:val="Tekstdymka"/>
    <w:uiPriority w:val="99"/>
    <w:rsid w:val="005975C6"/>
    <w:rPr>
      <w:rFonts w:ascii="Palatino Linotype" w:hAnsi="Palatino Linotype" w:cs="Tahoma"/>
      <w:noProof/>
      <w:color w:val="000000"/>
      <w:szCs w:val="18"/>
    </w:rPr>
  </w:style>
  <w:style w:type="character" w:styleId="Numerwiersza">
    <w:name w:val="line number"/>
    <w:uiPriority w:val="99"/>
    <w:rsid w:val="0012585D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Standardowy"/>
    <w:uiPriority w:val="99"/>
    <w:rsid w:val="005975C6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ipercze">
    <w:name w:val="Hyperlink"/>
    <w:uiPriority w:val="99"/>
    <w:rsid w:val="005975C6"/>
    <w:rPr>
      <w:color w:val="0000FF"/>
      <w:u w:val="single"/>
    </w:rPr>
  </w:style>
  <w:style w:type="character" w:styleId="Nierozpoznanawzmianka">
    <w:name w:val="Unresolved Mention"/>
    <w:uiPriority w:val="99"/>
    <w:semiHidden/>
    <w:unhideWhenUsed/>
    <w:rsid w:val="00CA6B7A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5975C6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Zwykatabela4">
    <w:name w:val="Plain Table 4"/>
    <w:basedOn w:val="Standardowy"/>
    <w:uiPriority w:val="44"/>
    <w:rsid w:val="00D86EF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5975C6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5975C6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5975C6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D722D5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5975C6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5975C6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5975C6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5B639F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5975C6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5975C6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5975C6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footerfirstpage">
    <w:name w:val="MDPI_footer_firstpage"/>
    <w:qFormat/>
    <w:rsid w:val="005975C6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header">
    <w:name w:val="MDPI_header"/>
    <w:qFormat/>
    <w:rsid w:val="005975C6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5975C6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5975C6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Standardowy"/>
    <w:uiPriority w:val="99"/>
    <w:rsid w:val="005975C6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5975C6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5975C6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5975C6"/>
  </w:style>
  <w:style w:type="paragraph" w:styleId="Bibliografia">
    <w:name w:val="Bibliography"/>
    <w:basedOn w:val="Normalny"/>
    <w:next w:val="Normalny"/>
    <w:uiPriority w:val="37"/>
    <w:semiHidden/>
    <w:unhideWhenUsed/>
    <w:rsid w:val="005975C6"/>
  </w:style>
  <w:style w:type="paragraph" w:styleId="Tekstpodstawowy">
    <w:name w:val="Body Text"/>
    <w:link w:val="TekstpodstawowyZnak"/>
    <w:rsid w:val="005975C6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TekstpodstawowyZnak">
    <w:name w:val="Tekst podstawowy Znak"/>
    <w:link w:val="Tekstpodstawowy"/>
    <w:rsid w:val="005975C6"/>
    <w:rPr>
      <w:rFonts w:ascii="Palatino Linotype" w:hAnsi="Palatino Linotype"/>
      <w:color w:val="000000"/>
      <w:sz w:val="24"/>
      <w:lang w:eastAsia="de-DE"/>
    </w:rPr>
  </w:style>
  <w:style w:type="character" w:styleId="Odwoaniedokomentarza">
    <w:name w:val="annotation reference"/>
    <w:rsid w:val="005975C6"/>
    <w:rPr>
      <w:sz w:val="21"/>
      <w:szCs w:val="21"/>
    </w:rPr>
  </w:style>
  <w:style w:type="paragraph" w:styleId="Tekstkomentarza">
    <w:name w:val="annotation text"/>
    <w:basedOn w:val="Normalny"/>
    <w:link w:val="TekstkomentarzaZnak"/>
    <w:rsid w:val="005975C6"/>
  </w:style>
  <w:style w:type="character" w:customStyle="1" w:styleId="TekstkomentarzaZnak">
    <w:name w:val="Tekst komentarza Znak"/>
    <w:link w:val="Tekstkomentarza"/>
    <w:rsid w:val="005975C6"/>
    <w:rPr>
      <w:rFonts w:ascii="Palatino Linotype" w:hAnsi="Palatino Linotype"/>
      <w:noProof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5975C6"/>
    <w:rPr>
      <w:b/>
      <w:bCs/>
    </w:rPr>
  </w:style>
  <w:style w:type="character" w:customStyle="1" w:styleId="TematkomentarzaZnak">
    <w:name w:val="Temat komentarza Znak"/>
    <w:link w:val="Tematkomentarza"/>
    <w:rsid w:val="005975C6"/>
    <w:rPr>
      <w:rFonts w:ascii="Palatino Linotype" w:hAnsi="Palatino Linotype"/>
      <w:b/>
      <w:bCs/>
      <w:noProof/>
      <w:color w:val="000000"/>
    </w:rPr>
  </w:style>
  <w:style w:type="character" w:styleId="Odwoanieprzypisukocowego">
    <w:name w:val="endnote reference"/>
    <w:rsid w:val="005975C6"/>
    <w:rPr>
      <w:vertAlign w:val="superscript"/>
    </w:rPr>
  </w:style>
  <w:style w:type="paragraph" w:styleId="Tekstprzypisukocowego">
    <w:name w:val="endnote text"/>
    <w:basedOn w:val="Normalny"/>
    <w:link w:val="TekstprzypisukocowegoZnak"/>
    <w:semiHidden/>
    <w:unhideWhenUsed/>
    <w:rsid w:val="005975C6"/>
    <w:pPr>
      <w:spacing w:line="240" w:lineRule="auto"/>
    </w:pPr>
  </w:style>
  <w:style w:type="character" w:customStyle="1" w:styleId="TekstprzypisukocowegoZnak">
    <w:name w:val="Tekst przypisu końcowego Znak"/>
    <w:link w:val="Tekstprzypisukocowego"/>
    <w:semiHidden/>
    <w:rsid w:val="005975C6"/>
    <w:rPr>
      <w:rFonts w:ascii="Palatino Linotype" w:hAnsi="Palatino Linotype"/>
      <w:noProof/>
      <w:color w:val="000000"/>
    </w:rPr>
  </w:style>
  <w:style w:type="character" w:styleId="UyteHipercze">
    <w:name w:val="FollowedHyperlink"/>
    <w:rsid w:val="005975C6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semiHidden/>
    <w:unhideWhenUsed/>
    <w:rsid w:val="005975C6"/>
    <w:pPr>
      <w:spacing w:line="240" w:lineRule="auto"/>
    </w:pPr>
  </w:style>
  <w:style w:type="character" w:customStyle="1" w:styleId="TekstprzypisudolnegoZnak">
    <w:name w:val="Tekst przypisu dolnego Znak"/>
    <w:link w:val="Tekstprzypisudolnego"/>
    <w:semiHidden/>
    <w:rsid w:val="005975C6"/>
    <w:rPr>
      <w:rFonts w:ascii="Palatino Linotype" w:hAnsi="Palatino Linotype"/>
      <w:noProof/>
      <w:color w:val="000000"/>
    </w:rPr>
  </w:style>
  <w:style w:type="paragraph" w:styleId="NormalnyWeb">
    <w:name w:val="Normal (Web)"/>
    <w:basedOn w:val="Normalny"/>
    <w:uiPriority w:val="99"/>
    <w:rsid w:val="005975C6"/>
    <w:rPr>
      <w:szCs w:val="24"/>
    </w:rPr>
  </w:style>
  <w:style w:type="paragraph" w:customStyle="1" w:styleId="MsoFootnoteText0">
    <w:name w:val="MsoFootnoteText"/>
    <w:basedOn w:val="NormalnyWeb"/>
    <w:qFormat/>
    <w:rsid w:val="005975C6"/>
    <w:rPr>
      <w:rFonts w:ascii="Times New Roman" w:hAnsi="Times New Roman"/>
    </w:rPr>
  </w:style>
  <w:style w:type="character" w:styleId="Numerstrony">
    <w:name w:val="page number"/>
    <w:rsid w:val="005975C6"/>
  </w:style>
  <w:style w:type="character" w:styleId="Tekstzastpczy">
    <w:name w:val="Placeholder Text"/>
    <w:uiPriority w:val="99"/>
    <w:semiHidden/>
    <w:rsid w:val="005975C6"/>
    <w:rPr>
      <w:color w:val="808080"/>
    </w:rPr>
  </w:style>
  <w:style w:type="paragraph" w:customStyle="1" w:styleId="MDPI71FootNotes">
    <w:name w:val="MDPI_7.1_FootNotes"/>
    <w:qFormat/>
    <w:rsid w:val="00ED0606"/>
    <w:pPr>
      <w:numPr>
        <w:numId w:val="21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paragraph" w:styleId="Akapitzlist">
    <w:name w:val="List Paragraph"/>
    <w:basedOn w:val="Normalny"/>
    <w:uiPriority w:val="34"/>
    <w:qFormat/>
    <w:rsid w:val="0007423C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noProof w:val="0"/>
      <w:color w:val="auto"/>
      <w:sz w:val="22"/>
      <w:szCs w:val="22"/>
      <w:lang w:val="pl-PL" w:eastAsia="en-US"/>
    </w:rPr>
  </w:style>
  <w:style w:type="character" w:customStyle="1" w:styleId="c-bibliographic-informationvalue">
    <w:name w:val="c-bibliographic-information__value"/>
    <w:basedOn w:val="Domylnaczcionkaakapitu"/>
    <w:rsid w:val="00C6398E"/>
  </w:style>
  <w:style w:type="character" w:styleId="Uwydatnienie">
    <w:name w:val="Emphasis"/>
    <w:basedOn w:val="Domylnaczcionkaakapitu"/>
    <w:uiPriority w:val="20"/>
    <w:qFormat/>
    <w:rsid w:val="00890EF1"/>
    <w:rPr>
      <w:i/>
      <w:iCs/>
    </w:rPr>
  </w:style>
  <w:style w:type="paragraph" w:customStyle="1" w:styleId="nova-legacy-e-listitem">
    <w:name w:val="nova-legacy-e-list__item"/>
    <w:basedOn w:val="Normalny"/>
    <w:rsid w:val="00D361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noProof w:val="0"/>
      <w:color w:val="auto"/>
      <w:sz w:val="24"/>
      <w:szCs w:val="24"/>
      <w:lang w:val="pl-PL" w:eastAsia="pl-PL"/>
    </w:rPr>
  </w:style>
  <w:style w:type="character" w:customStyle="1" w:styleId="identifier">
    <w:name w:val="identifier"/>
    <w:basedOn w:val="Domylnaczcionkaakapitu"/>
    <w:rsid w:val="0068636B"/>
  </w:style>
  <w:style w:type="character" w:customStyle="1" w:styleId="id-label">
    <w:name w:val="id-label"/>
    <w:basedOn w:val="Domylnaczcionkaakapitu"/>
    <w:rsid w:val="00686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0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2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PWr\Documents\agriculture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agriculture-template</Template>
  <TotalTime>232</TotalTime>
  <Pages>1</Pages>
  <Words>33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No name</dc:creator>
  <cp:keywords/>
  <dc:description/>
  <cp:lastModifiedBy>No name</cp:lastModifiedBy>
  <cp:revision>51</cp:revision>
  <dcterms:created xsi:type="dcterms:W3CDTF">2024-06-26T12:30:00Z</dcterms:created>
  <dcterms:modified xsi:type="dcterms:W3CDTF">2024-06-27T09:44:00Z</dcterms:modified>
</cp:coreProperties>
</file>