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F13DA" w14:textId="0418ED95" w:rsidR="002E1BF1" w:rsidRPr="006506A6" w:rsidRDefault="00367EE6" w:rsidP="002E1BF1">
      <w:pPr>
        <w:jc w:val="center"/>
        <w:rPr>
          <w:rFonts w:ascii="Palatino Linotype" w:hAnsi="Palatino Linotype"/>
        </w:rPr>
      </w:pPr>
      <w:bookmarkStart w:id="0" w:name="OLE_LINK1"/>
      <w:r w:rsidRPr="006506A6">
        <w:rPr>
          <w:rFonts w:ascii="Palatino Linotype" w:hAnsi="Palatino Linotype" w:cs="Times New Roman"/>
          <w:b/>
          <w:bCs/>
          <w:i/>
          <w:iCs/>
          <w:sz w:val="24"/>
          <w:szCs w:val="24"/>
        </w:rPr>
        <w:t>Supplementary Materials</w:t>
      </w:r>
      <w:r w:rsidRPr="006506A6">
        <w:rPr>
          <w:rFonts w:ascii="Palatino Linotype" w:hAnsi="Palatino Linotype"/>
        </w:rPr>
        <w:t xml:space="preserve"> </w:t>
      </w:r>
    </w:p>
    <w:p w14:paraId="1CABFDE3" w14:textId="77777777" w:rsidR="002E1BF1" w:rsidRDefault="00367EE6" w:rsidP="00367EE6">
      <w:pPr>
        <w:jc w:val="center"/>
      </w:pPr>
      <w:r>
        <w:rPr>
          <w:noProof/>
        </w:rPr>
        <w:drawing>
          <wp:inline distT="0" distB="0" distL="0" distR="0" wp14:anchorId="4342DDD1" wp14:editId="28B35102">
            <wp:extent cx="6767830" cy="5584825"/>
            <wp:effectExtent l="0" t="0" r="1270" b="3175"/>
            <wp:docPr id="593679542" name="Picture 2" descr="A group of words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79542" name="Picture 2" descr="A group of words on a white backgrou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2624" w14:textId="279275EC" w:rsidR="005F176A" w:rsidRPr="006506A6" w:rsidRDefault="002E1BF1" w:rsidP="006506A6">
      <w:pPr>
        <w:jc w:val="both"/>
        <w:rPr>
          <w:rFonts w:ascii="Palatino Linotype" w:hAnsi="Palatino Linotype" w:cs="Times New Roman"/>
          <w:sz w:val="18"/>
          <w:szCs w:val="18"/>
        </w:rPr>
      </w:pPr>
      <w:r w:rsidRPr="006506A6">
        <w:rPr>
          <w:rFonts w:ascii="Palatino Linotype" w:hAnsi="Palatino Linotype" w:cs="Times New Roman"/>
          <w:b/>
          <w:bCs/>
          <w:sz w:val="18"/>
          <w:szCs w:val="18"/>
          <w:lang w:val="en-US"/>
        </w:rPr>
        <w:t xml:space="preserve">Figure </w:t>
      </w:r>
      <w:r w:rsidR="00662AC7" w:rsidRPr="006506A6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S</w:t>
      </w:r>
      <w:r w:rsidRPr="006506A6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1:</w:t>
      </w:r>
      <w:r w:rsidRPr="006506A6">
        <w:rPr>
          <w:rFonts w:ascii="Palatino Linotype" w:hAnsi="Palatino Linotype" w:cs="Times New Roman"/>
          <w:sz w:val="18"/>
          <w:szCs w:val="18"/>
          <w:lang w:val="en-US"/>
        </w:rPr>
        <w:t xml:space="preserve"> </w:t>
      </w:r>
      <w:r w:rsidRPr="006506A6">
        <w:rPr>
          <w:rFonts w:ascii="Palatino Linotype" w:hAnsi="Palatino Linotype" w:cs="Times New Roman"/>
          <w:sz w:val="18"/>
          <w:szCs w:val="18"/>
        </w:rPr>
        <w:t xml:space="preserve">Protein localization and conservation across species of the three variants </w:t>
      </w:r>
      <w:r w:rsidRPr="006506A6">
        <w:rPr>
          <w:rFonts w:ascii="Palatino Linotype" w:hAnsi="Palatino Linotype" w:cs="Times New Roman"/>
          <w:i/>
          <w:iCs/>
          <w:sz w:val="18"/>
          <w:szCs w:val="18"/>
        </w:rPr>
        <w:t>NR5A1</w:t>
      </w:r>
      <w:r w:rsidRPr="006506A6">
        <w:rPr>
          <w:rFonts w:ascii="Palatino Linotype" w:hAnsi="Palatino Linotype" w:cs="Times New Roman"/>
          <w:sz w:val="18"/>
          <w:szCs w:val="18"/>
        </w:rPr>
        <w:t>/SF-</w:t>
      </w:r>
      <w:proofErr w:type="gramStart"/>
      <w:r w:rsidRPr="006506A6">
        <w:rPr>
          <w:rFonts w:ascii="Palatino Linotype" w:hAnsi="Palatino Linotype" w:cs="Times New Roman"/>
          <w:sz w:val="18"/>
          <w:szCs w:val="18"/>
        </w:rPr>
        <w:t>1  p.</w:t>
      </w:r>
      <w:proofErr w:type="gramEnd"/>
      <w:r w:rsidRPr="006506A6">
        <w:rPr>
          <w:rFonts w:ascii="Palatino Linotype" w:hAnsi="Palatino Linotype" w:cs="Times New Roman"/>
          <w:sz w:val="18"/>
          <w:szCs w:val="18"/>
        </w:rPr>
        <w:t xml:space="preserve">(V20L), </w:t>
      </w:r>
      <w:r w:rsidRPr="006506A6">
        <w:rPr>
          <w:rFonts w:ascii="Palatino Linotype" w:hAnsi="Palatino Linotype" w:cs="Times New Roman"/>
          <w:i/>
          <w:iCs/>
          <w:sz w:val="18"/>
          <w:szCs w:val="18"/>
        </w:rPr>
        <w:t>NR1H2</w:t>
      </w:r>
      <w:r w:rsidRPr="006506A6">
        <w:rPr>
          <w:rFonts w:ascii="Palatino Linotype" w:hAnsi="Palatino Linotype" w:cs="Times New Roman"/>
          <w:sz w:val="18"/>
          <w:szCs w:val="18"/>
        </w:rPr>
        <w:t>/LXR</w:t>
      </w:r>
      <w:r w:rsidRPr="006506A6">
        <w:rPr>
          <w:rFonts w:ascii="Palatino Linotype" w:hAnsi="Palatino Linotype" w:cs="Times New Roman"/>
          <w:sz w:val="18"/>
          <w:szCs w:val="18"/>
        </w:rPr>
        <w:sym w:font="Symbol" w:char="F062"/>
      </w:r>
      <w:r w:rsidRPr="006506A6">
        <w:rPr>
          <w:rFonts w:ascii="Palatino Linotype" w:hAnsi="Palatino Linotype" w:cs="Times New Roman"/>
          <w:sz w:val="18"/>
          <w:szCs w:val="18"/>
        </w:rPr>
        <w:t xml:space="preserve"> p.(R171_K172insN) and </w:t>
      </w:r>
      <w:r w:rsidRPr="006506A6">
        <w:rPr>
          <w:rFonts w:ascii="Palatino Linotype" w:hAnsi="Palatino Linotype" w:cs="Times New Roman"/>
          <w:i/>
          <w:iCs/>
          <w:sz w:val="18"/>
          <w:szCs w:val="18"/>
        </w:rPr>
        <w:t>INHA</w:t>
      </w:r>
      <w:r w:rsidRPr="006506A6">
        <w:rPr>
          <w:rFonts w:ascii="Palatino Linotype" w:hAnsi="Palatino Linotype" w:cs="Times New Roman"/>
          <w:sz w:val="18"/>
          <w:szCs w:val="18"/>
        </w:rPr>
        <w:t xml:space="preserve">/inhibin </w:t>
      </w:r>
      <w:r w:rsidRPr="006506A6">
        <w:rPr>
          <w:rFonts w:ascii="Palatino Linotype" w:hAnsi="Palatino Linotype" w:cs="Times New Roman"/>
          <w:sz w:val="18"/>
          <w:szCs w:val="18"/>
        </w:rPr>
        <w:sym w:font="Symbol" w:char="F061"/>
      </w:r>
      <w:r w:rsidRPr="006506A6">
        <w:rPr>
          <w:rFonts w:ascii="Palatino Linotype" w:hAnsi="Palatino Linotype" w:cs="Times New Roman"/>
          <w:sz w:val="18"/>
          <w:szCs w:val="18"/>
        </w:rPr>
        <w:t xml:space="preserve"> p.(S225R). The alignment of the various proteins across different species is shown. Localization of the identified human amino acid variants is indicated with arrows and seems highly conserved across species.</w:t>
      </w:r>
    </w:p>
    <w:p w14:paraId="6E177DED" w14:textId="77777777" w:rsidR="005F176A" w:rsidRDefault="005F176A" w:rsidP="002E1BF1">
      <w:pPr>
        <w:rPr>
          <w:rFonts w:ascii="Times New Roman" w:hAnsi="Times New Roman" w:cs="Times New Roman"/>
          <w:sz w:val="24"/>
          <w:szCs w:val="24"/>
        </w:rPr>
      </w:pPr>
    </w:p>
    <w:p w14:paraId="3A832F4A" w14:textId="77777777" w:rsidR="005F176A" w:rsidRDefault="005F176A" w:rsidP="002E1BF1">
      <w:pPr>
        <w:rPr>
          <w:rFonts w:ascii="Times New Roman" w:hAnsi="Times New Roman" w:cs="Times New Roman"/>
          <w:sz w:val="24"/>
          <w:szCs w:val="24"/>
        </w:rPr>
      </w:pPr>
    </w:p>
    <w:p w14:paraId="7A6DAD3D" w14:textId="77777777" w:rsidR="005F176A" w:rsidRDefault="005F176A" w:rsidP="002E1BF1">
      <w:pPr>
        <w:rPr>
          <w:rFonts w:ascii="Times New Roman" w:hAnsi="Times New Roman" w:cs="Times New Roman"/>
          <w:sz w:val="24"/>
          <w:szCs w:val="24"/>
        </w:rPr>
      </w:pPr>
    </w:p>
    <w:p w14:paraId="660079CA" w14:textId="77777777" w:rsidR="005F176A" w:rsidRDefault="005F176A" w:rsidP="002E1BF1">
      <w:pPr>
        <w:rPr>
          <w:rFonts w:ascii="Times New Roman" w:hAnsi="Times New Roman" w:cs="Times New Roman"/>
          <w:sz w:val="24"/>
          <w:szCs w:val="24"/>
        </w:rPr>
      </w:pPr>
    </w:p>
    <w:p w14:paraId="70C0F356" w14:textId="77777777" w:rsidR="008C1E63" w:rsidRDefault="008C1E63" w:rsidP="005F176A">
      <w:pPr>
        <w:pStyle w:val="Caption"/>
        <w:keepNext/>
        <w:rPr>
          <w:rFonts w:ascii="Palatino Linotype" w:hAnsi="Palatino Linotype" w:cs="Times New Roman"/>
          <w:b/>
          <w:i w:val="0"/>
          <w:iCs w:val="0"/>
          <w:color w:val="auto"/>
        </w:rPr>
      </w:pPr>
    </w:p>
    <w:p w14:paraId="55B9F69C" w14:textId="2717A392" w:rsidR="005F176A" w:rsidRPr="00552C54" w:rsidRDefault="005F176A" w:rsidP="005F176A">
      <w:pPr>
        <w:pStyle w:val="Caption"/>
        <w:keepNext/>
        <w:rPr>
          <w:rFonts w:ascii="Palatino Linotype" w:hAnsi="Palatino Linotype" w:cs="Times New Roman"/>
          <w:b/>
          <w:i w:val="0"/>
          <w:iCs w:val="0"/>
          <w:color w:val="auto"/>
        </w:rPr>
      </w:pPr>
      <w:r w:rsidRPr="00552C54">
        <w:rPr>
          <w:rFonts w:ascii="Palatino Linotype" w:hAnsi="Palatino Linotype" w:cs="Times New Roman"/>
          <w:b/>
          <w:i w:val="0"/>
          <w:iCs w:val="0"/>
          <w:color w:val="auto"/>
        </w:rPr>
        <w:t xml:space="preserve">Table </w:t>
      </w:r>
      <w:r w:rsidR="00CD579B">
        <w:rPr>
          <w:rFonts w:ascii="Palatino Linotype" w:hAnsi="Palatino Linotype" w:cs="Times New Roman"/>
          <w:b/>
          <w:i w:val="0"/>
          <w:iCs w:val="0"/>
          <w:color w:val="auto"/>
        </w:rPr>
        <w:t>S</w:t>
      </w:r>
      <w:r w:rsidRPr="00552C54">
        <w:rPr>
          <w:rFonts w:ascii="Palatino Linotype" w:hAnsi="Palatino Linotype" w:cs="Times New Roman"/>
          <w:b/>
          <w:i w:val="0"/>
          <w:iCs w:val="0"/>
          <w:color w:val="auto"/>
        </w:rPr>
        <w:t xml:space="preserve">1: </w:t>
      </w:r>
      <w:r w:rsidR="00E4039A">
        <w:rPr>
          <w:rFonts w:ascii="Palatino Linotype" w:hAnsi="Palatino Linotype" w:cs="Times New Roman"/>
          <w:b/>
          <w:i w:val="0"/>
          <w:iCs w:val="0"/>
          <w:color w:val="auto"/>
        </w:rPr>
        <w:t>R</w:t>
      </w:r>
      <w:r w:rsidRPr="00552C54">
        <w:rPr>
          <w:rFonts w:ascii="Palatino Linotype" w:hAnsi="Palatino Linotype" w:cs="Times New Roman"/>
          <w:b/>
          <w:i w:val="0"/>
          <w:iCs w:val="0"/>
          <w:color w:val="auto"/>
        </w:rPr>
        <w:t xml:space="preserve">eported combined variants in </w:t>
      </w:r>
      <w:r w:rsidRPr="00552C54">
        <w:rPr>
          <w:rFonts w:ascii="Palatino Linotype" w:hAnsi="Palatino Linotype" w:cs="Times New Roman"/>
          <w:b/>
          <w:color w:val="auto"/>
        </w:rPr>
        <w:t>NR5A1</w:t>
      </w:r>
      <w:r w:rsidRPr="00552C54">
        <w:rPr>
          <w:rFonts w:ascii="Palatino Linotype" w:hAnsi="Palatino Linotype" w:cs="Times New Roman"/>
          <w:b/>
          <w:i w:val="0"/>
          <w:iCs w:val="0"/>
          <w:color w:val="auto"/>
        </w:rPr>
        <w:t xml:space="preserve"> and associated genes </w:t>
      </w:r>
    </w:p>
    <w:p w14:paraId="40D7C836" w14:textId="64544963" w:rsidR="00367EE6" w:rsidRPr="00552C54" w:rsidRDefault="005F176A" w:rsidP="008C1E63">
      <w:pPr>
        <w:pStyle w:val="Caption"/>
        <w:keepNext/>
        <w:rPr>
          <w:rFonts w:ascii="Palatino Linotype" w:hAnsi="Palatino Linotype" w:cs="Times New Roman"/>
          <w:b/>
          <w:i w:val="0"/>
          <w:iCs w:val="0"/>
          <w:color w:val="auto"/>
        </w:rPr>
      </w:pPr>
      <w:r w:rsidRPr="00552C54">
        <w:rPr>
          <w:rFonts w:ascii="Palatino Linotype" w:hAnsi="Palatino Linotype" w:cs="Times New Roman"/>
          <w:i w:val="0"/>
          <w:iCs w:val="0"/>
          <w:color w:val="auto"/>
        </w:rPr>
        <w:t xml:space="preserve">The DSD phenotype, </w:t>
      </w:r>
      <w:r w:rsidRPr="00552C54">
        <w:rPr>
          <w:rFonts w:ascii="Palatino Linotype" w:hAnsi="Palatino Linotype" w:cs="Times New Roman"/>
          <w:color w:val="auto"/>
        </w:rPr>
        <w:t>NR5A1</w:t>
      </w:r>
      <w:r w:rsidRPr="00552C54">
        <w:rPr>
          <w:rFonts w:ascii="Palatino Linotype" w:hAnsi="Palatino Linotype" w:cs="Times New Roman"/>
          <w:i w:val="0"/>
          <w:iCs w:val="0"/>
          <w:color w:val="auto"/>
        </w:rPr>
        <w:t xml:space="preserve"> and </w:t>
      </w:r>
      <w:r w:rsidRPr="00552C54">
        <w:rPr>
          <w:rFonts w:ascii="Palatino Linotype" w:hAnsi="Palatino Linotype" w:cs="Times New Roman"/>
          <w:color w:val="auto"/>
        </w:rPr>
        <w:t>NR5A1</w:t>
      </w:r>
      <w:r w:rsidRPr="00552C54">
        <w:rPr>
          <w:rFonts w:ascii="Palatino Linotype" w:hAnsi="Palatino Linotype" w:cs="Times New Roman"/>
          <w:i w:val="0"/>
          <w:iCs w:val="0"/>
          <w:color w:val="auto"/>
        </w:rPr>
        <w:t xml:space="preserve">-associated gene variants, zygosity and the genetic test used for the </w:t>
      </w:r>
      <w:proofErr w:type="gramStart"/>
      <w:r w:rsidRPr="00552C54">
        <w:rPr>
          <w:rFonts w:ascii="Palatino Linotype" w:hAnsi="Palatino Linotype" w:cs="Times New Roman"/>
          <w:i w:val="0"/>
          <w:iCs w:val="0"/>
          <w:color w:val="auto"/>
        </w:rPr>
        <w:t>variants</w:t>
      </w:r>
      <w:proofErr w:type="gramEnd"/>
      <w:r w:rsidRPr="00552C54">
        <w:rPr>
          <w:rFonts w:ascii="Palatino Linotype" w:hAnsi="Palatino Linotype" w:cs="Times New Roman"/>
          <w:i w:val="0"/>
          <w:iCs w:val="0"/>
          <w:color w:val="auto"/>
        </w:rPr>
        <w:t xml:space="preserve"> identification are presented.</w:t>
      </w:r>
    </w:p>
    <w:tbl>
      <w:tblPr>
        <w:tblStyle w:val="TableGrid"/>
        <w:tblpPr w:leftFromText="180" w:rightFromText="180" w:vertAnchor="text" w:horzAnchor="margin" w:tblpY="824"/>
        <w:tblOverlap w:val="nev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842"/>
        <w:gridCol w:w="1134"/>
        <w:gridCol w:w="2410"/>
        <w:gridCol w:w="1985"/>
        <w:gridCol w:w="1559"/>
      </w:tblGrid>
      <w:tr w:rsidR="00F44451" w:rsidRPr="00002782" w14:paraId="2677E451" w14:textId="77777777" w:rsidTr="00367EE6">
        <w:trPr>
          <w:trHeight w:val="57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FFC6BA0" w14:textId="5EE98D1F" w:rsidR="00F44451" w:rsidRPr="00002782" w:rsidRDefault="00F44451" w:rsidP="008C1E63">
            <w:pPr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Patient phenotype*</w:t>
            </w:r>
          </w:p>
          <w:p w14:paraId="41B9D10C" w14:textId="77777777" w:rsidR="00F44451" w:rsidRPr="00002782" w:rsidRDefault="00F44451" w:rsidP="008C1E63">
            <w:pPr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959B98" w14:textId="77777777" w:rsidR="00F44451" w:rsidRPr="00002782" w:rsidRDefault="00F44451" w:rsidP="008C1E63">
            <w:pPr>
              <w:rPr>
                <w:rFonts w:ascii="Palatino Linotype" w:hAnsi="Palatino Linotype" w:cs="Times New Roman"/>
                <w:b/>
                <w:bCs/>
                <w:sz w:val="18"/>
                <w:szCs w:val="18"/>
                <w:lang w:val="en-US"/>
              </w:rPr>
            </w:pPr>
            <w:r w:rsidRPr="00002782">
              <w:rPr>
                <w:rFonts w:ascii="Palatino Linotype" w:hAnsi="Palatino Linotype" w:cs="Times New Roman"/>
                <w:b/>
                <w:bCs/>
                <w:i/>
                <w:iCs/>
                <w:sz w:val="18"/>
                <w:szCs w:val="18"/>
                <w:lang w:val="en-US"/>
              </w:rPr>
              <w:t>NR5A1</w:t>
            </w:r>
            <w:r w:rsidRPr="00002782">
              <w:rPr>
                <w:rFonts w:ascii="Palatino Linotype" w:hAnsi="Palatino Linotype" w:cs="Times New Roman"/>
                <w:b/>
                <w:bCs/>
                <w:sz w:val="18"/>
                <w:szCs w:val="18"/>
                <w:lang w:val="en-US"/>
              </w:rPr>
              <w:t>/SF-1</w:t>
            </w:r>
          </w:p>
          <w:p w14:paraId="567ECEB7" w14:textId="77777777" w:rsidR="00F44451" w:rsidRPr="00002782" w:rsidRDefault="00F44451" w:rsidP="008C1E63">
            <w:pPr>
              <w:rPr>
                <w:rFonts w:ascii="Palatino Linotype" w:hAnsi="Palatino Linotype" w:cs="Times New Roman"/>
                <w:b/>
                <w:bCs/>
                <w:sz w:val="18"/>
                <w:szCs w:val="18"/>
                <w:lang w:val="en-US"/>
              </w:rPr>
            </w:pPr>
            <w:r w:rsidRPr="00002782">
              <w:rPr>
                <w:rFonts w:ascii="Palatino Linotype" w:hAnsi="Palatino Linotype" w:cs="Times New Roman"/>
                <w:b/>
                <w:bCs/>
                <w:sz w:val="18"/>
                <w:szCs w:val="18"/>
                <w:lang w:val="en-US"/>
              </w:rPr>
              <w:t xml:space="preserve">variant </w:t>
            </w:r>
          </w:p>
          <w:p w14:paraId="59CD1AAB" w14:textId="77777777" w:rsidR="00F44451" w:rsidRPr="00002782" w:rsidRDefault="00F44451" w:rsidP="008C1E6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(NM_004959.5)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C850A4F" w14:textId="77777777" w:rsidR="00F44451" w:rsidRPr="00002782" w:rsidRDefault="00F44451" w:rsidP="008C1E63">
            <w:pPr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Genetic test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E939AA" w14:textId="77777777" w:rsidR="00F44451" w:rsidRPr="00002782" w:rsidRDefault="00F44451" w:rsidP="008C1E63">
            <w:pPr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Name of the additional gene variant/ (transcript) </w:t>
            </w:r>
          </w:p>
          <w:p w14:paraId="3C55F4BE" w14:textId="77777777" w:rsidR="00F44451" w:rsidRPr="00002782" w:rsidRDefault="00F44451" w:rsidP="008C1E63">
            <w:pPr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9AE986" w14:textId="77777777" w:rsidR="00F44451" w:rsidRPr="00002782" w:rsidRDefault="00F44451" w:rsidP="008C1E63">
            <w:pPr>
              <w:rPr>
                <w:rFonts w:ascii="Palatino Linotype" w:hAnsi="Palatino Linotype" w:cs="Times New Roman"/>
                <w:b/>
                <w:bCs/>
                <w:sz w:val="18"/>
                <w:szCs w:val="18"/>
                <w:lang w:val="en-US"/>
              </w:rPr>
            </w:pPr>
            <w:r w:rsidRPr="00002782">
              <w:rPr>
                <w:rFonts w:ascii="Palatino Linotype" w:hAnsi="Palatino Linotype" w:cs="Times New Roman"/>
                <w:b/>
                <w:bCs/>
                <w:sz w:val="18"/>
                <w:szCs w:val="18"/>
                <w:lang w:val="en-US"/>
              </w:rPr>
              <w:t>Gene variant</w:t>
            </w:r>
          </w:p>
          <w:p w14:paraId="79FDA4F9" w14:textId="77777777" w:rsidR="00F44451" w:rsidRPr="00002782" w:rsidRDefault="00F44451" w:rsidP="008C1E63">
            <w:pPr>
              <w:rPr>
                <w:rFonts w:ascii="Palatino Linotype" w:hAnsi="Palatino Linotype" w:cs="Times New Roman"/>
                <w:b/>
                <w:bCs/>
                <w:strike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2AEE8DC" w14:textId="77777777" w:rsidR="00F44451" w:rsidRPr="00002782" w:rsidRDefault="00F44451" w:rsidP="008C1E63">
            <w:pPr>
              <w:ind w:right="-250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References</w:t>
            </w:r>
          </w:p>
          <w:p w14:paraId="5B27F1E6" w14:textId="77777777" w:rsidR="00F44451" w:rsidRPr="00002782" w:rsidRDefault="00F44451" w:rsidP="008C1E63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495ADDBE" w14:textId="77777777" w:rsidTr="00367EE6">
        <w:trPr>
          <w:trHeight w:val="538"/>
        </w:trPr>
        <w:tc>
          <w:tcPr>
            <w:tcW w:w="1560" w:type="dxa"/>
            <w:tcBorders>
              <w:top w:val="single" w:sz="4" w:space="0" w:color="auto"/>
            </w:tcBorders>
          </w:tcPr>
          <w:p w14:paraId="607EB02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46,XY DSD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noWrap/>
            <w:hideMark/>
          </w:tcPr>
          <w:p w14:paraId="7738688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c.1256T&gt;A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</w:t>
            </w:r>
          </w:p>
          <w:p w14:paraId="4A0F3B9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p.(L419Q)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6DF86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hideMark/>
          </w:tcPr>
          <w:p w14:paraId="26DE89F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AR </w:t>
            </w:r>
          </w:p>
          <w:p w14:paraId="4260863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(NM_000044.6)</w:t>
            </w:r>
          </w:p>
          <w:p w14:paraId="0C0943D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hideMark/>
          </w:tcPr>
          <w:p w14:paraId="5A7B9B5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c.2659A&gt;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2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5303407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p.(M887V)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hideMark/>
          </w:tcPr>
          <w:p w14:paraId="3ECC98E7" w14:textId="722EDE7A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PEVuZE5vdGU+PENpdGU+PEF1dGhvcj5FZ2dlcnM8L0F1dGhvcj48WWVhcj4yMDE2PC9ZZWFyPjxS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PEVuZE5vdGU+PENpdGU+PEF1dGhvcj5FZ2dlcnM8L0F1dGhvcj48WWVhcj4yMDE2PC9ZZWFyPjxS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" w:tooltip="Eggers, 2016 #1" w:history="1">
              <w:r w:rsidR="003407BD" w:rsidRPr="003407BD">
                <w:rPr>
                  <w:rStyle w:val="Hyperlink"/>
                </w:rPr>
                <w:t>1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4A12ABEF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40765F69" w14:textId="77777777" w:rsidTr="00367EE6">
        <w:trPr>
          <w:trHeight w:val="288"/>
        </w:trPr>
        <w:tc>
          <w:tcPr>
            <w:tcW w:w="1560" w:type="dxa"/>
          </w:tcPr>
          <w:p w14:paraId="3DF9ADC5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  <w:p w14:paraId="2E8C400D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Hypospadias</w:t>
            </w:r>
          </w:p>
          <w:p w14:paraId="5581F24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7537CF6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c.251G&gt;A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 xml:space="preserve">1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;  p.(R84H) </w:t>
            </w:r>
          </w:p>
        </w:tc>
        <w:tc>
          <w:tcPr>
            <w:tcW w:w="1134" w:type="dxa"/>
          </w:tcPr>
          <w:p w14:paraId="791B8A4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3096036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ZFPM2 </w:t>
            </w:r>
          </w:p>
          <w:p w14:paraId="060CF59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(NM_012082.4)</w:t>
            </w:r>
          </w:p>
          <w:p w14:paraId="3A354DC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29F6D66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c.2107A&gt;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7D8B8C2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p.(M703L) </w:t>
            </w:r>
          </w:p>
        </w:tc>
        <w:tc>
          <w:tcPr>
            <w:tcW w:w="1559" w:type="dxa"/>
            <w:hideMark/>
          </w:tcPr>
          <w:p w14:paraId="6D8C7521" w14:textId="669175FF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PEVuZE5vdGU+PENpdGU+PEF1dGhvcj5FZ2dlcnM8L0F1dGhvcj48WWVhcj4yMDE2PC9ZZWFyPjxS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PEVuZE5vdGU+PENpdGU+PEF1dGhvcj5FZ2dlcnM8L0F1dGhvcj48WWVhcj4yMDE2PC9ZZWFyPjxS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" w:tooltip="Eggers, 2016 #1" w:history="1">
              <w:r w:rsidR="003407BD" w:rsidRPr="003407BD">
                <w:rPr>
                  <w:rStyle w:val="Hyperlink"/>
                </w:rPr>
                <w:t>1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79E18C7D" w14:textId="77777777" w:rsidTr="00367EE6">
        <w:trPr>
          <w:trHeight w:val="288"/>
        </w:trPr>
        <w:tc>
          <w:tcPr>
            <w:tcW w:w="1560" w:type="dxa"/>
          </w:tcPr>
          <w:p w14:paraId="183712B1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  <w:p w14:paraId="13D4D816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CGD</w:t>
            </w:r>
          </w:p>
          <w:p w14:paraId="677277E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2D6F477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c.630-636del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p.(Y211Tfs*83) </w:t>
            </w:r>
          </w:p>
        </w:tc>
        <w:tc>
          <w:tcPr>
            <w:tcW w:w="1134" w:type="dxa"/>
          </w:tcPr>
          <w:p w14:paraId="21166D7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  <w:hideMark/>
          </w:tcPr>
          <w:p w14:paraId="7471322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TBX2</w:t>
            </w:r>
          </w:p>
          <w:p w14:paraId="359E2BE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(NM_005994.4)</w:t>
            </w:r>
          </w:p>
          <w:p w14:paraId="1006409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5AE993C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c.641A&gt;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4DD679A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p.(N214S)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559" w:type="dxa"/>
            <w:hideMark/>
          </w:tcPr>
          <w:p w14:paraId="3806D9E2" w14:textId="6E1992FA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PEVuZE5vdGU+PENpdGU+PEF1dGhvcj5XZXJuZXI8L0F1dGhvcj48WWVhcj4yMDE3PC9ZZWFyPjxS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PEVuZE5vdGU+PENpdGU+PEF1dGhvcj5XZXJuZXI8L0F1dGhvcj48WWVhcj4yMDE3PC9ZZWFyPjxS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" w:tooltip="Werner, 2017 #2" w:history="1">
              <w:r w:rsidR="003407BD" w:rsidRPr="003407BD">
                <w:rPr>
                  <w:rStyle w:val="Hyperlink"/>
                </w:rPr>
                <w:t>2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7DD2C6A5" w14:textId="77777777" w:rsidTr="00367EE6">
        <w:trPr>
          <w:trHeight w:val="581"/>
        </w:trPr>
        <w:tc>
          <w:tcPr>
            <w:tcW w:w="1560" w:type="dxa"/>
          </w:tcPr>
          <w:p w14:paraId="5CD78BFF" w14:textId="77777777" w:rsidR="00F44451" w:rsidRPr="00002782" w:rsidRDefault="00F44451" w:rsidP="00367EE6">
            <w:pPr>
              <w:tabs>
                <w:tab w:val="left" w:pos="1040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46,XY</w:t>
            </w:r>
          </w:p>
          <w:p w14:paraId="5422A7C0" w14:textId="77777777" w:rsidR="00F44451" w:rsidRPr="00002782" w:rsidRDefault="00F44451" w:rsidP="00367EE6">
            <w:pPr>
              <w:tabs>
                <w:tab w:val="left" w:pos="1040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GD</w:t>
            </w:r>
          </w:p>
        </w:tc>
        <w:tc>
          <w:tcPr>
            <w:tcW w:w="1842" w:type="dxa"/>
            <w:noWrap/>
            <w:hideMark/>
          </w:tcPr>
          <w:p w14:paraId="508A631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c.937C&gt;T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1 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; p.(R313C) </w:t>
            </w:r>
          </w:p>
        </w:tc>
        <w:tc>
          <w:tcPr>
            <w:tcW w:w="1134" w:type="dxa"/>
          </w:tcPr>
          <w:p w14:paraId="68084A3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2114DAA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MAP3K1 </w:t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(NM_005921.2)</w:t>
            </w:r>
          </w:p>
          <w:p w14:paraId="38161AD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43110EA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c.710A&gt;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06B5D3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p.(Q237R)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559" w:type="dxa"/>
            <w:hideMark/>
          </w:tcPr>
          <w:p w14:paraId="31E37380" w14:textId="4C58D0A7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PEVuZE5vdGU+PENpdGU+PEF1dGhvcj5NYXplbjwvQXV0aG9yPjxZZWFyPjIwMTY8L1llYXI+PFJl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PEVuZE5vdGU+PENpdGU+PEF1dGhvcj5NYXplbjwvQXV0aG9yPjxZZWFyPjIwMTY8L1llYXI+PFJl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3" w:tooltip="Mazen, 2016 #3" w:history="1">
              <w:r w:rsidR="003407BD" w:rsidRPr="003407BD">
                <w:rPr>
                  <w:rStyle w:val="Hyperlink"/>
                </w:rPr>
                <w:t>3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 xml:space="preserve">, </w:t>
            </w:r>
            <w:hyperlink w:anchor="_ENREF_4" w:tooltip="Allali, 2011 #4" w:history="1">
              <w:r w:rsidR="003407BD" w:rsidRPr="003407BD">
                <w:rPr>
                  <w:rStyle w:val="Hyperlink"/>
                </w:rPr>
                <w:t>4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3AB0D2CE" w14:textId="77777777" w:rsidTr="00367EE6">
        <w:trPr>
          <w:trHeight w:val="576"/>
        </w:trPr>
        <w:tc>
          <w:tcPr>
            <w:tcW w:w="1560" w:type="dxa"/>
          </w:tcPr>
          <w:p w14:paraId="1A1BA8C9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 Micropenis, hypospadias</w:t>
            </w:r>
          </w:p>
          <w:p w14:paraId="3226D40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16A1D6E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c.104G&gt;T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1 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 p.(G35V)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 xml:space="preserve"> </w:t>
            </w:r>
          </w:p>
        </w:tc>
        <w:tc>
          <w:tcPr>
            <w:tcW w:w="1134" w:type="dxa"/>
          </w:tcPr>
          <w:p w14:paraId="59BF4AF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1AACC6A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BMP2 </w:t>
            </w:r>
          </w:p>
          <w:p w14:paraId="714D6FA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(NM_001200.4)</w:t>
            </w:r>
          </w:p>
          <w:p w14:paraId="42C106A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0228015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c.316G&gt;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53C9337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p.(A106T) </w:t>
            </w:r>
          </w:p>
        </w:tc>
        <w:tc>
          <w:tcPr>
            <w:tcW w:w="1559" w:type="dxa"/>
            <w:hideMark/>
          </w:tcPr>
          <w:p w14:paraId="68C723AF" w14:textId="1AAF459A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PEVuZE5vdGU+PENpdGU+PEF1dGhvcj5XYW5nPC9BdXRob3I+PFllYXI+MjAxODwvWWVhcj48UmVj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=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PEVuZE5vdGU+PENpdGU+PEF1dGhvcj5XYW5nPC9BdXRob3I+PFllYXI+MjAxODwvWWVhcj48UmVj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=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4" w:tooltip="Allali, 2011 #4" w:history="1">
              <w:r w:rsidR="003407BD" w:rsidRPr="003407BD">
                <w:rPr>
                  <w:rStyle w:val="Hyperlink"/>
                </w:rPr>
                <w:t>4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 xml:space="preserve">, 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452E459D" w14:textId="77777777" w:rsidTr="00367EE6">
        <w:trPr>
          <w:trHeight w:val="864"/>
        </w:trPr>
        <w:tc>
          <w:tcPr>
            <w:tcW w:w="1560" w:type="dxa"/>
            <w:vMerge w:val="restart"/>
          </w:tcPr>
          <w:p w14:paraId="2C9407B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46,XY DSD</w:t>
            </w:r>
          </w:p>
          <w:p w14:paraId="45F80FD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proofErr w:type="spellStart"/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Vulvar</w:t>
            </w:r>
            <w:proofErr w:type="spellEnd"/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dysplasia</w:t>
            </w:r>
            <w:proofErr w:type="spellEnd"/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, no inguinal </w:t>
            </w:r>
            <w:proofErr w:type="spellStart"/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gonad</w:t>
            </w:r>
            <w:proofErr w:type="spellEnd"/>
          </w:p>
          <w:p w14:paraId="5885166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842" w:type="dxa"/>
            <w:vMerge w:val="restart"/>
            <w:noWrap/>
            <w:hideMark/>
          </w:tcPr>
          <w:p w14:paraId="04B86E9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c.634G&gt;A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; p.(G212S) </w:t>
            </w:r>
          </w:p>
        </w:tc>
        <w:tc>
          <w:tcPr>
            <w:tcW w:w="1134" w:type="dxa"/>
            <w:vMerge w:val="restart"/>
          </w:tcPr>
          <w:p w14:paraId="327676A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05B2FDE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SRY </w:t>
            </w:r>
          </w:p>
          <w:p w14:paraId="3EC3257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(NM_003140.3)</w:t>
            </w:r>
          </w:p>
        </w:tc>
        <w:tc>
          <w:tcPr>
            <w:tcW w:w="1985" w:type="dxa"/>
            <w:hideMark/>
          </w:tcPr>
          <w:p w14:paraId="5F820A7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c.227G&gt;T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2 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; </w:t>
            </w:r>
          </w:p>
          <w:p w14:paraId="1AD78FA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p.(R76L)</w:t>
            </w:r>
          </w:p>
        </w:tc>
        <w:tc>
          <w:tcPr>
            <w:tcW w:w="1559" w:type="dxa"/>
            <w:hideMark/>
          </w:tcPr>
          <w:p w14:paraId="5AAFDF00" w14:textId="59DE7B1A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280AE635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418CF570" w14:textId="77777777" w:rsidTr="00367EE6">
        <w:trPr>
          <w:trHeight w:val="590"/>
        </w:trPr>
        <w:tc>
          <w:tcPr>
            <w:tcW w:w="1560" w:type="dxa"/>
            <w:vMerge/>
          </w:tcPr>
          <w:p w14:paraId="1B31610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5063AD2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1AF6445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74A8F75A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FGF10 </w:t>
            </w:r>
          </w:p>
          <w:p w14:paraId="11261C8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(NM_004465.2)</w:t>
            </w:r>
          </w:p>
          <w:p w14:paraId="7E22139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7C56041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c.610A&gt;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AE87D0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p.(M204V)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 </w:t>
            </w:r>
          </w:p>
        </w:tc>
        <w:tc>
          <w:tcPr>
            <w:tcW w:w="1559" w:type="dxa"/>
            <w:hideMark/>
          </w:tcPr>
          <w:p w14:paraId="1410CA03" w14:textId="2FB56AA3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63229A7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2163F928" w14:textId="77777777" w:rsidTr="00367EE6">
        <w:trPr>
          <w:trHeight w:val="570"/>
        </w:trPr>
        <w:tc>
          <w:tcPr>
            <w:tcW w:w="1560" w:type="dxa"/>
            <w:vMerge w:val="restart"/>
          </w:tcPr>
          <w:p w14:paraId="57B0AF9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46,XY DSD Micropenis, hypospadias, cryptorchidism</w:t>
            </w:r>
          </w:p>
          <w:p w14:paraId="304D0EE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noWrap/>
            <w:hideMark/>
          </w:tcPr>
          <w:p w14:paraId="1741354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c.86C&gt;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3BA555E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p.(T29K)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14:paraId="50DC935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390C90E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AR </w:t>
            </w:r>
          </w:p>
          <w:p w14:paraId="3220894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(NM_000044.6)</w:t>
            </w:r>
          </w:p>
          <w:p w14:paraId="2540011A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237709C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c.884T&gt;C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1 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; </w:t>
            </w:r>
          </w:p>
          <w:p w14:paraId="28BEEE2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p.(L295P) </w:t>
            </w:r>
          </w:p>
        </w:tc>
        <w:tc>
          <w:tcPr>
            <w:tcW w:w="1559" w:type="dxa"/>
            <w:hideMark/>
          </w:tcPr>
          <w:p w14:paraId="3FC27C32" w14:textId="5CA5C630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23236EF2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62D32AD1" w14:textId="77777777" w:rsidTr="00367EE6">
        <w:trPr>
          <w:trHeight w:val="564"/>
        </w:trPr>
        <w:tc>
          <w:tcPr>
            <w:tcW w:w="1560" w:type="dxa"/>
            <w:vMerge/>
          </w:tcPr>
          <w:p w14:paraId="135A32B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0657B53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6DD02E6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66906E4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MYH6 </w:t>
            </w:r>
          </w:p>
          <w:p w14:paraId="4DE332E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(NM_002471.4)</w:t>
            </w:r>
          </w:p>
          <w:p w14:paraId="20244F4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2C018F8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c.4231G&gt;A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2 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; </w:t>
            </w:r>
          </w:p>
          <w:p w14:paraId="52EC5E9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p.(A1411T)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 xml:space="preserve"> </w:t>
            </w:r>
          </w:p>
        </w:tc>
        <w:tc>
          <w:tcPr>
            <w:tcW w:w="1559" w:type="dxa"/>
            <w:hideMark/>
          </w:tcPr>
          <w:p w14:paraId="50F50525" w14:textId="24400045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222B8276" w14:textId="77777777" w:rsidTr="00367EE6">
        <w:trPr>
          <w:trHeight w:val="1152"/>
        </w:trPr>
        <w:tc>
          <w:tcPr>
            <w:tcW w:w="1560" w:type="dxa"/>
          </w:tcPr>
          <w:p w14:paraId="5A1E6D9D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DSD, Micropenis, hypospadias, unilateral cryptorchidism</w:t>
            </w:r>
          </w:p>
          <w:p w14:paraId="5C600A2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6B719BF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c.1109G&gt;A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; p.(C370Y) </w:t>
            </w:r>
          </w:p>
        </w:tc>
        <w:tc>
          <w:tcPr>
            <w:tcW w:w="1134" w:type="dxa"/>
          </w:tcPr>
          <w:p w14:paraId="0079E00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5E94192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SOX3 </w:t>
            </w:r>
          </w:p>
          <w:p w14:paraId="7294BD6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(NM_005634.3)</w:t>
            </w:r>
          </w:p>
          <w:p w14:paraId="4F325F5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5A7FBD6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c.157G&gt;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719218D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p.(V53L) </w:t>
            </w:r>
          </w:p>
        </w:tc>
        <w:tc>
          <w:tcPr>
            <w:tcW w:w="1559" w:type="dxa"/>
            <w:hideMark/>
          </w:tcPr>
          <w:p w14:paraId="0CCFFD0D" w14:textId="7B418609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00037088" w14:textId="77777777" w:rsidTr="00367EE6">
        <w:trPr>
          <w:trHeight w:val="604"/>
        </w:trPr>
        <w:tc>
          <w:tcPr>
            <w:tcW w:w="1560" w:type="dxa"/>
            <w:vMerge w:val="restart"/>
          </w:tcPr>
          <w:p w14:paraId="7A38BF2E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 Micropenis, hypospadias, cryptorchidism, gonadal dysplasia</w:t>
            </w:r>
          </w:p>
          <w:p w14:paraId="6E0B518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noWrap/>
            <w:hideMark/>
          </w:tcPr>
          <w:p w14:paraId="43429D3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c.1289G&gt;T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; p.(S430I) </w:t>
            </w:r>
          </w:p>
        </w:tc>
        <w:tc>
          <w:tcPr>
            <w:tcW w:w="1134" w:type="dxa"/>
            <w:vMerge w:val="restart"/>
          </w:tcPr>
          <w:p w14:paraId="6D95978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1EE3D6E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HSD17B3 </w:t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(NM_000197.2)</w:t>
            </w:r>
          </w:p>
          <w:p w14:paraId="25B7943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0EBDBBF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c.179T&gt;C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</w:t>
            </w:r>
          </w:p>
          <w:p w14:paraId="1FE12FE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p.(I60T) </w:t>
            </w:r>
          </w:p>
        </w:tc>
        <w:tc>
          <w:tcPr>
            <w:tcW w:w="1559" w:type="dxa"/>
            <w:hideMark/>
          </w:tcPr>
          <w:p w14:paraId="1CF8633A" w14:textId="7BCE4825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4B96AE02" w14:textId="77777777" w:rsidTr="00367EE6">
        <w:trPr>
          <w:trHeight w:val="300"/>
        </w:trPr>
        <w:tc>
          <w:tcPr>
            <w:tcW w:w="1560" w:type="dxa"/>
            <w:vMerge/>
          </w:tcPr>
          <w:p w14:paraId="1F00B75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noWrap/>
          </w:tcPr>
          <w:p w14:paraId="79859B2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159F2BF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14:paraId="1665479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WT1</w:t>
            </w:r>
          </w:p>
          <w:p w14:paraId="4677540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(NM_001198551.2)</w:t>
            </w:r>
          </w:p>
        </w:tc>
        <w:tc>
          <w:tcPr>
            <w:tcW w:w="1985" w:type="dxa"/>
          </w:tcPr>
          <w:p w14:paraId="6AE0506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c.19A&gt;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3A79B63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p.(T7P)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559" w:type="dxa"/>
          </w:tcPr>
          <w:p w14:paraId="6A514A27" w14:textId="17F385A7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18547303" w14:textId="77777777" w:rsidTr="00367EE6">
        <w:trPr>
          <w:trHeight w:val="699"/>
        </w:trPr>
        <w:tc>
          <w:tcPr>
            <w:tcW w:w="1560" w:type="dxa"/>
          </w:tcPr>
          <w:p w14:paraId="6E9E5585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 Micropenis, hypospadias, cryptorchidism</w:t>
            </w:r>
          </w:p>
          <w:p w14:paraId="4B43C48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01D6660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c.849C&gt;A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p.(C283*)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34" w:type="dxa"/>
          </w:tcPr>
          <w:p w14:paraId="1913DF6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2A6D236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CST9 </w:t>
            </w:r>
          </w:p>
          <w:p w14:paraId="37F3A90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(NM_001008693.3)</w:t>
            </w:r>
          </w:p>
          <w:p w14:paraId="19A8CC3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7BAE01F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c.259C&gt;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5D8E20DE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FF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p.(R87*) </w:t>
            </w:r>
          </w:p>
        </w:tc>
        <w:tc>
          <w:tcPr>
            <w:tcW w:w="1559" w:type="dxa"/>
            <w:hideMark/>
          </w:tcPr>
          <w:p w14:paraId="308FD112" w14:textId="61943F7A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2CC2E6DC" w14:textId="77777777" w:rsidTr="00367EE6">
        <w:trPr>
          <w:trHeight w:val="288"/>
        </w:trPr>
        <w:tc>
          <w:tcPr>
            <w:tcW w:w="1560" w:type="dxa"/>
          </w:tcPr>
          <w:p w14:paraId="7ACCFAE6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DSD, Micropenis, hypospadias, unilateral cryptorchidism</w:t>
            </w:r>
          </w:p>
          <w:p w14:paraId="24C24E5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4D43C14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c.1100A&gt;G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; p.(E367G) </w:t>
            </w:r>
          </w:p>
        </w:tc>
        <w:tc>
          <w:tcPr>
            <w:tcW w:w="1134" w:type="dxa"/>
          </w:tcPr>
          <w:p w14:paraId="3B59EB8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03AD58C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CST9 </w:t>
            </w:r>
          </w:p>
          <w:p w14:paraId="2C32E59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(NM_001008693.3)</w:t>
            </w:r>
          </w:p>
          <w:p w14:paraId="379EA6E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5C75A59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c.259C&gt;T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1 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; </w:t>
            </w:r>
          </w:p>
          <w:p w14:paraId="285F4CA2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FF0000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p.(R87*) </w:t>
            </w:r>
          </w:p>
        </w:tc>
        <w:tc>
          <w:tcPr>
            <w:tcW w:w="1559" w:type="dxa"/>
            <w:hideMark/>
          </w:tcPr>
          <w:p w14:paraId="6B0B9919" w14:textId="045205F3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36FD4167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15347729" w14:textId="77777777" w:rsidTr="00367EE6">
        <w:trPr>
          <w:trHeight w:val="288"/>
        </w:trPr>
        <w:tc>
          <w:tcPr>
            <w:tcW w:w="1560" w:type="dxa"/>
          </w:tcPr>
          <w:p w14:paraId="4C1F429D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 Micropenis, hypospadias</w:t>
            </w:r>
          </w:p>
          <w:p w14:paraId="664B5FD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74A7CC8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c.265del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; p.(R89fs*105) </w:t>
            </w:r>
          </w:p>
        </w:tc>
        <w:tc>
          <w:tcPr>
            <w:tcW w:w="1134" w:type="dxa"/>
          </w:tcPr>
          <w:p w14:paraId="645D938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74F1AF6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EGF</w:t>
            </w:r>
          </w:p>
          <w:p w14:paraId="76E405C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(NM_001178131.3)</w:t>
            </w:r>
          </w:p>
        </w:tc>
        <w:tc>
          <w:tcPr>
            <w:tcW w:w="1985" w:type="dxa"/>
            <w:hideMark/>
          </w:tcPr>
          <w:p w14:paraId="24BF403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c.2995G&gt;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5810825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p.(V999M) </w:t>
            </w:r>
          </w:p>
        </w:tc>
        <w:tc>
          <w:tcPr>
            <w:tcW w:w="1559" w:type="dxa"/>
            <w:hideMark/>
          </w:tcPr>
          <w:p w14:paraId="0C64E1BB" w14:textId="0D1E590C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&lt;EndNote&gt;&lt;Cite&gt;&lt;Author&gt;Wang&lt;/Author&gt;&lt;Year&gt;2018&lt;/Year&gt;&lt;RecNum&gt;5&lt;/RecNum&gt;&lt;DisplayText&gt;[5]&lt;/DisplayText&gt;&lt;record&gt;&lt;rec-number&gt;5&lt;/rec-number&gt;&lt;foreign-keys&gt;&lt;key app="EN" db-id="wwvtzp90af59t8exe5bp05905vs9rws25dxf" timestamp="1717877512"&gt;5&lt;/key&gt;&lt;/foreign-keys&gt;&lt;ref-type name="Journal Article"&gt;17&lt;/ref-type&gt;&lt;contributors&gt;&lt;authors&gt;&lt;author&gt;Wang, Hao&lt;/author&gt;&lt;author&gt;Zhang, Lele&lt;/author&gt;&lt;author&gt;Wang, Nan&lt;/author&gt;&lt;author&gt;Zhu, Hui&lt;/author&gt;&lt;author&gt;Han, Bing&lt;/author&gt;&lt;author&gt;Sun, Feng&lt;/author&gt;&lt;author&gt;Yao, Haijun&lt;/author&gt;&lt;author&gt;Zhang, Qiang&lt;/author&gt;&lt;author&gt;Zhu, Wenjiao&lt;/author&gt;&lt;author&gt;Cheng, Tong&lt;/author&gt;&lt;author&gt;Cheng, Kaixiang&lt;/author&gt;&lt;author&gt;Liu, Yang&lt;/author&gt;&lt;author&gt;Zhao, Shuangxia&lt;/author&gt;&lt;author&gt;Song, Huaidong&lt;/author&gt;&lt;author&gt;Qiao, Jie&lt;/author&gt;&lt;/authors&gt;&lt;/contributors&gt;&lt;titles&gt;&lt;title&gt;Next-generation sequencing reveals genetic landscape in 46, XY disorders of sexual development patients with variable phenotypes&lt;/title&gt;&lt;secondary-title&gt;Human Genetics&lt;/secondary-title&gt;&lt;/titles&gt;&lt;periodical&gt;&lt;full-title&gt;Human Genetics&lt;/full-title&gt;&lt;/periodical&gt;&lt;pages&gt;265-277&lt;/pages&gt;&lt;volume&gt;137&lt;/volume&gt;&lt;number&gt;3&lt;/number&gt;&lt;dates&gt;&lt;year&gt;2018&lt;/year&gt;&lt;pub-dates&gt;&lt;date&gt;2018/03/01&lt;/date&gt;&lt;/pub-dates&gt;&lt;/dates&gt;&lt;isbn&gt;1432-1203&lt;/isbn&gt;&lt;urls&gt;&lt;related-urls&gt;&lt;url&gt;https://doi.org/10.1007/s00439-018-1879-y&lt;/url&gt;&lt;/related-urls&gt;&lt;/urls&gt;&lt;electronic-resource-num&gt;10.1007/s00439-018-1879-y&lt;/electronic-resource-num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5" w:tooltip="Wang, 2018 #5" w:history="1">
              <w:r w:rsidR="003407BD" w:rsidRPr="003407BD">
                <w:rPr>
                  <w:rStyle w:val="Hyperlink"/>
                </w:rPr>
                <w:t>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3A5CD17A" w14:textId="77777777" w:rsidTr="00367EE6">
        <w:trPr>
          <w:trHeight w:val="516"/>
        </w:trPr>
        <w:tc>
          <w:tcPr>
            <w:tcW w:w="1560" w:type="dxa"/>
            <w:vMerge w:val="restart"/>
          </w:tcPr>
          <w:p w14:paraId="18CC2A8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46,XY DSD</w:t>
            </w:r>
          </w:p>
        </w:tc>
        <w:tc>
          <w:tcPr>
            <w:tcW w:w="1842" w:type="dxa"/>
            <w:vMerge w:val="restart"/>
            <w:noWrap/>
            <w:hideMark/>
          </w:tcPr>
          <w:p w14:paraId="6B882D3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c.1171A&gt;T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p.(K391*)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14:paraId="623BB5A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27B5A34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ATRX </w:t>
            </w:r>
          </w:p>
          <w:p w14:paraId="7E450D0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(NM_000489.6)</w:t>
            </w:r>
          </w:p>
          <w:p w14:paraId="3A113DD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427DACBB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c.2595C&gt;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6A585D0B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p.(H865Q) </w:t>
            </w:r>
          </w:p>
        </w:tc>
        <w:tc>
          <w:tcPr>
            <w:tcW w:w="1559" w:type="dxa"/>
            <w:hideMark/>
          </w:tcPr>
          <w:p w14:paraId="5AF66A67" w14:textId="6AE0310A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&lt;EndNote&gt;&lt;Cite&gt;&lt;Author&gt;Hughes&lt;/Author&gt;&lt;Year&gt;2019&lt;/Year&gt;&lt;RecNum&gt;6&lt;/RecNum&gt;&lt;DisplayText&gt;[6]&lt;/DisplayText&gt;&lt;record&gt;&lt;rec-number&gt;6&lt;/rec-number&gt;&lt;foreign-keys&gt;&lt;key app="EN" db-id="wwvtzp90af59t8exe5bp05905vs9rws25dxf" timestamp="1717877512"&gt;6&lt;/key&gt;&lt;/foreign-keys&gt;&lt;ref-type name="Journal Article"&gt;17&lt;/ref-type&gt;&lt;contributors&gt;&lt;authors&gt;&lt;author&gt;Hughes, L. A.&lt;/author&gt;&lt;author&gt;McKay-Bounford, K.&lt;/author&gt;&lt;author&gt;Webb, E. A.&lt;/author&gt;&lt;author&gt;Dasani, P.&lt;/author&gt;&lt;author&gt;Clokie, S.&lt;/author&gt;&lt;author&gt;Chandran, H.&lt;/author&gt;&lt;author&gt;McCarthy, L.&lt;/author&gt;&lt;author&gt;Mohamed, Z.&lt;/author&gt;&lt;author&gt;Kirk, J. M. W.&lt;/author&gt;&lt;author&gt;Krone, N. P.&lt;/author&gt;&lt;author&gt;Allen, S.&lt;/author&gt;&lt;author&gt;Cole, T. R. P.&lt;/author&gt;&lt;/authors&gt;&lt;/contributors&gt;&lt;auth-address&gt;West Midlands Regional Genetics Service, Birmingham Women&amp;apos;s and Children&amp;apos;s NHS Foundation Trust, Birmingham, UK.&amp;#xD;Department of Endocrinology &amp;amp; Diabetes, Birmingham Women&amp;apos;s and Children&amp;apos;s Hospital, Birmingham, UK.&lt;/auth-address&gt;&lt;titles&gt;&lt;title&gt;Next generation sequencing (NGS) to improve the diagnosis and management of patients with disorders of sex development (DSD)&lt;/title&gt;&lt;secondary-title&gt;Endocr Connect&lt;/secondary-title&gt;&lt;/titles&gt;&lt;periodical&gt;&lt;full-title&gt;Endocr Connect&lt;/full-title&gt;&lt;/periodical&gt;&lt;pages&gt;100-110&lt;/pages&gt;&lt;volume&gt;8&lt;/volume&gt;&lt;number&gt;2&lt;/number&gt;&lt;keywords&gt;&lt;keyword&gt;disorders of sex development (DSD)&lt;/keyword&gt;&lt;keyword&gt;gene&lt;/keyword&gt;&lt;keyword&gt;next generation sequencing (NGS)&lt;/keyword&gt;&lt;keyword&gt;variant&lt;/keyword&gt;&lt;/keywords&gt;&lt;dates&gt;&lt;year&gt;2019&lt;/year&gt;&lt;pub-dates&gt;&lt;date&gt;Feb&lt;/date&gt;&lt;/pub-dates&gt;&lt;/dates&gt;&lt;isbn&gt;2049-3614 (Print)&amp;#xD;2049-3614 (Electronic)&amp;#xD;2049-3614 (Linking)&lt;/isbn&gt;&lt;accession-num&gt;30668521&lt;/accession-num&gt;&lt;urls&gt;&lt;related-urls&gt;&lt;url&gt;https://www.ncbi.nlm.nih.gov/pubmed/30668521&lt;/url&gt;&lt;/related-urls&gt;&lt;/urls&gt;&lt;custom2&gt;PMC6373624&lt;/custom2&gt;&lt;electronic-resource-num&gt;10.1530/EC-18-0376&lt;/electronic-resource-num&gt;&lt;remote-database-name&gt;PubMed-not-MEDLINE&lt;/remote-database-name&gt;&lt;remote-database-provider&gt;NLM&lt;/remote-database-provider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6" w:tooltip="Hughes, 2019 #6" w:history="1">
              <w:r w:rsidR="003407BD" w:rsidRPr="003407BD">
                <w:rPr>
                  <w:rStyle w:val="Hyperlink"/>
                </w:rPr>
                <w:t>6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3748C975" w14:textId="77777777" w:rsidTr="00367EE6">
        <w:trPr>
          <w:trHeight w:val="566"/>
        </w:trPr>
        <w:tc>
          <w:tcPr>
            <w:tcW w:w="1560" w:type="dxa"/>
            <w:vMerge/>
          </w:tcPr>
          <w:p w14:paraId="15DD09E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5BD2329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29ECC4B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7B43A13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AMH </w:t>
            </w:r>
          </w:p>
          <w:p w14:paraId="6C8C4A5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(NM_000479.5)</w:t>
            </w:r>
          </w:p>
          <w:p w14:paraId="5D0CCE9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4F5E2862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c.-2C&gt;T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</w:p>
        </w:tc>
        <w:tc>
          <w:tcPr>
            <w:tcW w:w="1559" w:type="dxa"/>
            <w:hideMark/>
          </w:tcPr>
          <w:p w14:paraId="6A4013E9" w14:textId="798509F3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&lt;EndNote&gt;&lt;Cite&gt;&lt;Author&gt;Hughes&lt;/Author&gt;&lt;Year&gt;2019&lt;/Year&gt;&lt;RecNum&gt;6&lt;/RecNum&gt;&lt;DisplayText&gt;[6]&lt;/DisplayText&gt;&lt;record&gt;&lt;rec-number&gt;6&lt;/rec-number&gt;&lt;foreign-keys&gt;&lt;key app="EN" db-id="wwvtzp90af59t8exe5bp05905vs9rws25dxf" timestamp="1717877512"&gt;6&lt;/key&gt;&lt;/foreign-keys&gt;&lt;ref-type name="Journal Article"&gt;17&lt;/ref-type&gt;&lt;contributors&gt;&lt;authors&gt;&lt;author&gt;Hughes, L. A.&lt;/author&gt;&lt;author&gt;McKay-Bounford, K.&lt;/author&gt;&lt;author&gt;Webb, E. A.&lt;/author&gt;&lt;author&gt;Dasani, P.&lt;/author&gt;&lt;author&gt;Clokie, S.&lt;/author&gt;&lt;author&gt;Chandran, H.&lt;/author&gt;&lt;author&gt;McCarthy, L.&lt;/author&gt;&lt;author&gt;Mohamed, Z.&lt;/author&gt;&lt;author&gt;Kirk, J. M. W.&lt;/author&gt;&lt;author&gt;Krone, N. P.&lt;/author&gt;&lt;author&gt;Allen, S.&lt;/author&gt;&lt;author&gt;Cole, T. R. P.&lt;/author&gt;&lt;/authors&gt;&lt;/contributors&gt;&lt;auth-address&gt;West Midlands Regional Genetics Service, Birmingham Women&amp;apos;s and Children&amp;apos;s NHS Foundation Trust, Birmingham, UK.&amp;#xD;Department of Endocrinology &amp;amp; Diabetes, Birmingham Women&amp;apos;s and Children&amp;apos;s Hospital, Birmingham, UK.&lt;/auth-address&gt;&lt;titles&gt;&lt;title&gt;Next generation sequencing (NGS) to improve the diagnosis and management of patients with disorders of sex development (DSD)&lt;/title&gt;&lt;secondary-title&gt;Endocr Connect&lt;/secondary-title&gt;&lt;/titles&gt;&lt;periodical&gt;&lt;full-title&gt;Endocr Connect&lt;/full-title&gt;&lt;/periodical&gt;&lt;pages&gt;100-110&lt;/pages&gt;&lt;volume&gt;8&lt;/volume&gt;&lt;number&gt;2&lt;/number&gt;&lt;keywords&gt;&lt;keyword&gt;disorders of sex development (DSD)&lt;/keyword&gt;&lt;keyword&gt;gene&lt;/keyword&gt;&lt;keyword&gt;next generation sequencing (NGS)&lt;/keyword&gt;&lt;keyword&gt;variant&lt;/keyword&gt;&lt;/keywords&gt;&lt;dates&gt;&lt;year&gt;2019&lt;/year&gt;&lt;pub-dates&gt;&lt;date&gt;Feb&lt;/date&gt;&lt;/pub-dates&gt;&lt;/dates&gt;&lt;isbn&gt;2049-3614 (Print)&amp;#xD;2049-3614 (Electronic)&amp;#xD;2049-3614 (Linking)&lt;/isbn&gt;&lt;accession-num&gt;30668521&lt;/accession-num&gt;&lt;urls&gt;&lt;related-urls&gt;&lt;url&gt;https://www.ncbi.nlm.nih.gov/pubmed/30668521&lt;/url&gt;&lt;/related-urls&gt;&lt;/urls&gt;&lt;custom2&gt;PMC6373624&lt;/custom2&gt;&lt;electronic-resource-num&gt;10.1530/EC-18-0376&lt;/electronic-resource-num&gt;&lt;remote-database-name&gt;PubMed-not-MEDLINE&lt;/remote-database-name&gt;&lt;remote-database-provider&gt;NLM&lt;/remote-database-provider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6" w:tooltip="Hughes, 2019 #6" w:history="1">
              <w:r w:rsidR="003407BD" w:rsidRPr="003407BD">
                <w:rPr>
                  <w:rStyle w:val="Hyperlink"/>
                </w:rPr>
                <w:t>6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224FF30C" w14:textId="77777777" w:rsidTr="00367EE6">
        <w:trPr>
          <w:trHeight w:val="887"/>
        </w:trPr>
        <w:tc>
          <w:tcPr>
            <w:tcW w:w="1560" w:type="dxa"/>
          </w:tcPr>
          <w:p w14:paraId="7E6551FC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 GD</w:t>
            </w:r>
          </w:p>
          <w:p w14:paraId="1007318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7F02C63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c.251G&gt;A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p.(R84H)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34" w:type="dxa"/>
          </w:tcPr>
          <w:p w14:paraId="287A966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01E8BB4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ZFPM2</w:t>
            </w:r>
          </w:p>
          <w:p w14:paraId="5865155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(NM_012082.4)</w:t>
            </w:r>
          </w:p>
        </w:tc>
        <w:tc>
          <w:tcPr>
            <w:tcW w:w="1985" w:type="dxa"/>
            <w:hideMark/>
          </w:tcPr>
          <w:p w14:paraId="38F08B31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c.2107A&gt;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7F18A672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p.(M703L)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559" w:type="dxa"/>
            <w:hideMark/>
          </w:tcPr>
          <w:p w14:paraId="6FB666D6" w14:textId="7BDA1600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PEVuZE5vdGU+PENpdGU+PEF1dGhvcj5Sb2JldnNrYTwvQXV0aG9yPjxZZWFyPjIwMTg8L1llYXI+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PEVuZE5vdGU+PENpdGU+PEF1dGhvcj5Sb2JldnNrYTwvQXV0aG9yPjxZZWFyPjIwMTg8L1llYXI+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7" w:tooltip="Robevska, 2018 #7" w:history="1">
              <w:r w:rsidR="003407BD" w:rsidRPr="003407BD">
                <w:rPr>
                  <w:rStyle w:val="Hyperlink"/>
                </w:rPr>
                <w:t>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 xml:space="preserve">, </w:t>
            </w:r>
            <w:hyperlink w:anchor="_ENREF_8" w:tooltip="Köhler, 2008 #8" w:history="1">
              <w:r w:rsidR="003407BD" w:rsidRPr="003407BD">
                <w:rPr>
                  <w:rStyle w:val="Hyperlink"/>
                </w:rPr>
                <w:t>8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439410A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2361D3AD" w14:textId="77777777" w:rsidTr="00367EE6">
        <w:trPr>
          <w:trHeight w:val="700"/>
        </w:trPr>
        <w:tc>
          <w:tcPr>
            <w:tcW w:w="1560" w:type="dxa"/>
          </w:tcPr>
          <w:p w14:paraId="702BCA0E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46,XY DSD Hypospadias </w:t>
            </w:r>
          </w:p>
          <w:p w14:paraId="5AF36BD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477D724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c.1114_1116del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 xml:space="preserve">1 ;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p.(K372del)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es-ES"/>
              </w:rPr>
              <w:t xml:space="preserve"> </w:t>
            </w:r>
          </w:p>
        </w:tc>
        <w:tc>
          <w:tcPr>
            <w:tcW w:w="1134" w:type="dxa"/>
          </w:tcPr>
          <w:p w14:paraId="3295A65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  <w:hideMark/>
          </w:tcPr>
          <w:p w14:paraId="321C542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SRD5A2 </w:t>
            </w:r>
          </w:p>
          <w:p w14:paraId="03D5BE4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(NM_000348.4)</w:t>
            </w:r>
          </w:p>
        </w:tc>
        <w:tc>
          <w:tcPr>
            <w:tcW w:w="1985" w:type="dxa"/>
            <w:hideMark/>
          </w:tcPr>
          <w:p w14:paraId="39F27128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c.680G&gt;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24EBD590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p.(R227Q)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559" w:type="dxa"/>
            <w:hideMark/>
          </w:tcPr>
          <w:p w14:paraId="066CBA7A" w14:textId="069C1E92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PEVuZE5vdGU+PENpdGU+PEF1dGhvcj5Sb2JldnNrYTwvQXV0aG9yPjxZZWFyPjIwMTg8L1llYXI+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PEVuZE5vdGU+PENpdGU+PEF1dGhvcj5Sb2JldnNrYTwvQXV0aG9yPjxZZWFyPjIwMTg8L1llYXI+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7" w:tooltip="Robevska, 2018 #7" w:history="1">
              <w:r w:rsidR="003407BD" w:rsidRPr="003407BD">
                <w:rPr>
                  <w:rStyle w:val="Hyperlink"/>
                </w:rPr>
                <w:t>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 xml:space="preserve">, </w:t>
            </w:r>
            <w:hyperlink w:anchor="_ENREF_9" w:tooltip="Eggers, 2015 #9" w:history="1">
              <w:r w:rsidR="003407BD" w:rsidRPr="003407BD">
                <w:rPr>
                  <w:rStyle w:val="Hyperlink"/>
                </w:rPr>
                <w:t>9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143A808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44782861" w14:textId="77777777" w:rsidTr="00367EE6">
        <w:trPr>
          <w:trHeight w:val="541"/>
        </w:trPr>
        <w:tc>
          <w:tcPr>
            <w:tcW w:w="1560" w:type="dxa"/>
            <w:vMerge w:val="restart"/>
          </w:tcPr>
          <w:p w14:paraId="7B02476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46,XY DSD, Ambiguous genitalia</w:t>
            </w:r>
          </w:p>
        </w:tc>
        <w:tc>
          <w:tcPr>
            <w:tcW w:w="1842" w:type="dxa"/>
            <w:vMerge w:val="restart"/>
            <w:noWrap/>
            <w:hideMark/>
          </w:tcPr>
          <w:p w14:paraId="2179ECB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c.70C&gt;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5D7A3E0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p.(H24Y)</w:t>
            </w:r>
          </w:p>
        </w:tc>
        <w:tc>
          <w:tcPr>
            <w:tcW w:w="1134" w:type="dxa"/>
            <w:vMerge w:val="restart"/>
          </w:tcPr>
          <w:p w14:paraId="35A9A84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 WES</w:t>
            </w:r>
          </w:p>
          <w:p w14:paraId="48AA2FB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43F583F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AKR1C3 </w:t>
            </w:r>
          </w:p>
          <w:p w14:paraId="3CD406E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(NM_003739.6)</w:t>
            </w:r>
          </w:p>
          <w:p w14:paraId="2D18940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22F44D94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c.548A&gt;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1150E99B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p.(L183R)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559" w:type="dxa"/>
            <w:hideMark/>
          </w:tcPr>
          <w:p w14:paraId="681E93AE" w14:textId="2790A987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78147923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6C7394D6" w14:textId="77777777" w:rsidTr="00367EE6">
        <w:trPr>
          <w:trHeight w:val="514"/>
        </w:trPr>
        <w:tc>
          <w:tcPr>
            <w:tcW w:w="1560" w:type="dxa"/>
            <w:vMerge/>
          </w:tcPr>
          <w:p w14:paraId="50B1E40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5385FC1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562501D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64C4FFE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DOCK8 </w:t>
            </w:r>
          </w:p>
          <w:p w14:paraId="749B315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(NM_203447.4)</w:t>
            </w:r>
          </w:p>
        </w:tc>
        <w:tc>
          <w:tcPr>
            <w:tcW w:w="1985" w:type="dxa"/>
            <w:hideMark/>
          </w:tcPr>
          <w:p w14:paraId="00C0B55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c.1139T&gt;C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</w:t>
            </w:r>
          </w:p>
          <w:p w14:paraId="7BF8AEA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p.(l380T) </w:t>
            </w:r>
          </w:p>
        </w:tc>
        <w:tc>
          <w:tcPr>
            <w:tcW w:w="1559" w:type="dxa"/>
            <w:hideMark/>
          </w:tcPr>
          <w:p w14:paraId="0E522347" w14:textId="4EE80AAB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020268D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72F4A414" w14:textId="77777777" w:rsidTr="00367EE6">
        <w:trPr>
          <w:trHeight w:val="613"/>
        </w:trPr>
        <w:tc>
          <w:tcPr>
            <w:tcW w:w="1560" w:type="dxa"/>
            <w:vMerge/>
          </w:tcPr>
          <w:p w14:paraId="2921B6A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0D67FB1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6919129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01EC597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6331262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FSHR</w:t>
            </w:r>
          </w:p>
          <w:p w14:paraId="6F91DD5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(NM_000145.4)</w:t>
            </w:r>
          </w:p>
        </w:tc>
        <w:tc>
          <w:tcPr>
            <w:tcW w:w="1985" w:type="dxa"/>
            <w:hideMark/>
          </w:tcPr>
          <w:p w14:paraId="49E6544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43B649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c.1532A&gt;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158E849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p.(Y511C)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559" w:type="dxa"/>
            <w:hideMark/>
          </w:tcPr>
          <w:p w14:paraId="1781743E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C552AC4" w14:textId="4DB6FFE8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4A567C8A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042905AA" w14:textId="77777777" w:rsidTr="00367EE6">
        <w:trPr>
          <w:trHeight w:val="950"/>
        </w:trPr>
        <w:tc>
          <w:tcPr>
            <w:tcW w:w="1560" w:type="dxa"/>
            <w:vMerge/>
          </w:tcPr>
          <w:p w14:paraId="2E478D5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0A057EF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0FE3E2E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3485963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03E04F9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NCOR1</w:t>
            </w:r>
          </w:p>
          <w:p w14:paraId="4F5B042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(NM_006311.3)</w:t>
            </w:r>
          </w:p>
        </w:tc>
        <w:tc>
          <w:tcPr>
            <w:tcW w:w="1985" w:type="dxa"/>
            <w:hideMark/>
          </w:tcPr>
          <w:p w14:paraId="71BAA534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</w:p>
          <w:p w14:paraId="2060AAB6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c.6754C&gt;T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</w:t>
            </w:r>
          </w:p>
          <w:p w14:paraId="3781D478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p.(H2252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Y)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 xml:space="preserve"> 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&amp;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c.6544G&gt;A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; </w:t>
            </w:r>
          </w:p>
          <w:p w14:paraId="0AC0DCF5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p.(A2182T) </w:t>
            </w:r>
          </w:p>
        </w:tc>
        <w:tc>
          <w:tcPr>
            <w:tcW w:w="1559" w:type="dxa"/>
            <w:hideMark/>
          </w:tcPr>
          <w:p w14:paraId="23E962EB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B84A8E3" w14:textId="5826FBFC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3B4FEC4C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4649923B" w14:textId="77777777" w:rsidTr="00367EE6">
        <w:trPr>
          <w:trHeight w:val="474"/>
        </w:trPr>
        <w:tc>
          <w:tcPr>
            <w:tcW w:w="1560" w:type="dxa"/>
            <w:vMerge/>
          </w:tcPr>
          <w:p w14:paraId="34CB0D5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6CCCBB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053C03E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6A6E5BC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26C4D21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POR </w:t>
            </w:r>
          </w:p>
          <w:p w14:paraId="67BC978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(NM_001382662.3)</w:t>
            </w:r>
          </w:p>
        </w:tc>
        <w:tc>
          <w:tcPr>
            <w:tcW w:w="1985" w:type="dxa"/>
            <w:hideMark/>
          </w:tcPr>
          <w:p w14:paraId="490E8B82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  <w:highlight w:val="yellow"/>
              </w:rPr>
            </w:pPr>
          </w:p>
          <w:p w14:paraId="4E0AD62A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c.1264T&gt;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10C6DE3B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p.(W422G) </w:t>
            </w:r>
          </w:p>
        </w:tc>
        <w:tc>
          <w:tcPr>
            <w:tcW w:w="1559" w:type="dxa"/>
            <w:hideMark/>
          </w:tcPr>
          <w:p w14:paraId="3848302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46C6D9C" w14:textId="10723830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EB5D5E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0DC161F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555A80ED" w14:textId="77777777" w:rsidTr="00367EE6">
        <w:trPr>
          <w:trHeight w:val="572"/>
        </w:trPr>
        <w:tc>
          <w:tcPr>
            <w:tcW w:w="1560" w:type="dxa"/>
            <w:vMerge w:val="restart"/>
          </w:tcPr>
          <w:p w14:paraId="0F7BBBB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46,XY DSD Bilateral inguinal hernia</w:t>
            </w:r>
          </w:p>
          <w:p w14:paraId="18DD7D5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41DC02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462753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036690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2694E3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CEBB30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noWrap/>
            <w:hideMark/>
          </w:tcPr>
          <w:p w14:paraId="693F31A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c.70delC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; p.(H24Tfs*51) </w:t>
            </w:r>
          </w:p>
        </w:tc>
        <w:tc>
          <w:tcPr>
            <w:tcW w:w="1134" w:type="dxa"/>
            <w:vMerge w:val="restart"/>
          </w:tcPr>
          <w:p w14:paraId="3861FE3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  <w:p w14:paraId="226320B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FEAA29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76C1E5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9D6001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1CE93F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D0FAFF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7DDD8D6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CACNG4 </w:t>
            </w:r>
          </w:p>
          <w:p w14:paraId="3785EAD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(NM_014405.4)</w:t>
            </w:r>
          </w:p>
        </w:tc>
        <w:tc>
          <w:tcPr>
            <w:tcW w:w="1985" w:type="dxa"/>
            <w:hideMark/>
          </w:tcPr>
          <w:p w14:paraId="278E952B" w14:textId="77777777" w:rsidR="00F44451" w:rsidRPr="00002782" w:rsidRDefault="00F44451" w:rsidP="00367EE6">
            <w:pPr>
              <w:tabs>
                <w:tab w:val="left" w:pos="996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c.715C&gt;T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</w:t>
            </w:r>
          </w:p>
          <w:p w14:paraId="23FD5768" w14:textId="77777777" w:rsidR="00F44451" w:rsidRPr="00002782" w:rsidRDefault="00F44451" w:rsidP="00367EE6">
            <w:pPr>
              <w:tabs>
                <w:tab w:val="left" w:pos="996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p.(R239W) </w:t>
            </w:r>
          </w:p>
          <w:p w14:paraId="490F00E1" w14:textId="77777777" w:rsidR="00F44451" w:rsidRPr="00002782" w:rsidRDefault="00F44451" w:rsidP="00367EE6">
            <w:pPr>
              <w:tabs>
                <w:tab w:val="left" w:pos="996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</w:p>
        </w:tc>
        <w:tc>
          <w:tcPr>
            <w:tcW w:w="1559" w:type="dxa"/>
            <w:hideMark/>
          </w:tcPr>
          <w:p w14:paraId="5FA1983F" w14:textId="72C64BA8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PEVuZE5vdGU+PENpdGU+PEF1dGhvcj5DYW1hdHM8L0F1dGhvcj48WWVhcj4yMDE4PC9ZZWFyPjxS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PEVuZE5vdGU+PENpdGU+PEF1dGhvcj5DYW1hdHM8L0F1dGhvcj48WWVhcj4yMDE4PC9ZZWFyPjxS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 xml:space="preserve">, </w:t>
            </w:r>
            <w:hyperlink w:anchor="_ENREF_11" w:tooltip="Camats, 2012 #11" w:history="1">
              <w:r w:rsidR="003407BD" w:rsidRPr="003407BD">
                <w:rPr>
                  <w:rStyle w:val="Hyperlink"/>
                </w:rPr>
                <w:t>11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45F2258B" w14:textId="77777777" w:rsidTr="00367EE6">
        <w:trPr>
          <w:trHeight w:val="551"/>
        </w:trPr>
        <w:tc>
          <w:tcPr>
            <w:tcW w:w="1560" w:type="dxa"/>
            <w:vMerge/>
          </w:tcPr>
          <w:p w14:paraId="0C10EE5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0094958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5F39945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3EFDADB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FBLN2 </w:t>
            </w:r>
          </w:p>
          <w:p w14:paraId="24FD58E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(NM_001004019.2)</w:t>
            </w:r>
          </w:p>
        </w:tc>
        <w:tc>
          <w:tcPr>
            <w:tcW w:w="1985" w:type="dxa"/>
            <w:hideMark/>
          </w:tcPr>
          <w:p w14:paraId="2648B4EB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c.385G&gt;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4E515FC8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p.(D129N) </w:t>
            </w:r>
          </w:p>
        </w:tc>
        <w:tc>
          <w:tcPr>
            <w:tcW w:w="1559" w:type="dxa"/>
            <w:hideMark/>
          </w:tcPr>
          <w:p w14:paraId="22D44F47" w14:textId="1B99527F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23E0E699" w14:textId="77777777" w:rsidTr="00367EE6">
        <w:trPr>
          <w:trHeight w:val="588"/>
        </w:trPr>
        <w:tc>
          <w:tcPr>
            <w:tcW w:w="1560" w:type="dxa"/>
            <w:vMerge/>
          </w:tcPr>
          <w:p w14:paraId="75971BA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410D1E4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2F4E60D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16015AF5" w14:textId="77777777" w:rsidR="002068B7" w:rsidRPr="00002782" w:rsidRDefault="002068B7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6CE58E36" w14:textId="003896E4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NAV1 </w:t>
            </w:r>
          </w:p>
          <w:p w14:paraId="3D8DAEB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(NM_020443.5)</w:t>
            </w:r>
          </w:p>
        </w:tc>
        <w:tc>
          <w:tcPr>
            <w:tcW w:w="1985" w:type="dxa"/>
            <w:hideMark/>
          </w:tcPr>
          <w:p w14:paraId="414A3874" w14:textId="77777777" w:rsidR="002068B7" w:rsidRPr="00002782" w:rsidRDefault="002068B7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</w:p>
          <w:p w14:paraId="7F74A17B" w14:textId="4D0B3056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c.2947C&gt;A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</w:t>
            </w:r>
          </w:p>
          <w:p w14:paraId="3863E751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p.(P983T) </w:t>
            </w:r>
          </w:p>
          <w:p w14:paraId="6BADDD2C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</w:p>
        </w:tc>
        <w:tc>
          <w:tcPr>
            <w:tcW w:w="1559" w:type="dxa"/>
            <w:hideMark/>
          </w:tcPr>
          <w:p w14:paraId="4643703D" w14:textId="77777777" w:rsidR="002068B7" w:rsidRPr="00002782" w:rsidRDefault="002068B7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80ADD85" w14:textId="4F7857D6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483DC72C" w14:textId="77777777" w:rsidTr="00367EE6">
        <w:trPr>
          <w:trHeight w:val="710"/>
        </w:trPr>
        <w:tc>
          <w:tcPr>
            <w:tcW w:w="1560" w:type="dxa"/>
            <w:vMerge/>
          </w:tcPr>
          <w:p w14:paraId="05FB46A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13D29B6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119FDE3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3D1C8EC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SMAD6 </w:t>
            </w:r>
          </w:p>
          <w:p w14:paraId="0B9DC42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(NM_005585.5)</w:t>
            </w:r>
          </w:p>
        </w:tc>
        <w:tc>
          <w:tcPr>
            <w:tcW w:w="1985" w:type="dxa"/>
            <w:hideMark/>
          </w:tcPr>
          <w:p w14:paraId="3E7BDD6C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c.1455dupC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p.(C486Lfs*79)</w:t>
            </w:r>
          </w:p>
          <w:p w14:paraId="30EA415E" w14:textId="77777777" w:rsidR="00F44451" w:rsidRPr="00002782" w:rsidRDefault="00F44451" w:rsidP="00367EE6">
            <w:pPr>
              <w:tabs>
                <w:tab w:val="left" w:pos="1008"/>
              </w:tabs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559" w:type="dxa"/>
            <w:hideMark/>
          </w:tcPr>
          <w:p w14:paraId="25DA716A" w14:textId="4186E842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5F21462A" w14:textId="77777777" w:rsidTr="00367EE6">
        <w:trPr>
          <w:trHeight w:val="506"/>
        </w:trPr>
        <w:tc>
          <w:tcPr>
            <w:tcW w:w="1560" w:type="dxa"/>
            <w:vMerge/>
          </w:tcPr>
          <w:p w14:paraId="050ED0C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246B59E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45659C7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663019A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SRA1 </w:t>
            </w:r>
          </w:p>
          <w:p w14:paraId="5E55241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(NM_001035235.3)</w:t>
            </w:r>
          </w:p>
        </w:tc>
        <w:tc>
          <w:tcPr>
            <w:tcW w:w="1985" w:type="dxa"/>
            <w:hideMark/>
          </w:tcPr>
          <w:p w14:paraId="03573D7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c.94C&gt;G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44DD91F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p.(Q32E)</w:t>
            </w:r>
          </w:p>
          <w:p w14:paraId="0334754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559" w:type="dxa"/>
            <w:hideMark/>
          </w:tcPr>
          <w:p w14:paraId="0E835359" w14:textId="0AA6AE62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43A35C6C" w14:textId="77777777" w:rsidTr="00367EE6">
        <w:trPr>
          <w:trHeight w:val="537"/>
        </w:trPr>
        <w:tc>
          <w:tcPr>
            <w:tcW w:w="1560" w:type="dxa"/>
            <w:vMerge/>
          </w:tcPr>
          <w:p w14:paraId="1A8D990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45340D8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78F82DD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6404631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ZDHHC11 </w:t>
            </w:r>
          </w:p>
          <w:p w14:paraId="175AEB5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(NM_024786.3)</w:t>
            </w:r>
          </w:p>
        </w:tc>
        <w:tc>
          <w:tcPr>
            <w:tcW w:w="1985" w:type="dxa"/>
            <w:hideMark/>
          </w:tcPr>
          <w:p w14:paraId="160304A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c.676G&gt;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CD56BC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p.(V226M) </w:t>
            </w:r>
          </w:p>
          <w:p w14:paraId="7294A29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559" w:type="dxa"/>
            <w:hideMark/>
          </w:tcPr>
          <w:p w14:paraId="4B2E208B" w14:textId="11524820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366FEF8F" w14:textId="77777777" w:rsidTr="00367EE6">
        <w:trPr>
          <w:trHeight w:val="559"/>
        </w:trPr>
        <w:tc>
          <w:tcPr>
            <w:tcW w:w="1560" w:type="dxa"/>
            <w:vMerge/>
          </w:tcPr>
          <w:p w14:paraId="6D1D729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1DC24FD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427DD97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710CE62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ZFPM2 </w:t>
            </w:r>
          </w:p>
          <w:p w14:paraId="16E62EE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(NM_012082.4)</w:t>
            </w:r>
          </w:p>
        </w:tc>
        <w:tc>
          <w:tcPr>
            <w:tcW w:w="1985" w:type="dxa"/>
            <w:hideMark/>
          </w:tcPr>
          <w:p w14:paraId="17A2FBF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c.302G&gt;A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62A8D93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p.(G101E) </w:t>
            </w:r>
          </w:p>
          <w:p w14:paraId="02A3074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559" w:type="dxa"/>
            <w:hideMark/>
          </w:tcPr>
          <w:p w14:paraId="435BDE67" w14:textId="4BA2E40B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331D6BDF" w14:textId="77777777" w:rsidTr="00367EE6">
        <w:trPr>
          <w:trHeight w:val="559"/>
        </w:trPr>
        <w:tc>
          <w:tcPr>
            <w:tcW w:w="1560" w:type="dxa"/>
            <w:vMerge w:val="restart"/>
          </w:tcPr>
          <w:p w14:paraId="7F461F2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46,XY DSD </w:t>
            </w:r>
          </w:p>
          <w:p w14:paraId="4025418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Female external genitalia</w:t>
            </w:r>
          </w:p>
          <w:p w14:paraId="7050B52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341BD4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C083F2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36C025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noWrap/>
            <w:hideMark/>
          </w:tcPr>
          <w:p w14:paraId="31A222D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c.614_615insC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p.(Q206Tfs*20)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 xml:space="preserve">  </w:t>
            </w:r>
          </w:p>
        </w:tc>
        <w:tc>
          <w:tcPr>
            <w:tcW w:w="1134" w:type="dxa"/>
            <w:vMerge w:val="restart"/>
          </w:tcPr>
          <w:p w14:paraId="342043A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  <w:hideMark/>
          </w:tcPr>
          <w:p w14:paraId="54D0A04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CHD7 </w:t>
            </w:r>
          </w:p>
          <w:p w14:paraId="62A0D31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(NM_017780.4)</w:t>
            </w:r>
          </w:p>
        </w:tc>
        <w:tc>
          <w:tcPr>
            <w:tcW w:w="1985" w:type="dxa"/>
            <w:hideMark/>
          </w:tcPr>
          <w:p w14:paraId="4ECF5F1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c.7579A&gt;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47FDC9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p.(M2527L) </w:t>
            </w:r>
          </w:p>
          <w:p w14:paraId="383F0BB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  <w:hideMark/>
          </w:tcPr>
          <w:p w14:paraId="65B02F8F" w14:textId="1B1F647C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PEVuZE5vdGU+PENpdGU+PEF1dGhvcj5DYW1hdHM8L0F1dGhvcj48WWVhcj4yMDE4PC9ZZWFyPjxS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PEVuZE5vdGU+PENpdGU+PEF1dGhvcj5DYW1hdHM8L0F1dGhvcj48WWVhcj4yMDE4PC9ZZWFyPjxS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 xml:space="preserve">, </w:t>
            </w:r>
            <w:hyperlink w:anchor="_ENREF_11" w:tooltip="Camats, 2012 #11" w:history="1">
              <w:r w:rsidR="003407BD" w:rsidRPr="003407BD">
                <w:rPr>
                  <w:rStyle w:val="Hyperlink"/>
                </w:rPr>
                <w:t>11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5EA7429E" w14:textId="77777777" w:rsidTr="00367EE6">
        <w:trPr>
          <w:trHeight w:val="561"/>
        </w:trPr>
        <w:tc>
          <w:tcPr>
            <w:tcW w:w="1560" w:type="dxa"/>
            <w:vMerge/>
          </w:tcPr>
          <w:p w14:paraId="0AC02B9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0954468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01233FC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405283B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DENND1A </w:t>
            </w:r>
          </w:p>
          <w:p w14:paraId="3894F0A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(NM_020946.2)</w:t>
            </w:r>
          </w:p>
        </w:tc>
        <w:tc>
          <w:tcPr>
            <w:tcW w:w="1985" w:type="dxa"/>
            <w:hideMark/>
          </w:tcPr>
          <w:p w14:paraId="44E234A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c.2351C&gt;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350AC4A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p.(A784D) </w:t>
            </w:r>
          </w:p>
          <w:p w14:paraId="792740A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  <w:hideMark/>
          </w:tcPr>
          <w:p w14:paraId="71E7A4B9" w14:textId="30410CFE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186F81DB" w14:textId="77777777" w:rsidTr="00367EE6">
        <w:trPr>
          <w:trHeight w:val="532"/>
        </w:trPr>
        <w:tc>
          <w:tcPr>
            <w:tcW w:w="1560" w:type="dxa"/>
            <w:vMerge/>
          </w:tcPr>
          <w:p w14:paraId="51B3998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721528E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30D013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3982EB9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GDNF </w:t>
            </w:r>
          </w:p>
          <w:p w14:paraId="6E93CFE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(NM_001190468.1)</w:t>
            </w:r>
          </w:p>
        </w:tc>
        <w:tc>
          <w:tcPr>
            <w:tcW w:w="1985" w:type="dxa"/>
            <w:hideMark/>
          </w:tcPr>
          <w:p w14:paraId="379C7E0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c.328C&gt;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99CB98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p.(R110W)</w:t>
            </w:r>
          </w:p>
          <w:p w14:paraId="5C862CB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hideMark/>
          </w:tcPr>
          <w:p w14:paraId="226F0715" w14:textId="45C906A5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246312B5" w14:textId="77777777" w:rsidTr="00367EE6">
        <w:trPr>
          <w:trHeight w:val="694"/>
        </w:trPr>
        <w:tc>
          <w:tcPr>
            <w:tcW w:w="1560" w:type="dxa"/>
            <w:vMerge/>
          </w:tcPr>
          <w:p w14:paraId="08D55E2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7C894BA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3A28A8A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44D9E34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GLI2 </w:t>
            </w:r>
          </w:p>
          <w:p w14:paraId="75F217B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(NM_001371271.1)</w:t>
            </w:r>
          </w:p>
        </w:tc>
        <w:tc>
          <w:tcPr>
            <w:tcW w:w="1985" w:type="dxa"/>
            <w:hideMark/>
          </w:tcPr>
          <w:p w14:paraId="6385261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c.4333C&gt;T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</w:t>
            </w:r>
          </w:p>
          <w:p w14:paraId="0613336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p.(L1445F) </w:t>
            </w:r>
          </w:p>
        </w:tc>
        <w:tc>
          <w:tcPr>
            <w:tcW w:w="1559" w:type="dxa"/>
            <w:hideMark/>
          </w:tcPr>
          <w:p w14:paraId="29A69662" w14:textId="0EB34576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76E40364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3AFDAF9B" w14:textId="77777777" w:rsidTr="00367EE6">
        <w:trPr>
          <w:trHeight w:val="562"/>
        </w:trPr>
        <w:tc>
          <w:tcPr>
            <w:tcW w:w="1560" w:type="dxa"/>
            <w:vMerge/>
          </w:tcPr>
          <w:p w14:paraId="07D17B8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0A7BBDD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482F6B0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391F33CC" w14:textId="77777777" w:rsidR="00C04ECB" w:rsidRPr="00002782" w:rsidRDefault="00C04ECB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5E29B7AB" w14:textId="1044C3FB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SOX30 </w:t>
            </w:r>
          </w:p>
          <w:p w14:paraId="017809F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(NM_178424.2)</w:t>
            </w:r>
          </w:p>
        </w:tc>
        <w:tc>
          <w:tcPr>
            <w:tcW w:w="1985" w:type="dxa"/>
            <w:hideMark/>
          </w:tcPr>
          <w:p w14:paraId="5C3877DA" w14:textId="77777777" w:rsidR="00C04ECB" w:rsidRPr="00002782" w:rsidRDefault="00C04ECB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</w:p>
          <w:p w14:paraId="75222ED3" w14:textId="7D12FB1D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c.455C&gt;T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1 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; </w:t>
            </w:r>
          </w:p>
          <w:p w14:paraId="3B6B516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p.(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Pro152Leu) </w:t>
            </w:r>
          </w:p>
          <w:p w14:paraId="1F1EF8C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</w:p>
        </w:tc>
        <w:tc>
          <w:tcPr>
            <w:tcW w:w="1559" w:type="dxa"/>
            <w:hideMark/>
          </w:tcPr>
          <w:p w14:paraId="1F23D852" w14:textId="77777777" w:rsidR="00C04ECB" w:rsidRPr="00002782" w:rsidRDefault="00C04ECB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23B60D0" w14:textId="5A8CE54D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&lt;EndNote&gt;&lt;Cite&gt;&lt;Author&gt;Camats&lt;/Author&gt;&lt;Year&gt;2018&lt;/Year&gt;&lt;RecNum&gt;10&lt;/RecNum&gt;&lt;DisplayText&gt;[10]&lt;/DisplayText&gt;&lt;record&gt;&lt;rec-number&gt;10&lt;/rec-number&gt;&lt;foreign-keys&gt;&lt;key app="EN" db-id="wwvtzp90af59t8exe5bp05905vs9rws25dxf" timestamp="1717877512"&gt;10&lt;/key&gt;&lt;/foreign-keys&gt;&lt;ref-type name="Journal Article"&gt;17&lt;/ref-type&gt;&lt;contributors&gt;&lt;authors&gt;&lt;author&gt;Camats, Núria&lt;/author&gt;&lt;author&gt;Fernández-Cancio, Mónica&lt;/author&gt;&lt;author&gt;Audí, Laura&lt;/author&gt;&lt;author&gt;Schaller, André&lt;/author&gt;&lt;author&gt;Flück, Christa E.&lt;/author&gt;&lt;/authors&gt;&lt;/contributors&gt;&lt;titles&gt;&lt;title&gt;Broad phenotypes in heterozygous NR5A1 46,XY patients with a disorder of sex development: an oligogenic origin?&lt;/title&gt;&lt;secondary-title&gt;European journal of human genetics : EJHG&lt;/secondary-title&gt;&lt;alt-title&gt;Eur J Hum Genet&lt;/alt-title&gt;&lt;/titles&gt;&lt;periodical&gt;&lt;full-title&gt;European journal of human genetics : EJHG&lt;/full-title&gt;&lt;abbr-1&gt;Eur J Hum Genet&lt;/abbr-1&gt;&lt;/periodical&gt;&lt;alt-periodical&gt;&lt;full-title&gt;European journal of human genetics : EJHG&lt;/full-title&gt;&lt;abbr-1&gt;Eur J Hum Genet&lt;/abbr-1&gt;&lt;/alt-periodical&gt;&lt;pages&gt;1329-1338&lt;/pages&gt;&lt;volume&gt;26&lt;/volume&gt;&lt;number&gt;9&lt;/number&gt;&lt;edition&gt;2018/06/11&lt;/edition&gt;&lt;keywords&gt;&lt;keyword&gt;Disorder of Sex Development, 46,XY/*genetics/pathology&lt;/keyword&gt;&lt;keyword&gt;Female&lt;/keyword&gt;&lt;keyword&gt;Heterozygote&lt;/keyword&gt;&lt;keyword&gt;Humans&lt;/keyword&gt;&lt;keyword&gt;Male&lt;/keyword&gt;&lt;keyword&gt;*Multifactorial Inheritance&lt;/keyword&gt;&lt;keyword&gt;Mutation&lt;/keyword&gt;&lt;keyword&gt;*Phenotype&lt;/keyword&gt;&lt;keyword&gt;Steroidogenic Factor 1/*genetics&lt;/keyword&gt;&lt;/keywords&gt;&lt;dates&gt;&lt;year&gt;2018&lt;/year&gt;&lt;/dates&gt;&lt;publisher&gt;Springer International Publishing&lt;/publisher&gt;&lt;isbn&gt;1476-5438&amp;#xD;1018-4813&lt;/isbn&gt;&lt;accession-num&gt;29891883&lt;/accession-num&gt;&lt;urls&gt;&lt;related-urls&gt;&lt;url&gt;https://pubmed.ncbi.nlm.nih.gov/29891883&lt;/url&gt;&lt;url&gt;https://www.ncbi.nlm.nih.gov/pmc/articles/PMC6117353/&lt;/url&gt;&lt;/related-urls&gt;&lt;/urls&gt;&lt;electronic-resource-num&gt;10.1038/s41431-018-0202-7&lt;/electronic-resource-num&gt;&lt;remote-database-name&gt;PubMed&lt;/remote-database-name&gt;&lt;language&gt;eng&lt;/language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</w:tc>
      </w:tr>
      <w:tr w:rsidR="00F44451" w:rsidRPr="00002782" w14:paraId="61B38150" w14:textId="77777777" w:rsidTr="00367EE6">
        <w:trPr>
          <w:trHeight w:val="837"/>
        </w:trPr>
        <w:tc>
          <w:tcPr>
            <w:tcW w:w="1560" w:type="dxa"/>
          </w:tcPr>
          <w:p w14:paraId="31468EF3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 Hypospadias, cryptorchidism</w:t>
            </w:r>
          </w:p>
          <w:p w14:paraId="7AE6CF4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03A9B55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c.58G&gt;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209DFA5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p.(V20L) </w:t>
            </w:r>
          </w:p>
        </w:tc>
        <w:tc>
          <w:tcPr>
            <w:tcW w:w="1134" w:type="dxa"/>
          </w:tcPr>
          <w:p w14:paraId="679A60A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  <w:hideMark/>
          </w:tcPr>
          <w:p w14:paraId="287AE09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INHA</w:t>
            </w:r>
          </w:p>
          <w:p w14:paraId="0D06558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(NM_002191.4)</w:t>
            </w:r>
          </w:p>
        </w:tc>
        <w:tc>
          <w:tcPr>
            <w:tcW w:w="1985" w:type="dxa"/>
            <w:hideMark/>
          </w:tcPr>
          <w:p w14:paraId="470CB62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c.675T&gt;G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</w:p>
          <w:p w14:paraId="4DB4A4E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p.(S225R) </w:t>
            </w:r>
          </w:p>
        </w:tc>
        <w:tc>
          <w:tcPr>
            <w:tcW w:w="1559" w:type="dxa"/>
            <w:hideMark/>
          </w:tcPr>
          <w:p w14:paraId="2627D8C3" w14:textId="3A61F371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PEVuZE5vdGU+PENpdGU+PEF1dGhvcj5DYW1hdHM8L0F1dGhvcj48WWVhcj4yMDE4PC9ZZWFyPjxS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PEVuZE5vdGU+PENpdGU+PEF1dGhvcj5DYW1hdHM8L0F1dGhvcj48WWVhcj4yMDE4PC9ZZWFyPjxS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0" w:tooltip="Camats, 2018 #10" w:history="1">
              <w:r w:rsidR="003407BD" w:rsidRPr="003407BD">
                <w:rPr>
                  <w:rStyle w:val="Hyperlink"/>
                </w:rPr>
                <w:t>10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 xml:space="preserve">, </w:t>
            </w:r>
            <w:hyperlink w:anchor="_ENREF_11" w:tooltip="Camats, 2012 #11" w:history="1">
              <w:r w:rsidR="003407BD" w:rsidRPr="003407BD">
                <w:rPr>
                  <w:rStyle w:val="Hyperlink"/>
                </w:rPr>
                <w:t>11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416C6023" w14:textId="77777777" w:rsidTr="00367EE6">
        <w:trPr>
          <w:trHeight w:val="559"/>
        </w:trPr>
        <w:tc>
          <w:tcPr>
            <w:tcW w:w="1560" w:type="dxa"/>
          </w:tcPr>
          <w:p w14:paraId="3E74B70D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  <w:p w14:paraId="1E9F312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42" w:type="dxa"/>
            <w:noWrap/>
            <w:hideMark/>
          </w:tcPr>
          <w:p w14:paraId="5C2DB7A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c.88T&gt;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60EB5FA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p.(C30S) </w:t>
            </w:r>
          </w:p>
        </w:tc>
        <w:tc>
          <w:tcPr>
            <w:tcW w:w="1134" w:type="dxa"/>
          </w:tcPr>
          <w:p w14:paraId="40C074C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  <w:hideMark/>
          </w:tcPr>
          <w:p w14:paraId="324D1FE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STAR</w:t>
            </w:r>
          </w:p>
          <w:p w14:paraId="53CED04A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(NM_000349.3)</w:t>
            </w:r>
          </w:p>
          <w:p w14:paraId="4019972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985" w:type="dxa"/>
            <w:hideMark/>
          </w:tcPr>
          <w:p w14:paraId="30C7843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c.361C&gt;T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 xml:space="preserve"> </w:t>
            </w:r>
          </w:p>
          <w:p w14:paraId="7127E06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p.(R121W)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 xml:space="preserve"> </w:t>
            </w:r>
          </w:p>
        </w:tc>
        <w:tc>
          <w:tcPr>
            <w:tcW w:w="1559" w:type="dxa"/>
            <w:hideMark/>
          </w:tcPr>
          <w:p w14:paraId="21D9F3D8" w14:textId="5BDF4ABE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PEVuZE5vdGU+PENpdGU+PEF1dGhvcj5NYXJ0aW5leiBkZSBMYVBpc2NpbmE8L0F1dGhvcj48WWVh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PEVuZE5vdGU+PENpdGU+PEF1dGhvcj5NYXJ0aW5leiBkZSBMYVBpc2NpbmE8L0F1dGhvcj48WWVh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2" w:tooltip="Martinez de LaPiscina, 2020 #12" w:history="1">
              <w:r w:rsidR="003407BD" w:rsidRPr="003407BD">
                <w:rPr>
                  <w:rStyle w:val="Hyperlink"/>
                </w:rPr>
                <w:t>12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5D1B2A03" w14:textId="77777777" w:rsidTr="00367EE6">
        <w:trPr>
          <w:trHeight w:val="440"/>
        </w:trPr>
        <w:tc>
          <w:tcPr>
            <w:tcW w:w="1560" w:type="dxa"/>
          </w:tcPr>
          <w:p w14:paraId="75B1012B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</w:tc>
        <w:tc>
          <w:tcPr>
            <w:tcW w:w="1842" w:type="dxa"/>
            <w:noWrap/>
            <w:hideMark/>
          </w:tcPr>
          <w:p w14:paraId="2286C26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c.614_615insC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p.(Q206Tfs*20)</w:t>
            </w:r>
          </w:p>
        </w:tc>
        <w:tc>
          <w:tcPr>
            <w:tcW w:w="1134" w:type="dxa"/>
          </w:tcPr>
          <w:p w14:paraId="26DC1BD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  <w:hideMark/>
          </w:tcPr>
          <w:p w14:paraId="6525ED8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AMH </w:t>
            </w:r>
          </w:p>
          <w:p w14:paraId="7B1785F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(NM_000479.5)</w:t>
            </w:r>
          </w:p>
        </w:tc>
        <w:tc>
          <w:tcPr>
            <w:tcW w:w="1985" w:type="dxa"/>
            <w:hideMark/>
          </w:tcPr>
          <w:p w14:paraId="507AB6E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c.428C&gt;T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 xml:space="preserve"> </w:t>
            </w:r>
          </w:p>
          <w:p w14:paraId="0EC7D76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fr-CH"/>
              </w:rPr>
              <w:t>p.(T143l)</w:t>
            </w:r>
          </w:p>
          <w:p w14:paraId="239F13D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fr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 xml:space="preserve">  </w:t>
            </w:r>
          </w:p>
        </w:tc>
        <w:tc>
          <w:tcPr>
            <w:tcW w:w="1559" w:type="dxa"/>
            <w:hideMark/>
          </w:tcPr>
          <w:p w14:paraId="28C9B46B" w14:textId="57E9FEDA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PEVuZE5vdGU+PENpdGU+PEF1dGhvcj5NYXJ0aW5leiBkZSBMYVBpc2NpbmE8L0F1dGhvcj48WWVh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PEVuZE5vdGU+PENpdGU+PEF1dGhvcj5NYXJ0aW5leiBkZSBMYVBpc2NpbmE8L0F1dGhvcj48WWVh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1" w:tooltip="Camats, 2012 #11" w:history="1">
              <w:r w:rsidR="003407BD" w:rsidRPr="003407BD">
                <w:rPr>
                  <w:rStyle w:val="Hyperlink"/>
                </w:rPr>
                <w:t>11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 xml:space="preserve">, </w:t>
            </w:r>
            <w:hyperlink w:anchor="_ENREF_12" w:tooltip="Martinez de LaPiscina, 2020 #12" w:history="1">
              <w:r w:rsidR="003407BD" w:rsidRPr="003407BD">
                <w:rPr>
                  <w:rStyle w:val="Hyperlink"/>
                </w:rPr>
                <w:t>12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7DF01558" w14:textId="77777777" w:rsidTr="00367EE6">
        <w:trPr>
          <w:trHeight w:val="288"/>
        </w:trPr>
        <w:tc>
          <w:tcPr>
            <w:tcW w:w="1560" w:type="dxa"/>
          </w:tcPr>
          <w:p w14:paraId="76279751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</w:tc>
        <w:tc>
          <w:tcPr>
            <w:tcW w:w="1842" w:type="dxa"/>
            <w:noWrap/>
            <w:hideMark/>
          </w:tcPr>
          <w:p w14:paraId="67E503A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c.1183_1185delGAG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p.(E395del) </w:t>
            </w:r>
          </w:p>
          <w:p w14:paraId="57C9CFA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742FCCB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  <w:hideMark/>
          </w:tcPr>
          <w:p w14:paraId="68CCCE1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ZFPM2</w:t>
            </w:r>
          </w:p>
          <w:p w14:paraId="140BF5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(NM_012082.4)</w:t>
            </w:r>
          </w:p>
        </w:tc>
        <w:tc>
          <w:tcPr>
            <w:tcW w:w="1985" w:type="dxa"/>
            <w:hideMark/>
          </w:tcPr>
          <w:p w14:paraId="29CFFD6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c.1632G&gt;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2B38F00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p.(M544l) </w:t>
            </w:r>
          </w:p>
        </w:tc>
        <w:tc>
          <w:tcPr>
            <w:tcW w:w="1559" w:type="dxa"/>
            <w:hideMark/>
          </w:tcPr>
          <w:p w14:paraId="425CD1F9" w14:textId="711B2243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PEVuZE5vdGU+PENpdGU+PEF1dGhvcj5NYXJ0aW5leiBkZSBMYVBpc2NpbmE8L0F1dGhvcj48WWVh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PEVuZE5vdGU+PENpdGU+PEF1dGhvcj5NYXJ0aW5leiBkZSBMYVBpc2NpbmE8L0F1dGhvcj48WWVh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2" w:tooltip="Martinez de LaPiscina, 2020 #12" w:history="1">
              <w:r w:rsidR="003407BD" w:rsidRPr="003407BD">
                <w:rPr>
                  <w:rStyle w:val="Hyperlink"/>
                </w:rPr>
                <w:t>12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 xml:space="preserve">, </w:t>
            </w:r>
            <w:hyperlink w:anchor="_ENREF_13" w:tooltip="Bashamboo, 2014 #13" w:history="1">
              <w:r w:rsidR="003407BD" w:rsidRPr="003407BD">
                <w:rPr>
                  <w:rStyle w:val="Hyperlink"/>
                </w:rPr>
                <w:t>13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04B50CD2" w14:textId="77777777" w:rsidTr="00367EE6">
        <w:trPr>
          <w:trHeight w:val="288"/>
        </w:trPr>
        <w:tc>
          <w:tcPr>
            <w:tcW w:w="1560" w:type="dxa"/>
          </w:tcPr>
          <w:p w14:paraId="7E6FD3A4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  <w:p w14:paraId="23173264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PGD</w:t>
            </w:r>
          </w:p>
        </w:tc>
        <w:tc>
          <w:tcPr>
            <w:tcW w:w="1842" w:type="dxa"/>
            <w:noWrap/>
          </w:tcPr>
          <w:p w14:paraId="4BF4EAE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c.288_304del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0DE3E80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p.(M98Gfs*45)</w:t>
            </w:r>
          </w:p>
          <w:p w14:paraId="7B48F4A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38DFDAD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7EDBD20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DHX37</w:t>
            </w:r>
          </w:p>
          <w:p w14:paraId="5214776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(NM_032656.4)</w:t>
            </w:r>
          </w:p>
        </w:tc>
        <w:tc>
          <w:tcPr>
            <w:tcW w:w="1985" w:type="dxa"/>
          </w:tcPr>
          <w:p w14:paraId="7634D0B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c.1399C&gt;G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 p.(L467V)</w:t>
            </w:r>
          </w:p>
        </w:tc>
        <w:tc>
          <w:tcPr>
            <w:tcW w:w="1559" w:type="dxa"/>
          </w:tcPr>
          <w:p w14:paraId="63385F83" w14:textId="4DA8AEC8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PEVuZE5vdGU+PENpdGU+PEF1dGhvcj5kZSBPbGl2ZWlyYTwvQXV0aG9yPjxZZWFyPjIwMjM8L1ll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PEVuZE5vdGU+PENpdGU+PEF1dGhvcj5kZSBPbGl2ZWlyYTwvQXV0aG9yPjxZZWFyPjIwMjM8L1ll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4" w:tooltip="de Oliveira, 2023 #15" w:history="1">
              <w:r w:rsidR="003407BD" w:rsidRPr="003407BD">
                <w:rPr>
                  <w:rStyle w:val="Hyperlink"/>
                </w:rPr>
                <w:t>14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3234D122" w14:textId="77777777" w:rsidTr="00367EE6">
        <w:trPr>
          <w:trHeight w:val="288"/>
        </w:trPr>
        <w:tc>
          <w:tcPr>
            <w:tcW w:w="1560" w:type="dxa"/>
          </w:tcPr>
          <w:p w14:paraId="30B97ACE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 PGD</w:t>
            </w:r>
          </w:p>
        </w:tc>
        <w:tc>
          <w:tcPr>
            <w:tcW w:w="1842" w:type="dxa"/>
            <w:noWrap/>
          </w:tcPr>
          <w:p w14:paraId="56A8F23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c.11C&gt;A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2A624AA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p.(S4*)</w:t>
            </w:r>
          </w:p>
        </w:tc>
        <w:tc>
          <w:tcPr>
            <w:tcW w:w="1134" w:type="dxa"/>
          </w:tcPr>
          <w:p w14:paraId="17D7CF5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4D3A76E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DHX37</w:t>
            </w:r>
          </w:p>
          <w:p w14:paraId="56EF5EA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(NM_032656.4)</w:t>
            </w:r>
          </w:p>
        </w:tc>
        <w:tc>
          <w:tcPr>
            <w:tcW w:w="1985" w:type="dxa"/>
          </w:tcPr>
          <w:p w14:paraId="380EAFA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c.2995G&gt;A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p.(V999M)</w:t>
            </w:r>
          </w:p>
          <w:p w14:paraId="2675F0C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5A33BAB" w14:textId="7852E5C6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PEVuZE5vdGU+PENpdGU+PEF1dGhvcj5kZSBPbGl2ZWlyYTwvQXV0aG9yPjxZZWFyPjIwMjM8L1ll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PEVuZE5vdGU+PENpdGU+PEF1dGhvcj5kZSBPbGl2ZWlyYTwvQXV0aG9yPjxZZWFyPjIwMjM8L1ll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4" w:tooltip="de Oliveira, 2023 #15" w:history="1">
              <w:r w:rsidR="003407BD" w:rsidRPr="003407BD">
                <w:rPr>
                  <w:rStyle w:val="Hyperlink"/>
                </w:rPr>
                <w:t>14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573AF9BE" w14:textId="77777777" w:rsidTr="00367EE6">
        <w:trPr>
          <w:trHeight w:val="288"/>
        </w:trPr>
        <w:tc>
          <w:tcPr>
            <w:tcW w:w="1560" w:type="dxa"/>
          </w:tcPr>
          <w:p w14:paraId="2F47E02A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 (CAIS)</w:t>
            </w:r>
          </w:p>
        </w:tc>
        <w:tc>
          <w:tcPr>
            <w:tcW w:w="1842" w:type="dxa"/>
            <w:noWrap/>
          </w:tcPr>
          <w:p w14:paraId="736F8AC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 xml:space="preserve">Deletion of exon 7.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(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~32 kb affecting</w:t>
            </w:r>
          </w:p>
          <w:p w14:paraId="192C57E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chr9:127213317-127245328)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1134" w:type="dxa"/>
          </w:tcPr>
          <w:p w14:paraId="5535F2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CNV </w:t>
            </w:r>
          </w:p>
          <w:p w14:paraId="119EEC3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Analysis</w:t>
            </w:r>
          </w:p>
          <w:p w14:paraId="18D9CAF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64B067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743122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CNV </w:t>
            </w:r>
          </w:p>
          <w:p w14:paraId="231CAB8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analysis</w:t>
            </w:r>
          </w:p>
        </w:tc>
        <w:tc>
          <w:tcPr>
            <w:tcW w:w="2410" w:type="dxa"/>
            <w:noWrap/>
          </w:tcPr>
          <w:p w14:paraId="1DEC29F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AR</w:t>
            </w:r>
          </w:p>
          <w:p w14:paraId="0812A1C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4DD4255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5EA9EF6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3851DFA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FSHR</w:t>
            </w:r>
          </w:p>
          <w:p w14:paraId="37FD6A4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0FE2D52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0C17E4D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0BB3551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79D326C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Duplication of exon 2 of the X-linked </w:t>
            </w:r>
            <w:r w:rsidRPr="00002782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AR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gene</w:t>
            </w:r>
          </w:p>
          <w:p w14:paraId="34842DB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DDB660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Deletion</w:t>
            </w:r>
          </w:p>
          <w:p w14:paraId="74E6077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of exons 2–10. (~105 kb region affecting chr2:49189845-49295452)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</w:rPr>
              <w:t>3</w:t>
            </w:r>
          </w:p>
          <w:p w14:paraId="37BA244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highlight w:val="yellow"/>
                <w:vertAlign w:val="superscript"/>
              </w:rPr>
            </w:pPr>
          </w:p>
        </w:tc>
        <w:tc>
          <w:tcPr>
            <w:tcW w:w="1559" w:type="dxa"/>
          </w:tcPr>
          <w:p w14:paraId="7B0F4203" w14:textId="62758804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PEVuZE5vdGU+PENpdGU+PEF1dGhvcj5TcmVlbml2YXNhbjwvQXV0aG9yPjxZZWFyPjIwMjI8L1ll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PEVuZE5vdGU+PENpdGU+PEF1dGhvcj5TcmVlbml2YXNhbjwvQXV0aG9yPjxZZWFyPjIwMjI8L1ll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5" w:tooltip="Sreenivasan, 2022 #16" w:history="1">
              <w:r w:rsidR="003407BD" w:rsidRPr="003407BD">
                <w:rPr>
                  <w:rStyle w:val="Hyperlink"/>
                </w:rPr>
                <w:t>15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13645518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B2131B2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37C2114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C0DC493" w14:textId="09BBFF80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PEVuZE5vdGU+PENpdGU+PEF1dGhvcj5TcmVlbml2YXNhbjwvQXV0aG9yPjxZZWFyPjIwMjI8L1ll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PEVuZE5vdGU+PENpdGU+PEF1dGhvcj5TcmVlbml2YXNhbjwvQXV0aG9yPjxZZWFyPjIwMjI8L1ll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5" w:tooltip="Sreenivasan, 2022 #16" w:history="1">
              <w:r w:rsidR="003407BD" w:rsidRPr="003407BD">
                <w:rPr>
                  <w:rStyle w:val="Hyperlink"/>
                </w:rPr>
                <w:t>15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23BD4BE0" w14:textId="77777777" w:rsidTr="00367EE6">
        <w:trPr>
          <w:trHeight w:val="288"/>
        </w:trPr>
        <w:tc>
          <w:tcPr>
            <w:tcW w:w="1560" w:type="dxa"/>
          </w:tcPr>
          <w:p w14:paraId="0C8BCCA9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 Micropenis</w:t>
            </w:r>
          </w:p>
          <w:p w14:paraId="6A3732AE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noWrap/>
          </w:tcPr>
          <w:p w14:paraId="62A01B6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c.-762C&gt;T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</w:p>
          <w:p w14:paraId="3347D7E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66323CB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3051029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SRA1</w:t>
            </w:r>
          </w:p>
          <w:p w14:paraId="2EDE26B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(NM_001035235.4)</w:t>
            </w:r>
          </w:p>
        </w:tc>
        <w:tc>
          <w:tcPr>
            <w:tcW w:w="1985" w:type="dxa"/>
          </w:tcPr>
          <w:p w14:paraId="1B80009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c.478C&gt;T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p.(R160W)</w:t>
            </w:r>
          </w:p>
          <w:p w14:paraId="18A4617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53C4202" w14:textId="308081B9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PEVuZE5vdGU+PENpdGU+PEF1dGhvcj5GYWJicmktU2NhbGxldDwvQXV0aG9yPjxZZWFyPjIwMjI8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PEVuZE5vdGU+PENpdGU+PEF1dGhvcj5GYWJicmktU2NhbGxldDwvQXV0aG9yPjxZZWFyPjIwMjI8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6" w:tooltip="Fabbri-Scallet, 2022 #14" w:history="1">
              <w:r w:rsidR="003407BD" w:rsidRPr="003407BD">
                <w:rPr>
                  <w:rStyle w:val="Hyperlink"/>
                </w:rPr>
                <w:t>16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42E8BDE6" w14:textId="77777777" w:rsidTr="00367EE6">
        <w:trPr>
          <w:trHeight w:val="288"/>
        </w:trPr>
        <w:tc>
          <w:tcPr>
            <w:tcW w:w="1560" w:type="dxa"/>
          </w:tcPr>
          <w:p w14:paraId="3014A1AC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PGD</w:t>
            </w:r>
          </w:p>
          <w:p w14:paraId="228B2066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noWrap/>
          </w:tcPr>
          <w:p w14:paraId="4E66A58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c.-413G&gt;A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 xml:space="preserve">1 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and </w:t>
            </w:r>
          </w:p>
          <w:p w14:paraId="52E8CF8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c.-207C&gt;A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</w:p>
        </w:tc>
        <w:tc>
          <w:tcPr>
            <w:tcW w:w="1134" w:type="dxa"/>
          </w:tcPr>
          <w:p w14:paraId="486F7E8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7856229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WDR11</w:t>
            </w:r>
          </w:p>
          <w:p w14:paraId="1B79C60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(NM_018117.12)</w:t>
            </w:r>
          </w:p>
          <w:p w14:paraId="29AE1BC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176BC3E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WWOX</w:t>
            </w:r>
          </w:p>
          <w:p w14:paraId="1C48753A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lastRenderedPageBreak/>
              <w:t>(NM_016373.4)</w:t>
            </w:r>
          </w:p>
        </w:tc>
        <w:tc>
          <w:tcPr>
            <w:tcW w:w="1985" w:type="dxa"/>
          </w:tcPr>
          <w:p w14:paraId="22C5FDE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lastRenderedPageBreak/>
              <w:t>c.3033_3036del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 p.(D1011Efs*21)</w:t>
            </w:r>
          </w:p>
          <w:p w14:paraId="20AA338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3C86924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lastRenderedPageBreak/>
              <w:t>c.1088C&gt;A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 p.(A363D)</w:t>
            </w:r>
          </w:p>
          <w:p w14:paraId="11A5E93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559" w:type="dxa"/>
          </w:tcPr>
          <w:p w14:paraId="24F174EC" w14:textId="28E7C948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fldChar w:fldCharType="begin">
                <w:fldData xml:space="preserve">PEVuZE5vdGU+PENpdGU+PEF1dGhvcj5GYWJicmktU2NhbGxldDwvQXV0aG9yPjxZZWFyPjIwMjI8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PEVuZE5vdGU+PENpdGU+PEF1dGhvcj5GYWJicmktU2NhbGxldDwvQXV0aG9yPjxZZWFyPjIwMjI8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6" w:tooltip="Fabbri-Scallet, 2022 #14" w:history="1">
              <w:r w:rsidR="003407BD" w:rsidRPr="003407BD">
                <w:rPr>
                  <w:rStyle w:val="Hyperlink"/>
                </w:rPr>
                <w:t>16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5E1F3835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EBC251D" w14:textId="052C2ECE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PEVuZE5vdGU+PENpdGU+PEF1dGhvcj5GYWJicmktU2NhbGxldDwvQXV0aG9yPjxZZWFyPjIwMjI8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PEVuZE5vdGU+PENpdGU+PEF1dGhvcj5GYWJicmktU2NhbGxldDwvQXV0aG9yPjxZZWFyPjIwMjI8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6" w:tooltip="Fabbri-Scallet, 2022 #14" w:history="1">
              <w:r w:rsidR="003407BD" w:rsidRPr="003407BD">
                <w:rPr>
                  <w:rStyle w:val="Hyperlink"/>
                </w:rPr>
                <w:t>16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2BE7AF54" w14:textId="77777777" w:rsidTr="00367EE6">
        <w:trPr>
          <w:trHeight w:val="288"/>
        </w:trPr>
        <w:tc>
          <w:tcPr>
            <w:tcW w:w="1560" w:type="dxa"/>
          </w:tcPr>
          <w:p w14:paraId="75C9FDD6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lang w:val="es-ES"/>
              </w:rPr>
              <w:t>46,XY DSD</w:t>
            </w:r>
          </w:p>
          <w:p w14:paraId="611C006A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s-ES"/>
              </w:rPr>
            </w:pPr>
            <w:proofErr w:type="spellStart"/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lang w:val="es-ES"/>
              </w:rPr>
              <w:t>Ambiguous</w:t>
            </w:r>
            <w:proofErr w:type="spellEnd"/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lang w:val="es-ES"/>
              </w:rPr>
              <w:t xml:space="preserve"> genitalia, GD</w:t>
            </w:r>
          </w:p>
        </w:tc>
        <w:tc>
          <w:tcPr>
            <w:tcW w:w="1842" w:type="dxa"/>
            <w:noWrap/>
          </w:tcPr>
          <w:p w14:paraId="0A48BE2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c.937C&gt;T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23B370E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p.(R313C)</w:t>
            </w:r>
          </w:p>
        </w:tc>
        <w:tc>
          <w:tcPr>
            <w:tcW w:w="1134" w:type="dxa"/>
          </w:tcPr>
          <w:p w14:paraId="35FF112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1540F63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MAP3K1</w:t>
            </w:r>
          </w:p>
          <w:p w14:paraId="7832133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(NM_005921.2)</w:t>
            </w:r>
          </w:p>
        </w:tc>
        <w:tc>
          <w:tcPr>
            <w:tcW w:w="1985" w:type="dxa"/>
          </w:tcPr>
          <w:p w14:paraId="3417F52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c.710A&gt;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vertAlign w:val="superscript"/>
                <w:lang w:val="fr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</w:p>
          <w:p w14:paraId="1624C0C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p.(E237R)</w:t>
            </w:r>
          </w:p>
        </w:tc>
        <w:tc>
          <w:tcPr>
            <w:tcW w:w="1559" w:type="dxa"/>
          </w:tcPr>
          <w:p w14:paraId="1B050D9B" w14:textId="46E02D61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PEVuZE5vdGU+PENpdGU+PEF1dGhvcj5NYXplbjwvQXV0aG9yPjxZZWFyPjIwMjE8L1llYXI+PFJl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PEVuZE5vdGU+PENpdGU+PEF1dGhvcj5NYXplbjwvQXV0aG9yPjxZZWFyPjIwMjE8L1llYXI+PFJl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7" w:tooltip="Mazen, 2021 #17" w:history="1">
              <w:r w:rsidR="003407BD" w:rsidRPr="003407BD">
                <w:rPr>
                  <w:rStyle w:val="Hyperlink"/>
                </w:rPr>
                <w:t>17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77AB6AEB" w14:textId="77777777" w:rsidTr="00367EE6">
        <w:trPr>
          <w:trHeight w:val="288"/>
        </w:trPr>
        <w:tc>
          <w:tcPr>
            <w:tcW w:w="1560" w:type="dxa"/>
          </w:tcPr>
          <w:p w14:paraId="723DEFF2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4D2B0D3A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  <w:p w14:paraId="07A73CB8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Hypospadias</w:t>
            </w:r>
          </w:p>
        </w:tc>
        <w:tc>
          <w:tcPr>
            <w:tcW w:w="1842" w:type="dxa"/>
            <w:noWrap/>
          </w:tcPr>
          <w:p w14:paraId="35D11FB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32BB2E5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c.929A&gt;C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 p.(H310P)</w:t>
            </w:r>
          </w:p>
        </w:tc>
        <w:tc>
          <w:tcPr>
            <w:tcW w:w="1134" w:type="dxa"/>
          </w:tcPr>
          <w:p w14:paraId="51EC83A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984BB7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7419D8B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1E9AEB5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MAP3K1</w:t>
            </w:r>
          </w:p>
          <w:p w14:paraId="38428DB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(NM_005921.2)</w:t>
            </w:r>
          </w:p>
        </w:tc>
        <w:tc>
          <w:tcPr>
            <w:tcW w:w="1985" w:type="dxa"/>
          </w:tcPr>
          <w:p w14:paraId="6C43990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852321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c.2282T&gt;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458EED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 (I761T)</w:t>
            </w:r>
          </w:p>
        </w:tc>
        <w:tc>
          <w:tcPr>
            <w:tcW w:w="1559" w:type="dxa"/>
          </w:tcPr>
          <w:p w14:paraId="62CF1DB2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EB317F8" w14:textId="297F2AC4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PEVuZE5vdGU+PENpdGU+PEF1dGhvcj5DaGVuZzwvQXV0aG9yPjxZZWFyPjIwMjE8L1llYXI+PFJl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PEVuZE5vdGU+PENpdGU+PEF1dGhvcj5DaGVuZzwvQXV0aG9yPjxZZWFyPjIwMjE8L1llYXI+PFJl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8" w:tooltip="Cheng, 2021 #18" w:history="1">
              <w:r w:rsidR="003407BD" w:rsidRPr="003407BD">
                <w:rPr>
                  <w:rStyle w:val="Hyperlink"/>
                </w:rPr>
                <w:t>18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46635198" w14:textId="77777777" w:rsidTr="00367EE6">
        <w:trPr>
          <w:trHeight w:val="288"/>
        </w:trPr>
        <w:tc>
          <w:tcPr>
            <w:tcW w:w="1560" w:type="dxa"/>
          </w:tcPr>
          <w:p w14:paraId="0631B3CF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noWrap/>
          </w:tcPr>
          <w:p w14:paraId="3BCBB82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1165AE7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14:paraId="04E267A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</w:tc>
        <w:tc>
          <w:tcPr>
            <w:tcW w:w="1985" w:type="dxa"/>
          </w:tcPr>
          <w:p w14:paraId="7CAECDB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916450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408B6295" w14:textId="77777777" w:rsidTr="00367EE6">
        <w:trPr>
          <w:trHeight w:val="288"/>
        </w:trPr>
        <w:tc>
          <w:tcPr>
            <w:tcW w:w="1560" w:type="dxa"/>
          </w:tcPr>
          <w:p w14:paraId="6B3E2090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  <w:p w14:paraId="4974272D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Hypospadias</w:t>
            </w:r>
          </w:p>
        </w:tc>
        <w:tc>
          <w:tcPr>
            <w:tcW w:w="1842" w:type="dxa"/>
            <w:noWrap/>
          </w:tcPr>
          <w:p w14:paraId="080FD4B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c.991-1G&gt;C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62607BD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p.(G330_S331del)</w:t>
            </w:r>
          </w:p>
        </w:tc>
        <w:tc>
          <w:tcPr>
            <w:tcW w:w="1134" w:type="dxa"/>
          </w:tcPr>
          <w:p w14:paraId="2A7C07F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734ADAF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OTX2</w:t>
            </w:r>
          </w:p>
          <w:p w14:paraId="19BFD53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(NM_021728.4)</w:t>
            </w:r>
          </w:p>
        </w:tc>
        <w:tc>
          <w:tcPr>
            <w:tcW w:w="1985" w:type="dxa"/>
          </w:tcPr>
          <w:p w14:paraId="6F64109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c.425C&gt;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</w:p>
          <w:p w14:paraId="6CDE9BF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p.(P134R)/p.(P142R)</w:t>
            </w:r>
          </w:p>
        </w:tc>
        <w:tc>
          <w:tcPr>
            <w:tcW w:w="1559" w:type="dxa"/>
          </w:tcPr>
          <w:p w14:paraId="33117A3E" w14:textId="449AAA17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PEVuZE5vdGU+PENpdGU+PEF1dGhvcj5MYWFuPC9BdXRob3I+PFllYXI+MjAyMTwvWWVhcj48UmVj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PEVuZE5vdGU+PENpdGU+PEF1dGhvcj5MYWFuPC9BdXRob3I+PFllYXI+MjAyMTwvWWVhcj48UmVj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9" w:tooltip="Laan, 2021 #19" w:history="1">
              <w:r w:rsidR="003407BD" w:rsidRPr="003407BD">
                <w:rPr>
                  <w:rStyle w:val="Hyperlink"/>
                </w:rPr>
                <w:t>19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0C49BEE0" w14:textId="77777777" w:rsidTr="00367EE6">
        <w:trPr>
          <w:trHeight w:val="288"/>
        </w:trPr>
        <w:tc>
          <w:tcPr>
            <w:tcW w:w="1560" w:type="dxa"/>
          </w:tcPr>
          <w:p w14:paraId="3E51C199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617CF1C2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46,XDY DSD</w:t>
            </w:r>
          </w:p>
          <w:p w14:paraId="11537DE4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Hypospadias</w:t>
            </w:r>
          </w:p>
        </w:tc>
        <w:tc>
          <w:tcPr>
            <w:tcW w:w="1842" w:type="dxa"/>
            <w:noWrap/>
          </w:tcPr>
          <w:p w14:paraId="4B11423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7025D5C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c.991-1G&gt;C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7687FE8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p.(G330_S331del)</w:t>
            </w:r>
          </w:p>
        </w:tc>
        <w:tc>
          <w:tcPr>
            <w:tcW w:w="1134" w:type="dxa"/>
          </w:tcPr>
          <w:p w14:paraId="5A3D426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B29923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04DBC4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7E080E7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PROP1</w:t>
            </w:r>
          </w:p>
          <w:p w14:paraId="161F519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(NM_006261.5)</w:t>
            </w:r>
          </w:p>
        </w:tc>
        <w:tc>
          <w:tcPr>
            <w:tcW w:w="1985" w:type="dxa"/>
          </w:tcPr>
          <w:p w14:paraId="4A8A7CA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DDCE83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c.301_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302delAG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</w:p>
          <w:p w14:paraId="5EC6304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p.(L102CfsTer8)</w:t>
            </w:r>
          </w:p>
        </w:tc>
        <w:tc>
          <w:tcPr>
            <w:tcW w:w="1559" w:type="dxa"/>
          </w:tcPr>
          <w:p w14:paraId="7436A52C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F6B8E94" w14:textId="4E6472A8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PEVuZE5vdGU+PENpdGU+PEF1dGhvcj5MYWFuPC9BdXRob3I+PFllYXI+MjAyMTwvWWVhcj48UmVj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PEVuZE5vdGU+PENpdGU+PEF1dGhvcj5MYWFuPC9BdXRob3I+PFllYXI+MjAyMTwvWWVhcj48UmVj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19" w:tooltip="Laan, 2021 #19" w:history="1">
              <w:r w:rsidR="003407BD" w:rsidRPr="003407BD">
                <w:rPr>
                  <w:rStyle w:val="Hyperlink"/>
                </w:rPr>
                <w:t>19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217FE781" w14:textId="77777777" w:rsidTr="00367EE6">
        <w:trPr>
          <w:trHeight w:val="288"/>
        </w:trPr>
        <w:tc>
          <w:tcPr>
            <w:tcW w:w="1560" w:type="dxa"/>
          </w:tcPr>
          <w:p w14:paraId="042C5BA3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34C441E6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Mild DSD</w:t>
            </w:r>
          </w:p>
        </w:tc>
        <w:tc>
          <w:tcPr>
            <w:tcW w:w="1842" w:type="dxa"/>
            <w:noWrap/>
          </w:tcPr>
          <w:p w14:paraId="6820EB8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51F92F4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c.437G&gt;C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5F97935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p.(G146A)</w:t>
            </w:r>
          </w:p>
        </w:tc>
        <w:tc>
          <w:tcPr>
            <w:tcW w:w="1134" w:type="dxa"/>
          </w:tcPr>
          <w:p w14:paraId="54FBE3D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E619A2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6162E61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2A20DA3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FGFR3</w:t>
            </w:r>
          </w:p>
          <w:p w14:paraId="49613B9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(NM_000142.5)</w:t>
            </w:r>
          </w:p>
        </w:tc>
        <w:tc>
          <w:tcPr>
            <w:tcW w:w="1985" w:type="dxa"/>
          </w:tcPr>
          <w:p w14:paraId="3238CDA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83559E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c.1633_1634del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p.(C545Hfs*17)</w:t>
            </w:r>
          </w:p>
        </w:tc>
        <w:tc>
          <w:tcPr>
            <w:tcW w:w="1559" w:type="dxa"/>
          </w:tcPr>
          <w:p w14:paraId="41C7BB07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65EE4E5" w14:textId="77BFF014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7724BBB5" w14:textId="77777777" w:rsidTr="00367EE6">
        <w:trPr>
          <w:trHeight w:val="288"/>
        </w:trPr>
        <w:tc>
          <w:tcPr>
            <w:tcW w:w="1560" w:type="dxa"/>
          </w:tcPr>
          <w:p w14:paraId="42E11030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noWrap/>
          </w:tcPr>
          <w:p w14:paraId="4F36D07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04E9171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14:paraId="7D27925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7226DEC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ADAMTS16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(NM_139056.4)</w:t>
            </w:r>
          </w:p>
          <w:p w14:paraId="583DBF8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53E9774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INSR</w:t>
            </w:r>
          </w:p>
          <w:p w14:paraId="3E91EBC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(NM_000208.4)</w:t>
            </w:r>
          </w:p>
          <w:p w14:paraId="7F10383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</w:tc>
        <w:tc>
          <w:tcPr>
            <w:tcW w:w="1985" w:type="dxa"/>
          </w:tcPr>
          <w:p w14:paraId="2C48A16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7964614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c.1822_1823del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es-ES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1AF3D1F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p.(H608*)</w:t>
            </w:r>
          </w:p>
          <w:p w14:paraId="16CB5C3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129E194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c.660_661del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es-ES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 p.(P220Hfs*4)</w:t>
            </w:r>
          </w:p>
        </w:tc>
        <w:tc>
          <w:tcPr>
            <w:tcW w:w="1559" w:type="dxa"/>
          </w:tcPr>
          <w:p w14:paraId="563D7EF4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103C4AA2" w14:textId="57C78281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7407E338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DA4C84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5A49CEA" w14:textId="183358CA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0431E834" w14:textId="77777777" w:rsidTr="00367EE6">
        <w:trPr>
          <w:trHeight w:val="288"/>
        </w:trPr>
        <w:tc>
          <w:tcPr>
            <w:tcW w:w="1560" w:type="dxa"/>
          </w:tcPr>
          <w:p w14:paraId="574214E0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Severe DSD</w:t>
            </w:r>
          </w:p>
        </w:tc>
        <w:tc>
          <w:tcPr>
            <w:tcW w:w="1842" w:type="dxa"/>
            <w:noWrap/>
          </w:tcPr>
          <w:p w14:paraId="1D27B49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c.437G&gt;C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174899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p.(G146A)</w:t>
            </w:r>
          </w:p>
        </w:tc>
        <w:tc>
          <w:tcPr>
            <w:tcW w:w="1134" w:type="dxa"/>
          </w:tcPr>
          <w:p w14:paraId="572F822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54A22E4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GLI2</w:t>
            </w:r>
          </w:p>
          <w:p w14:paraId="6CD60E2A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(NM_001371271.1)</w:t>
            </w:r>
          </w:p>
        </w:tc>
        <w:tc>
          <w:tcPr>
            <w:tcW w:w="1985" w:type="dxa"/>
          </w:tcPr>
          <w:p w14:paraId="6AEA602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c.3528G&gt;T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p.(Q1176H)</w:t>
            </w:r>
          </w:p>
        </w:tc>
        <w:tc>
          <w:tcPr>
            <w:tcW w:w="1559" w:type="dxa"/>
          </w:tcPr>
          <w:p w14:paraId="3C78DFE3" w14:textId="2FE08C0D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16B2D990" w14:textId="77777777" w:rsidTr="00367EE6">
        <w:trPr>
          <w:trHeight w:val="288"/>
        </w:trPr>
        <w:tc>
          <w:tcPr>
            <w:tcW w:w="1560" w:type="dxa"/>
          </w:tcPr>
          <w:p w14:paraId="09A5B31D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noWrap/>
          </w:tcPr>
          <w:p w14:paraId="34D5170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6DE264C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14:paraId="2141075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56C2DDA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CHD7</w:t>
            </w:r>
          </w:p>
          <w:p w14:paraId="0CBF56F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(NM_017780.4)</w:t>
            </w:r>
          </w:p>
          <w:p w14:paraId="2377499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32502C1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48B7FAD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MYO7A</w:t>
            </w:r>
          </w:p>
          <w:p w14:paraId="551FFD4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(NM_000260.4)</w:t>
            </w:r>
          </w:p>
          <w:p w14:paraId="474546F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47C0635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VDR</w:t>
            </w:r>
          </w:p>
          <w:p w14:paraId="3AAF28B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(NM_000376.3)</w:t>
            </w:r>
          </w:p>
        </w:tc>
        <w:tc>
          <w:tcPr>
            <w:tcW w:w="1985" w:type="dxa"/>
          </w:tcPr>
          <w:p w14:paraId="6CB9CBD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ECE15B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c.1623C&gt;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33246EF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p.(H541Q)</w:t>
            </w:r>
          </w:p>
          <w:p w14:paraId="17C0DC6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CD3645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4BDDF3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c.2882G&gt;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7328E08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p.(G961A)</w:t>
            </w:r>
          </w:p>
          <w:p w14:paraId="023A609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497D6D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c.176C&gt;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201913F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p.(T59I)</w:t>
            </w:r>
          </w:p>
        </w:tc>
        <w:tc>
          <w:tcPr>
            <w:tcW w:w="1559" w:type="dxa"/>
          </w:tcPr>
          <w:p w14:paraId="7D1F4410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3832481" w14:textId="35C57A42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491C4B1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D79B69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15E23F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3963FD4" w14:textId="467CF5A5" w:rsidR="00F44451" w:rsidRPr="00002782" w:rsidRDefault="00F44451" w:rsidP="003407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261B68F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4972B2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65FDD20" w14:textId="7EFE03A7" w:rsidR="00F44451" w:rsidRPr="00002782" w:rsidRDefault="00F44451" w:rsidP="003407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050ADA94" w14:textId="77777777" w:rsidTr="00367EE6">
        <w:trPr>
          <w:trHeight w:val="288"/>
        </w:trPr>
        <w:tc>
          <w:tcPr>
            <w:tcW w:w="1560" w:type="dxa"/>
          </w:tcPr>
          <w:p w14:paraId="665120FB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516B3BD0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Mild DSD</w:t>
            </w:r>
          </w:p>
        </w:tc>
        <w:tc>
          <w:tcPr>
            <w:tcW w:w="1842" w:type="dxa"/>
            <w:noWrap/>
          </w:tcPr>
          <w:p w14:paraId="19E2735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1F7026E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c.437G&gt;C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2C91324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p.(G146A)</w:t>
            </w:r>
          </w:p>
        </w:tc>
        <w:tc>
          <w:tcPr>
            <w:tcW w:w="1134" w:type="dxa"/>
          </w:tcPr>
          <w:p w14:paraId="594296C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A9F009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70E7B3A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03E4942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NRP1</w:t>
            </w:r>
          </w:p>
          <w:p w14:paraId="73140E0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(NM_003873.7)</w:t>
            </w:r>
          </w:p>
        </w:tc>
        <w:tc>
          <w:tcPr>
            <w:tcW w:w="1985" w:type="dxa"/>
          </w:tcPr>
          <w:p w14:paraId="636A2FE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BBC8E5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c.182C&gt;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BADFFF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p.(P61Q)</w:t>
            </w:r>
          </w:p>
        </w:tc>
        <w:tc>
          <w:tcPr>
            <w:tcW w:w="1559" w:type="dxa"/>
          </w:tcPr>
          <w:p w14:paraId="2D40941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17E4ADE" w14:textId="76DCD28E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15F44CF5" w14:textId="77777777" w:rsidTr="00367EE6">
        <w:trPr>
          <w:trHeight w:val="631"/>
        </w:trPr>
        <w:tc>
          <w:tcPr>
            <w:tcW w:w="1560" w:type="dxa"/>
          </w:tcPr>
          <w:p w14:paraId="0C700E86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41E9EB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45F65F71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Opposite sex DSD</w:t>
            </w:r>
          </w:p>
        </w:tc>
        <w:tc>
          <w:tcPr>
            <w:tcW w:w="1842" w:type="dxa"/>
            <w:noWrap/>
          </w:tcPr>
          <w:p w14:paraId="17B84F0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14BCF61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3038D64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c.437G&gt;C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0F81FF9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p.(G146A)</w:t>
            </w:r>
          </w:p>
        </w:tc>
        <w:tc>
          <w:tcPr>
            <w:tcW w:w="1134" w:type="dxa"/>
          </w:tcPr>
          <w:p w14:paraId="0936555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474A12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957380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720C21E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567C925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04064F0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LHCGR</w:t>
            </w:r>
          </w:p>
          <w:p w14:paraId="0113517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(NM_000233.4)</w:t>
            </w:r>
          </w:p>
        </w:tc>
        <w:tc>
          <w:tcPr>
            <w:tcW w:w="1985" w:type="dxa"/>
          </w:tcPr>
          <w:p w14:paraId="5D29B88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498A22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E92982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c.757T&gt;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28E4CB8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p.(S253P)</w:t>
            </w:r>
          </w:p>
        </w:tc>
        <w:tc>
          <w:tcPr>
            <w:tcW w:w="1559" w:type="dxa"/>
          </w:tcPr>
          <w:p w14:paraId="6C615B20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DF1CD56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05F600A" w14:textId="259646FB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44FFA72D" w14:textId="77777777" w:rsidTr="00367EE6">
        <w:trPr>
          <w:trHeight w:val="288"/>
        </w:trPr>
        <w:tc>
          <w:tcPr>
            <w:tcW w:w="1560" w:type="dxa"/>
          </w:tcPr>
          <w:p w14:paraId="58390714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1ED16D53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46,XX Opposite sex DSD</w:t>
            </w:r>
          </w:p>
        </w:tc>
        <w:tc>
          <w:tcPr>
            <w:tcW w:w="1842" w:type="dxa"/>
            <w:noWrap/>
          </w:tcPr>
          <w:p w14:paraId="635BC19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521DF5A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c.437G&gt;C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6264D11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p.(G146A)</w:t>
            </w:r>
          </w:p>
        </w:tc>
        <w:tc>
          <w:tcPr>
            <w:tcW w:w="1134" w:type="dxa"/>
          </w:tcPr>
          <w:p w14:paraId="50B5602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9359B7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789B11E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7009CE2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COL27A1</w:t>
            </w:r>
          </w:p>
          <w:p w14:paraId="4336EA9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(NM_032888.4)</w:t>
            </w:r>
          </w:p>
          <w:p w14:paraId="2CD35C4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4388086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TYRO3</w:t>
            </w:r>
          </w:p>
          <w:p w14:paraId="54B8285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(NM_006293.4)</w:t>
            </w:r>
          </w:p>
        </w:tc>
        <w:tc>
          <w:tcPr>
            <w:tcW w:w="1985" w:type="dxa"/>
          </w:tcPr>
          <w:p w14:paraId="37F1982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A661F1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c.3715C&gt;T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p.(R1239W)</w:t>
            </w:r>
          </w:p>
          <w:p w14:paraId="4AC3FE9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C0BA28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c.666_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667insCACTGCCTGCAGCCCCCTTCAACATCACC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4566F88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p.(A223Hfs*21)</w:t>
            </w:r>
          </w:p>
          <w:p w14:paraId="1A59F51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81C5238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18AE02C" w14:textId="75DB8B5B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07C6C9CF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038CB2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DD6D03E" w14:textId="7174A587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03EFAB1B" w14:textId="77777777" w:rsidTr="00367EE6">
        <w:trPr>
          <w:trHeight w:val="288"/>
        </w:trPr>
        <w:tc>
          <w:tcPr>
            <w:tcW w:w="1560" w:type="dxa"/>
          </w:tcPr>
          <w:p w14:paraId="1EBD3C39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Mild DSD</w:t>
            </w:r>
          </w:p>
        </w:tc>
        <w:tc>
          <w:tcPr>
            <w:tcW w:w="1842" w:type="dxa"/>
            <w:noWrap/>
          </w:tcPr>
          <w:p w14:paraId="5CBC062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c.437G&gt;C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344445B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p.(G146A)</w:t>
            </w:r>
          </w:p>
        </w:tc>
        <w:tc>
          <w:tcPr>
            <w:tcW w:w="1134" w:type="dxa"/>
          </w:tcPr>
          <w:p w14:paraId="3A33E8A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74723B9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SOX8</w:t>
            </w:r>
          </w:p>
          <w:p w14:paraId="5D641A2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(NM_014587.5)</w:t>
            </w:r>
          </w:p>
        </w:tc>
        <w:tc>
          <w:tcPr>
            <w:tcW w:w="1985" w:type="dxa"/>
          </w:tcPr>
          <w:p w14:paraId="644BC9A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c.676A&gt;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4A838E5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p.(T226P)</w:t>
            </w:r>
          </w:p>
        </w:tc>
        <w:tc>
          <w:tcPr>
            <w:tcW w:w="1559" w:type="dxa"/>
          </w:tcPr>
          <w:p w14:paraId="33F9744E" w14:textId="7FDDA99B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58C169B0" w14:textId="77777777" w:rsidTr="00367EE6">
        <w:trPr>
          <w:trHeight w:val="288"/>
        </w:trPr>
        <w:tc>
          <w:tcPr>
            <w:tcW w:w="1560" w:type="dxa"/>
          </w:tcPr>
          <w:p w14:paraId="1C83EB53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0BE791B1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Severe DSD</w:t>
            </w:r>
          </w:p>
        </w:tc>
        <w:tc>
          <w:tcPr>
            <w:tcW w:w="1842" w:type="dxa"/>
            <w:noWrap/>
          </w:tcPr>
          <w:p w14:paraId="4DCCF22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4A731E4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c.437G&gt;C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3D5E898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p.(G146A)</w:t>
            </w:r>
          </w:p>
        </w:tc>
        <w:tc>
          <w:tcPr>
            <w:tcW w:w="1134" w:type="dxa"/>
          </w:tcPr>
          <w:p w14:paraId="6ECDD44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956A83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3C81791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4E0F390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POR</w:t>
            </w:r>
          </w:p>
          <w:p w14:paraId="390B9AE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(NM_001395413.1)</w:t>
            </w:r>
          </w:p>
          <w:p w14:paraId="0D43910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74206B7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PKD1</w:t>
            </w:r>
          </w:p>
          <w:p w14:paraId="1AC7F34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(NM_001009944.3)</w:t>
            </w:r>
          </w:p>
          <w:p w14:paraId="03CD8BA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7F72F50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SRCAP</w:t>
            </w:r>
          </w:p>
          <w:p w14:paraId="782F27A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(NM_006662.3)</w:t>
            </w:r>
          </w:p>
          <w:p w14:paraId="4411BD6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779B58F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SOX9</w:t>
            </w:r>
          </w:p>
          <w:p w14:paraId="1DB0684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(NM_000346.4)</w:t>
            </w:r>
          </w:p>
        </w:tc>
        <w:tc>
          <w:tcPr>
            <w:tcW w:w="1985" w:type="dxa"/>
          </w:tcPr>
          <w:p w14:paraId="139C306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69F9880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c.1679C&gt;T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 xml:space="preserve">; </w:t>
            </w:r>
          </w:p>
          <w:p w14:paraId="24E45F9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p.(T560M)</w:t>
            </w:r>
          </w:p>
          <w:p w14:paraId="6834F98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535594A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c.2624C&gt;T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 xml:space="preserve">; </w:t>
            </w:r>
          </w:p>
          <w:p w14:paraId="1535622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p.(P875L)</w:t>
            </w:r>
          </w:p>
          <w:p w14:paraId="3C03399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62C49A3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c.7142G&gt;A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p.(R2381H)</w:t>
            </w:r>
          </w:p>
          <w:p w14:paraId="2B5CF3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7F035C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c.710dup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p.(P238Tfs*14)</w:t>
            </w:r>
          </w:p>
        </w:tc>
        <w:tc>
          <w:tcPr>
            <w:tcW w:w="1559" w:type="dxa"/>
          </w:tcPr>
          <w:p w14:paraId="454B358F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1527FDE" w14:textId="4E472F54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05006E73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C99DC8F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5AF4F4A" w14:textId="7A19FF32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21818EBE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24DE618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180DCBF" w14:textId="3E54C9FB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47A13D71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FBEEF6A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AF3744D" w14:textId="0A3845CF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7ACCE444" w14:textId="77777777" w:rsidTr="00367EE6">
        <w:trPr>
          <w:trHeight w:val="288"/>
        </w:trPr>
        <w:tc>
          <w:tcPr>
            <w:tcW w:w="1560" w:type="dxa"/>
          </w:tcPr>
          <w:p w14:paraId="0F007C3A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20AA7724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Opposite sex DSD</w:t>
            </w:r>
          </w:p>
        </w:tc>
        <w:tc>
          <w:tcPr>
            <w:tcW w:w="1842" w:type="dxa"/>
            <w:noWrap/>
          </w:tcPr>
          <w:p w14:paraId="46A9712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6D66AD2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c.437G&gt;C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170E602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p.(G146A)</w:t>
            </w:r>
          </w:p>
        </w:tc>
        <w:tc>
          <w:tcPr>
            <w:tcW w:w="1134" w:type="dxa"/>
          </w:tcPr>
          <w:p w14:paraId="1D8C8D7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41BF66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2FC7D38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200A0E2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AR</w:t>
            </w:r>
          </w:p>
          <w:p w14:paraId="3CCCAAA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(NM_000044.6)</w:t>
            </w:r>
          </w:p>
        </w:tc>
        <w:tc>
          <w:tcPr>
            <w:tcW w:w="1985" w:type="dxa"/>
          </w:tcPr>
          <w:p w14:paraId="12BCB2E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C26F0C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c.2323C&gt;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2CF0AF8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p.(R775C)</w:t>
            </w:r>
          </w:p>
        </w:tc>
        <w:tc>
          <w:tcPr>
            <w:tcW w:w="1559" w:type="dxa"/>
          </w:tcPr>
          <w:p w14:paraId="2889C932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8F85B21" w14:textId="216A0C61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PEVuZE5vdGU+PENpdGU+PEF1dGhvcj5NYXJ0aW5leiBkZSBMYXBpc2NpbmE8L0F1dGhvcj48WWVh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==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0" w:tooltip="Martinez de Lapiscina, 2023 #20" w:history="1">
              <w:r w:rsidR="003407BD" w:rsidRPr="003407BD">
                <w:rPr>
                  <w:rStyle w:val="Hyperlink"/>
                </w:rPr>
                <w:t>20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73FCA91B" w14:textId="77777777" w:rsidTr="00367EE6">
        <w:trPr>
          <w:trHeight w:val="288"/>
        </w:trPr>
        <w:tc>
          <w:tcPr>
            <w:tcW w:w="1560" w:type="dxa"/>
          </w:tcPr>
          <w:p w14:paraId="215DF865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noWrap/>
          </w:tcPr>
          <w:p w14:paraId="2D0EFF8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336E9B4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14:paraId="3548424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</w:tc>
        <w:tc>
          <w:tcPr>
            <w:tcW w:w="1985" w:type="dxa"/>
          </w:tcPr>
          <w:p w14:paraId="3023297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FFB3A6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109F7A26" w14:textId="77777777" w:rsidTr="00367EE6">
        <w:trPr>
          <w:trHeight w:val="288"/>
        </w:trPr>
        <w:tc>
          <w:tcPr>
            <w:tcW w:w="1560" w:type="dxa"/>
          </w:tcPr>
          <w:p w14:paraId="3EF05E47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46,XY Idiopathic </w:t>
            </w:r>
            <w:proofErr w:type="spellStart"/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oligozoospermia</w:t>
            </w:r>
            <w:proofErr w:type="spellEnd"/>
          </w:p>
        </w:tc>
        <w:tc>
          <w:tcPr>
            <w:tcW w:w="1842" w:type="dxa"/>
            <w:noWrap/>
          </w:tcPr>
          <w:p w14:paraId="265DB22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c.1063G&gt;A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7388F66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p.(V355M) </w:t>
            </w:r>
          </w:p>
        </w:tc>
        <w:tc>
          <w:tcPr>
            <w:tcW w:w="1134" w:type="dxa"/>
          </w:tcPr>
          <w:p w14:paraId="6862DFD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</w:tcPr>
          <w:p w14:paraId="3432C52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USP9Y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(NM_004654.4)</w:t>
            </w:r>
          </w:p>
        </w:tc>
        <w:tc>
          <w:tcPr>
            <w:tcW w:w="1985" w:type="dxa"/>
          </w:tcPr>
          <w:p w14:paraId="1AC3296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c.3178G&gt;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</w:rPr>
              <w:t>;</w:t>
            </w:r>
            <w:proofErr w:type="gramEnd"/>
          </w:p>
          <w:p w14:paraId="4C1887B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p.(A1060T)</w:t>
            </w:r>
          </w:p>
        </w:tc>
        <w:tc>
          <w:tcPr>
            <w:tcW w:w="1559" w:type="dxa"/>
          </w:tcPr>
          <w:p w14:paraId="641B913B" w14:textId="514BC6F2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PEVuZE5vdGU+PENpdGU+PEF1dGhvcj5DYW5uYXJlbGxhPC9BdXRob3I+PFllYXI+MjAyMTwvWWVh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PEVuZE5vdGU+PENpdGU+PEF1dGhvcj5DYW5uYXJlbGxhPC9BdXRob3I+PFllYXI+MjAyMTwvWWVh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1" w:tooltip="Cannarella, 2021 #21" w:history="1">
              <w:r w:rsidR="003407BD" w:rsidRPr="003407BD">
                <w:rPr>
                  <w:rStyle w:val="Hyperlink"/>
                </w:rPr>
                <w:t>21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38E3B4BD" w14:textId="77777777" w:rsidTr="00367EE6">
        <w:trPr>
          <w:trHeight w:val="288"/>
        </w:trPr>
        <w:tc>
          <w:tcPr>
            <w:tcW w:w="1560" w:type="dxa"/>
          </w:tcPr>
          <w:p w14:paraId="511DC4FE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7E1B1F28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46,XX BPES and POI</w:t>
            </w:r>
          </w:p>
        </w:tc>
        <w:tc>
          <w:tcPr>
            <w:tcW w:w="1842" w:type="dxa"/>
            <w:noWrap/>
          </w:tcPr>
          <w:p w14:paraId="71874E6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6ED7651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c.578T&gt;A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584EDD1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p.(I193N)</w:t>
            </w:r>
          </w:p>
        </w:tc>
        <w:tc>
          <w:tcPr>
            <w:tcW w:w="1134" w:type="dxa"/>
          </w:tcPr>
          <w:p w14:paraId="6484367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F2B144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Sanger </w:t>
            </w:r>
          </w:p>
          <w:p w14:paraId="72B6C55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sequencing</w:t>
            </w:r>
          </w:p>
        </w:tc>
        <w:tc>
          <w:tcPr>
            <w:tcW w:w="2410" w:type="dxa"/>
            <w:noWrap/>
          </w:tcPr>
          <w:p w14:paraId="68BD354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3DB1D81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LHX4</w:t>
            </w:r>
          </w:p>
          <w:p w14:paraId="6ABC728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(NM_033343.4)</w:t>
            </w:r>
          </w:p>
        </w:tc>
        <w:tc>
          <w:tcPr>
            <w:tcW w:w="1985" w:type="dxa"/>
          </w:tcPr>
          <w:p w14:paraId="5A8376E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07509B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c.250C&gt;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2502286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p.(R84C)</w:t>
            </w:r>
          </w:p>
        </w:tc>
        <w:tc>
          <w:tcPr>
            <w:tcW w:w="1559" w:type="dxa"/>
          </w:tcPr>
          <w:p w14:paraId="5ED5452C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6CB8615" w14:textId="362DC772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PEVuZE5vdGU+PENpdGU+PEF1dGhvcj5HaWFubmFrb3BvdWxvczwvQXV0aG9yPjxZZWFyPjIwMjI8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PEVuZE5vdGU+PENpdGU+PEF1dGhvcj5HaWFubmFrb3BvdWxvczwvQXV0aG9yPjxZZWFyPjIwMjI8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2" w:tooltip="Giannakopoulos, 2022 #22" w:history="1">
              <w:r w:rsidR="003407BD" w:rsidRPr="003407BD">
                <w:rPr>
                  <w:rStyle w:val="Hyperlink"/>
                </w:rPr>
                <w:t>22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2C15F5CB" w14:textId="77777777" w:rsidTr="00367EE6">
        <w:trPr>
          <w:trHeight w:val="288"/>
        </w:trPr>
        <w:tc>
          <w:tcPr>
            <w:tcW w:w="1560" w:type="dxa"/>
          </w:tcPr>
          <w:p w14:paraId="129979B9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noWrap/>
          </w:tcPr>
          <w:p w14:paraId="24DF777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2BF7C29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14:paraId="5AF1D07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</w:tc>
        <w:tc>
          <w:tcPr>
            <w:tcW w:w="1985" w:type="dxa"/>
          </w:tcPr>
          <w:p w14:paraId="09D7070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93547F3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430E7202" w14:textId="77777777" w:rsidTr="00367EE6">
        <w:trPr>
          <w:trHeight w:val="288"/>
        </w:trPr>
        <w:tc>
          <w:tcPr>
            <w:tcW w:w="1560" w:type="dxa"/>
          </w:tcPr>
          <w:p w14:paraId="61832F48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46,XX DSD </w:t>
            </w:r>
          </w:p>
        </w:tc>
        <w:tc>
          <w:tcPr>
            <w:tcW w:w="1842" w:type="dxa"/>
            <w:noWrap/>
          </w:tcPr>
          <w:p w14:paraId="00B9C26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c.486C&gt;T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n/a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716312A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p.(=)</w:t>
            </w:r>
          </w:p>
        </w:tc>
        <w:tc>
          <w:tcPr>
            <w:tcW w:w="1134" w:type="dxa"/>
          </w:tcPr>
          <w:p w14:paraId="00CF5D7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</w:tcPr>
          <w:p w14:paraId="2E41B10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LHCGR</w:t>
            </w:r>
          </w:p>
          <w:p w14:paraId="2930B9E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(NM_000233.4)</w:t>
            </w:r>
          </w:p>
        </w:tc>
        <w:tc>
          <w:tcPr>
            <w:tcW w:w="1985" w:type="dxa"/>
          </w:tcPr>
          <w:p w14:paraId="4D59856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c.458+3A&gt;</w:t>
            </w:r>
            <w:proofErr w:type="spell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n</w:t>
            </w:r>
            <w:proofErr w:type="spellEnd"/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/a</w:t>
            </w:r>
          </w:p>
        </w:tc>
        <w:tc>
          <w:tcPr>
            <w:tcW w:w="1559" w:type="dxa"/>
          </w:tcPr>
          <w:p w14:paraId="7E5FFA33" w14:textId="7EDC37D9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&lt;EndNote&gt;&lt;Cite&gt;&lt;Author&gt;Hughes&lt;/Author&gt;&lt;Year&gt;2019&lt;/Year&gt;&lt;RecNum&gt;6&lt;/RecNum&gt;&lt;DisplayText&gt;[6]&lt;/DisplayText&gt;&lt;record&gt;&lt;rec-number&gt;6&lt;/rec-number&gt;&lt;foreign-keys&gt;&lt;key app="EN" db-id="wwvtzp90af59t8exe5bp05905vs9rws25dxf" timestamp="1717877512"&gt;6&lt;/key&gt;&lt;/foreign-keys&gt;&lt;ref-type name="Journal Article"&gt;17&lt;/ref-type&gt;&lt;contributors&gt;&lt;authors&gt;&lt;author&gt;Hughes, L. A.&lt;/author&gt;&lt;author&gt;McKay-Bounford, K.&lt;/author&gt;&lt;author&gt;Webb, E. A.&lt;/author&gt;&lt;author&gt;Dasani, P.&lt;/author&gt;&lt;author&gt;Clokie, S.&lt;/author&gt;&lt;author&gt;Chandran, H.&lt;/author&gt;&lt;author&gt;McCarthy, L.&lt;/author&gt;&lt;author&gt;Mohamed, Z.&lt;/author&gt;&lt;author&gt;Kirk, J. M. W.&lt;/author&gt;&lt;author&gt;Krone, N. P.&lt;/author&gt;&lt;author&gt;Allen, S.&lt;/author&gt;&lt;author&gt;Cole, T. R. P.&lt;/author&gt;&lt;/authors&gt;&lt;/contributors&gt;&lt;auth-address&gt;West Midlands Regional Genetics Service, Birmingham Women&amp;apos;s and Children&amp;apos;s NHS Foundation Trust, Birmingham, UK.&amp;#xD;Department of Endocrinology &amp;amp; Diabetes, Birmingham Women&amp;apos;s and Children&amp;apos;s Hospital, Birmingham, UK.&lt;/auth-address&gt;&lt;titles&gt;&lt;title&gt;Next generation sequencing (NGS) to improve the diagnosis and management of patients with disorders of sex development (DSD)&lt;/title&gt;&lt;secondary-title&gt;Endocr Connect&lt;/secondary-title&gt;&lt;/titles&gt;&lt;periodical&gt;&lt;full-title&gt;Endocr Connect&lt;/full-title&gt;&lt;/periodical&gt;&lt;pages&gt;100-110&lt;/pages&gt;&lt;volume&gt;8&lt;/volume&gt;&lt;number&gt;2&lt;/number&gt;&lt;keywords&gt;&lt;keyword&gt;disorders of sex development (DSD)&lt;/keyword&gt;&lt;keyword&gt;gene&lt;/keyword&gt;&lt;keyword&gt;next generation sequencing (NGS)&lt;/keyword&gt;&lt;keyword&gt;variant&lt;/keyword&gt;&lt;/keywords&gt;&lt;dates&gt;&lt;year&gt;2019&lt;/year&gt;&lt;pub-dates&gt;&lt;date&gt;Feb&lt;/date&gt;&lt;/pub-dates&gt;&lt;/dates&gt;&lt;isbn&gt;2049-3614 (Print)&amp;#xD;2049-3614 (Electronic)&amp;#xD;2049-3614 (Linking)&lt;/isbn&gt;&lt;accession-num&gt;30668521&lt;/accession-num&gt;&lt;urls&gt;&lt;related-urls&gt;&lt;url&gt;https://www.ncbi.nlm.nih.gov/pubmed/30668521&lt;/url&gt;&lt;/related-urls&gt;&lt;/urls&gt;&lt;custom2&gt;PMC6373624&lt;/custom2&gt;&lt;electronic-resource-num&gt;10.1530/EC-18-0376&lt;/electronic-resource-num&gt;&lt;remote-database-name&gt;PubMed-not-MEDLINE&lt;/remote-database-name&gt;&lt;remote-database-provider&gt;NLM&lt;/remote-database-provider&gt;&lt;/record&gt;&lt;/Cite&gt;&lt;/EndNote&gt;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6" w:tooltip="Hughes, 2019 #6" w:history="1">
              <w:r w:rsidR="003407BD" w:rsidRPr="003407BD">
                <w:rPr>
                  <w:rStyle w:val="Hyperlink"/>
                </w:rPr>
                <w:t>6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286811BE" w14:textId="77777777" w:rsidTr="00367EE6">
        <w:trPr>
          <w:trHeight w:val="288"/>
        </w:trPr>
        <w:tc>
          <w:tcPr>
            <w:tcW w:w="1560" w:type="dxa"/>
          </w:tcPr>
          <w:p w14:paraId="1C389DC1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noWrap/>
          </w:tcPr>
          <w:p w14:paraId="4308C59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4290E87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14:paraId="4C337A1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</w:tc>
        <w:tc>
          <w:tcPr>
            <w:tcW w:w="1985" w:type="dxa"/>
          </w:tcPr>
          <w:p w14:paraId="6DE0BD0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1C046C6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418A3BEC" w14:textId="77777777" w:rsidTr="00367EE6">
        <w:trPr>
          <w:trHeight w:val="288"/>
        </w:trPr>
        <w:tc>
          <w:tcPr>
            <w:tcW w:w="1560" w:type="dxa"/>
          </w:tcPr>
          <w:p w14:paraId="3B7D6A82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</w:tc>
        <w:tc>
          <w:tcPr>
            <w:tcW w:w="1842" w:type="dxa"/>
            <w:noWrap/>
          </w:tcPr>
          <w:p w14:paraId="556BD7D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c.77C&gt;T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2543378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p.(G26V)</w:t>
            </w:r>
          </w:p>
        </w:tc>
        <w:tc>
          <w:tcPr>
            <w:tcW w:w="1134" w:type="dxa"/>
          </w:tcPr>
          <w:p w14:paraId="1EB7192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</w:tcPr>
          <w:p w14:paraId="714BD8F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DHX37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(NM_032656.4)</w:t>
            </w:r>
          </w:p>
        </w:tc>
        <w:tc>
          <w:tcPr>
            <w:tcW w:w="1985" w:type="dxa"/>
          </w:tcPr>
          <w:p w14:paraId="05CF244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c.1474G&gt;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</w:p>
          <w:p w14:paraId="76AF28E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p.(A494P)</w:t>
            </w:r>
          </w:p>
        </w:tc>
        <w:tc>
          <w:tcPr>
            <w:tcW w:w="1559" w:type="dxa"/>
          </w:tcPr>
          <w:p w14:paraId="38C03A52" w14:textId="20FF343E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PEVuZE5vdGU+PENpdGU+PEF1dGhvcj5Hb21lczwvQXV0aG9yPjxZZWFyPjIwMjI8L1llYXI+PFJl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PEVuZE5vdGU+PENpdGU+PEF1dGhvcj5Hb21lczwvQXV0aG9yPjxZZWFyPjIwMjI8L1llYXI+PFJl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3" w:tooltip="Gomes, 2022 #24" w:history="1">
              <w:r w:rsidR="003407BD" w:rsidRPr="003407BD">
                <w:rPr>
                  <w:rStyle w:val="Hyperlink"/>
                </w:rPr>
                <w:t>23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602AAB89" w14:textId="77777777" w:rsidTr="00367EE6">
        <w:trPr>
          <w:trHeight w:val="288"/>
        </w:trPr>
        <w:tc>
          <w:tcPr>
            <w:tcW w:w="1560" w:type="dxa"/>
          </w:tcPr>
          <w:p w14:paraId="6F29A84B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2C2A441A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46,XX POI</w:t>
            </w:r>
          </w:p>
        </w:tc>
        <w:tc>
          <w:tcPr>
            <w:tcW w:w="1842" w:type="dxa"/>
            <w:noWrap/>
          </w:tcPr>
          <w:p w14:paraId="6C8360D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0727690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c.1233C&gt;T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0DF4351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p.(H410=)</w:t>
            </w:r>
          </w:p>
        </w:tc>
        <w:tc>
          <w:tcPr>
            <w:tcW w:w="1134" w:type="dxa"/>
          </w:tcPr>
          <w:p w14:paraId="6CA5722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218D78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Panel</w:t>
            </w:r>
          </w:p>
        </w:tc>
        <w:tc>
          <w:tcPr>
            <w:tcW w:w="2410" w:type="dxa"/>
            <w:noWrap/>
          </w:tcPr>
          <w:p w14:paraId="2E1100A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5D53D43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FSHR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(NM_000145.4)</w:t>
            </w:r>
          </w:p>
        </w:tc>
        <w:tc>
          <w:tcPr>
            <w:tcW w:w="1985" w:type="dxa"/>
          </w:tcPr>
          <w:p w14:paraId="7402683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B645B4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c.1664C&gt;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740E51E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p.(T555I)</w:t>
            </w:r>
          </w:p>
        </w:tc>
        <w:tc>
          <w:tcPr>
            <w:tcW w:w="1559" w:type="dxa"/>
          </w:tcPr>
          <w:p w14:paraId="646859EA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24E47F1" w14:textId="18AE69FF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PEVuZE5vdGU+PENpdGU+PEF1dGhvcj5PcmFsPC9BdXRob3I+PFllYXI+MjAxOTwvWWVhcj48UmVj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PEVuZE5vdGU+PENpdGU+PEF1dGhvcj5PcmFsPC9BdXRob3I+PFllYXI+MjAxOTwvWWVhcj48UmVj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4" w:tooltip="Oral, 2019 #25" w:history="1">
              <w:r w:rsidR="003407BD" w:rsidRPr="003407BD">
                <w:rPr>
                  <w:rStyle w:val="Hyperlink"/>
                </w:rPr>
                <w:t>24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745390CB" w14:textId="77777777" w:rsidTr="00367EE6">
        <w:trPr>
          <w:trHeight w:val="288"/>
        </w:trPr>
        <w:tc>
          <w:tcPr>
            <w:tcW w:w="1560" w:type="dxa"/>
          </w:tcPr>
          <w:p w14:paraId="60038F71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03A2D8BE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</w:tc>
        <w:tc>
          <w:tcPr>
            <w:tcW w:w="1842" w:type="dxa"/>
            <w:noWrap/>
          </w:tcPr>
          <w:p w14:paraId="196199B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5052A6C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c.634G&gt;A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n/a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0DD5A51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p.(G212S)</w:t>
            </w:r>
          </w:p>
        </w:tc>
        <w:tc>
          <w:tcPr>
            <w:tcW w:w="1134" w:type="dxa"/>
          </w:tcPr>
          <w:p w14:paraId="582C54E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7C1F61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Sanger sequencing </w:t>
            </w:r>
          </w:p>
        </w:tc>
        <w:tc>
          <w:tcPr>
            <w:tcW w:w="2410" w:type="dxa"/>
            <w:noWrap/>
          </w:tcPr>
          <w:p w14:paraId="27099CF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36D8028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SRY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(NM_003140.3)</w:t>
            </w:r>
          </w:p>
        </w:tc>
        <w:tc>
          <w:tcPr>
            <w:tcW w:w="1985" w:type="dxa"/>
          </w:tcPr>
          <w:p w14:paraId="17E4E6F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37DF60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c.227G&gt;T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n/</w:t>
            </w:r>
            <w:proofErr w:type="gramStart"/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5254A2B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p.(R76L)</w:t>
            </w:r>
          </w:p>
        </w:tc>
        <w:tc>
          <w:tcPr>
            <w:tcW w:w="1559" w:type="dxa"/>
          </w:tcPr>
          <w:p w14:paraId="13F33275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3E35C29" w14:textId="40E2AED8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PEVuZE5vdGU+PENpdGU+PEF1dGhvcj5XYW5nPC9BdXRob3I+PFllYXI+MjAyMDwvWWVhcj48UmVj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PEVuZE5vdGU+PENpdGU+PEF1dGhvcj5XYW5nPC9BdXRob3I+PFllYXI+MjAyMDwvWWVhcj48UmVj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5" w:tooltip="Wang, 2020 #26" w:history="1">
              <w:r w:rsidR="003407BD" w:rsidRPr="003407BD">
                <w:rPr>
                  <w:rStyle w:val="Hyperlink"/>
                </w:rPr>
                <w:t>25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6A1796BC" w14:textId="77777777" w:rsidTr="00367EE6">
        <w:trPr>
          <w:trHeight w:val="288"/>
        </w:trPr>
        <w:tc>
          <w:tcPr>
            <w:tcW w:w="1560" w:type="dxa"/>
          </w:tcPr>
          <w:p w14:paraId="44E6BE59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632126E2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09DDA20B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noWrap/>
          </w:tcPr>
          <w:p w14:paraId="169E2FB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14:paraId="4D99C11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14:paraId="1E919D5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534E1AD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FGF10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(NM_004465.2)</w:t>
            </w:r>
          </w:p>
        </w:tc>
        <w:tc>
          <w:tcPr>
            <w:tcW w:w="1985" w:type="dxa"/>
          </w:tcPr>
          <w:p w14:paraId="7667F30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CE366B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c.610A&gt;</w:t>
            </w:r>
            <w:proofErr w:type="spell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n</w:t>
            </w:r>
            <w:proofErr w:type="spellEnd"/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/</w:t>
            </w:r>
            <w:proofErr w:type="gramStart"/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</w:p>
          <w:p w14:paraId="0AE7D7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p.(M204V)</w:t>
            </w:r>
          </w:p>
          <w:p w14:paraId="7B3CF72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CE359A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8F25F0F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535C01B" w14:textId="6D6B79CF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PEVuZE5vdGU+PENpdGU+PEF1dGhvcj5XYW5nPC9BdXRob3I+PFllYXI+MjAyMDwvWWVhcj48UmVj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PEVuZE5vdGU+PENpdGU+PEF1dGhvcj5XYW5nPC9BdXRob3I+PFllYXI+MjAyMDwvWWVhcj48UmVj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5" w:tooltip="Wang, 2020 #26" w:history="1">
              <w:r w:rsidR="003407BD" w:rsidRPr="003407BD">
                <w:rPr>
                  <w:rStyle w:val="Hyperlink"/>
                </w:rPr>
                <w:t>25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379EC4B5" w14:textId="77777777" w:rsidTr="00367EE6">
        <w:trPr>
          <w:trHeight w:val="288"/>
        </w:trPr>
        <w:tc>
          <w:tcPr>
            <w:tcW w:w="1560" w:type="dxa"/>
          </w:tcPr>
          <w:p w14:paraId="25FE9CB7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DSD</w:t>
            </w:r>
          </w:p>
          <w:p w14:paraId="33CED9F8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Micropenis</w:t>
            </w:r>
          </w:p>
        </w:tc>
        <w:tc>
          <w:tcPr>
            <w:tcW w:w="1842" w:type="dxa"/>
            <w:noWrap/>
          </w:tcPr>
          <w:p w14:paraId="218CCF7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c.1223A&gt;C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;</w:t>
            </w:r>
          </w:p>
          <w:p w14:paraId="3200EAC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p.(H408P)</w:t>
            </w:r>
          </w:p>
        </w:tc>
        <w:tc>
          <w:tcPr>
            <w:tcW w:w="1134" w:type="dxa"/>
          </w:tcPr>
          <w:p w14:paraId="683C354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68D5B6B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MAP3K1</w:t>
            </w:r>
          </w:p>
          <w:p w14:paraId="69CF925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(NM_005921.2)</w:t>
            </w:r>
          </w:p>
          <w:p w14:paraId="5B2D600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76CAD41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CTU2</w:t>
            </w:r>
          </w:p>
          <w:p w14:paraId="5E389DB3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(NM_001012759.3)</w:t>
            </w:r>
          </w:p>
        </w:tc>
        <w:tc>
          <w:tcPr>
            <w:tcW w:w="1985" w:type="dxa"/>
          </w:tcPr>
          <w:p w14:paraId="3D06C05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c.3418A&gt;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</w:p>
          <w:p w14:paraId="470E453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p.(M1140V)</w:t>
            </w:r>
          </w:p>
          <w:p w14:paraId="098226E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11A155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c.710C&gt;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</w:p>
          <w:p w14:paraId="40B0E29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p.(A237V)</w:t>
            </w:r>
          </w:p>
        </w:tc>
        <w:tc>
          <w:tcPr>
            <w:tcW w:w="1559" w:type="dxa"/>
          </w:tcPr>
          <w:p w14:paraId="5CF1F26E" w14:textId="5E456584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PEVuZE5vdGU+PENpdGU+PEF1dGhvcj5aaWRvdW5lPC9BdXRob3I+PFllYXI+MjAyMjwvWWVhcj48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PEVuZE5vdGU+PENpdGU+PEF1dGhvcj5aaWRvdW5lPC9BdXRob3I+PFllYXI+MjAyMjwvWWVhcj48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6" w:tooltip="Zidoune, 2022 #27" w:history="1">
              <w:r w:rsidR="003407BD" w:rsidRPr="003407BD">
                <w:rPr>
                  <w:rStyle w:val="Hyperlink"/>
                </w:rPr>
                <w:t>26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48EE408D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72F2BD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7B220BC" w14:textId="5D933D6F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PEVuZE5vdGU+PENpdGU+PEF1dGhvcj5aaWRvdW5lPC9BdXRob3I+PFllYXI+MjAyMjwvWWVhcj48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PEVuZE5vdGU+PENpdGU+PEF1dGhvcj5aaWRvdW5lPC9BdXRob3I+PFllYXI+MjAyMjwvWWVhcj48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6" w:tooltip="Zidoune, 2022 #27" w:history="1">
              <w:r w:rsidR="003407BD" w:rsidRPr="003407BD">
                <w:rPr>
                  <w:rStyle w:val="Hyperlink"/>
                </w:rPr>
                <w:t>26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574200EE" w14:textId="77777777" w:rsidTr="00367EE6">
        <w:trPr>
          <w:trHeight w:val="288"/>
        </w:trPr>
        <w:tc>
          <w:tcPr>
            <w:tcW w:w="1560" w:type="dxa"/>
          </w:tcPr>
          <w:p w14:paraId="60ED299F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056298C0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47,XXY Opposite sex DSD</w:t>
            </w:r>
          </w:p>
        </w:tc>
        <w:tc>
          <w:tcPr>
            <w:tcW w:w="1842" w:type="dxa"/>
            <w:noWrap/>
          </w:tcPr>
          <w:p w14:paraId="328AA50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0BE944D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c.50G&gt;T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0F02193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p.(G17V)</w:t>
            </w:r>
          </w:p>
        </w:tc>
        <w:tc>
          <w:tcPr>
            <w:tcW w:w="1134" w:type="dxa"/>
          </w:tcPr>
          <w:p w14:paraId="5E8EF0A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CB433E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  <w:p w14:paraId="183805F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14:paraId="38491DB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680682B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AMH</w:t>
            </w:r>
          </w:p>
          <w:p w14:paraId="5CD0D8DA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(NM_000479.5)</w:t>
            </w:r>
          </w:p>
        </w:tc>
        <w:tc>
          <w:tcPr>
            <w:tcW w:w="1985" w:type="dxa"/>
          </w:tcPr>
          <w:p w14:paraId="531C1C8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87E5D9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c.300C&gt;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22DA980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p.(F100=)</w:t>
            </w:r>
          </w:p>
        </w:tc>
        <w:tc>
          <w:tcPr>
            <w:tcW w:w="1559" w:type="dxa"/>
          </w:tcPr>
          <w:p w14:paraId="3706CA03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A80B8E6" w14:textId="5B9815A2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7C034366" w14:textId="77777777" w:rsidTr="00367EE6">
        <w:trPr>
          <w:trHeight w:val="288"/>
        </w:trPr>
        <w:tc>
          <w:tcPr>
            <w:tcW w:w="1560" w:type="dxa"/>
          </w:tcPr>
          <w:p w14:paraId="1A2A9F34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702A4137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47,XY Severe DSD</w:t>
            </w:r>
          </w:p>
        </w:tc>
        <w:tc>
          <w:tcPr>
            <w:tcW w:w="1842" w:type="dxa"/>
            <w:noWrap/>
          </w:tcPr>
          <w:p w14:paraId="2014C51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57D971E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c.218G&gt;C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4BF3520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p.(C73S)</w:t>
            </w:r>
          </w:p>
        </w:tc>
        <w:tc>
          <w:tcPr>
            <w:tcW w:w="1134" w:type="dxa"/>
          </w:tcPr>
          <w:p w14:paraId="509ECFB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792FB3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5CBC4A1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3E74325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SRD5A2</w:t>
            </w:r>
          </w:p>
          <w:p w14:paraId="0ABC44D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(NM_000348.4)</w:t>
            </w:r>
          </w:p>
        </w:tc>
        <w:tc>
          <w:tcPr>
            <w:tcW w:w="1985" w:type="dxa"/>
          </w:tcPr>
          <w:p w14:paraId="73A8E08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c.265C&gt;G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30B9F29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p.(L89V)</w:t>
            </w:r>
          </w:p>
        </w:tc>
        <w:tc>
          <w:tcPr>
            <w:tcW w:w="1559" w:type="dxa"/>
          </w:tcPr>
          <w:p w14:paraId="689C14AB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6D1DC75" w14:textId="1945E227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tr w:rsidR="00F44451" w:rsidRPr="00002782" w14:paraId="31D4668D" w14:textId="77777777" w:rsidTr="00367EE6">
        <w:trPr>
          <w:trHeight w:val="288"/>
        </w:trPr>
        <w:tc>
          <w:tcPr>
            <w:tcW w:w="1560" w:type="dxa"/>
          </w:tcPr>
          <w:p w14:paraId="243DAA86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6CC3A3EE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47,XY Severe DSD</w:t>
            </w:r>
          </w:p>
        </w:tc>
        <w:tc>
          <w:tcPr>
            <w:tcW w:w="1842" w:type="dxa"/>
            <w:noWrap/>
          </w:tcPr>
          <w:p w14:paraId="2874C5B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22D1D8D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c.219C&gt;G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6777B3D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p.(C73W)</w:t>
            </w:r>
          </w:p>
        </w:tc>
        <w:tc>
          <w:tcPr>
            <w:tcW w:w="1134" w:type="dxa"/>
          </w:tcPr>
          <w:p w14:paraId="763C6C1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70AC44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4317EA0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0779BE0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SZT2</w:t>
            </w:r>
          </w:p>
          <w:p w14:paraId="647CB25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(NM_015284.4)</w:t>
            </w:r>
          </w:p>
          <w:p w14:paraId="1ED2A79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127452F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ALMS1</w:t>
            </w:r>
          </w:p>
          <w:p w14:paraId="139F213A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(NM_015120.4)</w:t>
            </w:r>
          </w:p>
          <w:p w14:paraId="5ACA659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21A8428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BTD</w:t>
            </w:r>
          </w:p>
          <w:p w14:paraId="4F0DD5E4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(NM_000060.4)</w:t>
            </w:r>
          </w:p>
          <w:p w14:paraId="60D36E4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2A3AB3EC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lastRenderedPageBreak/>
              <w:t>TREX1</w:t>
            </w:r>
          </w:p>
          <w:p w14:paraId="2915309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(NM_033629.6)</w:t>
            </w:r>
          </w:p>
          <w:p w14:paraId="2CF4D74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  <w:t>PDHB</w:t>
            </w:r>
          </w:p>
          <w:p w14:paraId="47F2DBB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(NM_000925.4)</w:t>
            </w:r>
          </w:p>
          <w:p w14:paraId="4AE4B68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VCAN</w:t>
            </w:r>
          </w:p>
          <w:p w14:paraId="433C37B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(NM_004385.5)</w:t>
            </w:r>
          </w:p>
          <w:p w14:paraId="7831F79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2FF437B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SYNE1</w:t>
            </w:r>
          </w:p>
          <w:p w14:paraId="470A5BF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(NM_033071.5)</w:t>
            </w:r>
          </w:p>
          <w:p w14:paraId="73780A6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5F34A15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ARID1B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(NM_020732.3)</w:t>
            </w:r>
          </w:p>
          <w:p w14:paraId="011E1A7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7E9DA0F6" w14:textId="77777777" w:rsidR="00DC130F" w:rsidRPr="00002782" w:rsidRDefault="00DC130F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7AE9FFDF" w14:textId="56C5D588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RELN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(NM_005045.4)</w:t>
            </w:r>
          </w:p>
          <w:p w14:paraId="7E0A1A80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64A79C0E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0D1AB32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ARMC4</w:t>
            </w:r>
          </w:p>
          <w:p w14:paraId="5457D8DA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(NM_018076.5)</w:t>
            </w:r>
          </w:p>
          <w:p w14:paraId="4926FC6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</w:p>
          <w:p w14:paraId="77AF14F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DYNC2H1</w:t>
            </w:r>
          </w:p>
          <w:p w14:paraId="12C48ED1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(NM_001377.3)</w:t>
            </w:r>
          </w:p>
          <w:p w14:paraId="19A7B33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5193A6F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287924F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HEPACAM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(NM_152722.5)</w:t>
            </w:r>
          </w:p>
          <w:p w14:paraId="4A8C5D17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05DC262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GALC</w:t>
            </w:r>
          </w:p>
          <w:p w14:paraId="69AF939B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(NM_000153.4)</w:t>
            </w:r>
          </w:p>
          <w:p w14:paraId="0FBE966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1D9D8368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OCA2</w:t>
            </w:r>
          </w:p>
          <w:p w14:paraId="3EC6DBE9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(NM_000275.3)</w:t>
            </w:r>
          </w:p>
          <w:p w14:paraId="6DEF5D2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12D55D0A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GAA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(NM_000152.5)</w:t>
            </w:r>
          </w:p>
          <w:p w14:paraId="1E5F0135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3DBE070D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SIK1</w:t>
            </w: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br/>
            </w: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(NM_173354.5)</w:t>
            </w:r>
          </w:p>
        </w:tc>
        <w:tc>
          <w:tcPr>
            <w:tcW w:w="1985" w:type="dxa"/>
          </w:tcPr>
          <w:p w14:paraId="3E214B6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1E5755F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c.4039C&gt;T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 xml:space="preserve">; </w:t>
            </w:r>
          </w:p>
          <w:p w14:paraId="17889AA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p.(R1347C)</w:t>
            </w:r>
          </w:p>
          <w:p w14:paraId="6EA1B09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4BFF717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c.4207A&gt;G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 xml:space="preserve">; </w:t>
            </w:r>
          </w:p>
          <w:p w14:paraId="21B16E8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p.(T403A)</w:t>
            </w:r>
          </w:p>
          <w:p w14:paraId="2EEADC2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030CC89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c.1330G&gt;C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 xml:space="preserve">; </w:t>
            </w:r>
          </w:p>
          <w:p w14:paraId="1C773AF2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p.(D444H)</w:t>
            </w:r>
          </w:p>
          <w:p w14:paraId="251D085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65D5EBD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lastRenderedPageBreak/>
              <w:t>c.206T&gt;C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 xml:space="preserve">; </w:t>
            </w:r>
          </w:p>
          <w:p w14:paraId="5AC46E3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p.(L69P)</w:t>
            </w:r>
          </w:p>
          <w:p w14:paraId="3CC52426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72089C6B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c.701-3C&gt;T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  <w:t>1</w:t>
            </w:r>
          </w:p>
          <w:p w14:paraId="4F65B42C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</w:pPr>
          </w:p>
          <w:p w14:paraId="0BBDED3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1041A8F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c.1412C&gt;T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val="de-CH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 xml:space="preserve">; </w:t>
            </w:r>
          </w:p>
          <w:p w14:paraId="41FC446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de-CH"/>
              </w:rPr>
              <w:t>p.(T471M)</w:t>
            </w:r>
          </w:p>
          <w:p w14:paraId="05D9FFF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de-CH"/>
              </w:rPr>
            </w:pPr>
          </w:p>
          <w:p w14:paraId="173E401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c.14732G&gt;A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p.(R4911H)</w:t>
            </w:r>
          </w:p>
          <w:p w14:paraId="4A2D682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B018A0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c.369_392dup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 p.(Q124_Q131dup)</w:t>
            </w:r>
          </w:p>
          <w:p w14:paraId="151994B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16B570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c.865A&gt;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5DF73908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p.(N289D)</w:t>
            </w:r>
          </w:p>
          <w:p w14:paraId="7053C14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A1CD416" w14:textId="77777777" w:rsidR="0095283D" w:rsidRPr="00002782" w:rsidRDefault="0095283D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82B4ED5" w14:textId="616FD3CA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c.1386+5G&gt;A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</w:p>
          <w:p w14:paraId="107C337F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</w:pPr>
          </w:p>
          <w:p w14:paraId="07D05B1E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</w:pPr>
          </w:p>
          <w:p w14:paraId="5F44486A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</w:rPr>
              <w:t>c.4295T&gt;</w:t>
            </w:r>
            <w:proofErr w:type="gramStart"/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</w:rPr>
              <w:t>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</w:rPr>
              <w:t>;</w:t>
            </w:r>
            <w:proofErr w:type="gramEnd"/>
          </w:p>
          <w:p w14:paraId="599B0564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</w:rPr>
              <w:t>p.(I1432T)</w:t>
            </w:r>
          </w:p>
          <w:p w14:paraId="2B2AA2F9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</w:pPr>
          </w:p>
          <w:p w14:paraId="1DBAF58A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86A62C3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c.139G&gt;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145B8C1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p.(V47M)</w:t>
            </w:r>
          </w:p>
          <w:p w14:paraId="1719F924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A77A90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c.1685T&gt;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3B9D42C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p.(I562T)</w:t>
            </w:r>
          </w:p>
          <w:p w14:paraId="1B18553E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F8AE9CB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c.1025A&gt;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G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5F37C20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p.(Y342C)</w:t>
            </w:r>
          </w:p>
          <w:p w14:paraId="791C3420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br/>
              <w:t>c.2065G&gt;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4A08B3C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p.(E689K)</w:t>
            </w:r>
          </w:p>
          <w:p w14:paraId="4AE682D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8360A89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c.1784G&gt;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A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1C3EE57D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p.(R595Q)</w:t>
            </w:r>
          </w:p>
        </w:tc>
        <w:tc>
          <w:tcPr>
            <w:tcW w:w="1559" w:type="dxa"/>
          </w:tcPr>
          <w:p w14:paraId="33F6BD55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BCA4650" w14:textId="50978651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39F83C23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327D2BA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9CBCC0A" w14:textId="5C0E3109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0A5F6465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89B291F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385471B" w14:textId="6C3F9BF2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6B059D2A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16B439A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B0D41CA" w14:textId="7F3B6079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66A1A9DD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2FE6810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54EB136A" w14:textId="694E5AA1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5954AF0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0CBCAD5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53109B2" w14:textId="18E85356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054DD3F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15C9B6ED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67B4FCD" w14:textId="6F27831B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73B16408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7576AC8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FA87FCD" w14:textId="0826CB45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2E3BD322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81F9C56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FBD790A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2D960C2" w14:textId="1377B7EE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0861AA27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5C94C12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72DCA66" w14:textId="77777777" w:rsidR="0095283D" w:rsidRPr="00002782" w:rsidRDefault="0095283D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6782754" w14:textId="30315A6D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3A89A4B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D811390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BD86AA7" w14:textId="6374A1D5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688085B9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596EA31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29A3276E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32C6154" w14:textId="556E180A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089EC077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D4A4CE7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675122F" w14:textId="66BE334D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44476DDD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34E9A7F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79899A21" w14:textId="620E0BB1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2EEAD356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1BA51A7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3DB2B1D" w14:textId="50ED20AB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6A11E142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AFB9D22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31C7FA5E" w14:textId="28BE4BAF" w:rsidR="00F44451" w:rsidRPr="00002782" w:rsidRDefault="00F44451" w:rsidP="003407BD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  <w:p w14:paraId="5FDCB9E5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F44451" w:rsidRPr="00002782" w14:paraId="770EBCB7" w14:textId="77777777" w:rsidTr="00367EE6">
        <w:trPr>
          <w:trHeight w:val="288"/>
        </w:trPr>
        <w:tc>
          <w:tcPr>
            <w:tcW w:w="1560" w:type="dxa"/>
          </w:tcPr>
          <w:p w14:paraId="3C6EF954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  <w:p w14:paraId="085FD7A6" w14:textId="77777777" w:rsidR="00F44451" w:rsidRPr="00002782" w:rsidRDefault="00F44451" w:rsidP="00367EE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46,XY Opposite sex DSD</w:t>
            </w:r>
          </w:p>
        </w:tc>
        <w:tc>
          <w:tcPr>
            <w:tcW w:w="1842" w:type="dxa"/>
            <w:noWrap/>
          </w:tcPr>
          <w:p w14:paraId="5FE09D6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</w:p>
          <w:p w14:paraId="47031E5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c.680T&gt;C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 xml:space="preserve">; </w:t>
            </w:r>
          </w:p>
          <w:p w14:paraId="5DAF7945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  <w:lang w:val="es-ES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  <w:lang w:val="es-ES"/>
              </w:rPr>
              <w:t>p.(I227T)</w:t>
            </w:r>
          </w:p>
        </w:tc>
        <w:tc>
          <w:tcPr>
            <w:tcW w:w="1134" w:type="dxa"/>
          </w:tcPr>
          <w:p w14:paraId="2FCC3677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48524A5F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WES</w:t>
            </w:r>
          </w:p>
        </w:tc>
        <w:tc>
          <w:tcPr>
            <w:tcW w:w="2410" w:type="dxa"/>
            <w:noWrap/>
          </w:tcPr>
          <w:p w14:paraId="17FC01DF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</w:p>
          <w:p w14:paraId="39E075F2" w14:textId="77777777" w:rsidR="00F44451" w:rsidRPr="00002782" w:rsidRDefault="00F44451" w:rsidP="00367EE6">
            <w:pPr>
              <w:rPr>
                <w:rFonts w:ascii="Palatino Linotype" w:hAnsi="Palatino Linotype" w:cs="Times New Roman"/>
                <w:i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/>
                <w:sz w:val="18"/>
                <w:szCs w:val="18"/>
              </w:rPr>
              <w:t>POR</w:t>
            </w:r>
          </w:p>
          <w:p w14:paraId="731985A6" w14:textId="77777777" w:rsidR="00F44451" w:rsidRPr="00002782" w:rsidRDefault="00F44451" w:rsidP="00367EE6">
            <w:pPr>
              <w:rPr>
                <w:rFonts w:ascii="Palatino Linotype" w:hAnsi="Palatino Linotype" w:cs="Times New Roman"/>
                <w:iCs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iCs/>
                <w:sz w:val="18"/>
                <w:szCs w:val="18"/>
              </w:rPr>
              <w:t>(NM_000941.3)</w:t>
            </w:r>
          </w:p>
        </w:tc>
        <w:tc>
          <w:tcPr>
            <w:tcW w:w="1985" w:type="dxa"/>
            <w:shd w:val="clear" w:color="auto" w:fill="auto"/>
          </w:tcPr>
          <w:p w14:paraId="35292F1C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08011E1E" w14:textId="363F5B89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c.859G&gt;</w:t>
            </w:r>
            <w:proofErr w:type="gramStart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C</w:t>
            </w:r>
            <w:r w:rsidRPr="00002782">
              <w:rPr>
                <w:rFonts w:ascii="Palatino Linotype" w:hAnsi="Palatino Linotype" w:cs="Times New Roman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;</w:t>
            </w:r>
            <w:proofErr w:type="gramEnd"/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2DED0951" w14:textId="77777777" w:rsidR="00F44451" w:rsidRPr="00002782" w:rsidRDefault="00F44451" w:rsidP="00367EE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t>p.(A287P)</w:t>
            </w:r>
          </w:p>
        </w:tc>
        <w:tc>
          <w:tcPr>
            <w:tcW w:w="1559" w:type="dxa"/>
          </w:tcPr>
          <w:p w14:paraId="798B268A" w14:textId="77777777" w:rsidR="00F44451" w:rsidRPr="00002782" w:rsidRDefault="00F44451" w:rsidP="00367EE6">
            <w:pPr>
              <w:ind w:right="-250"/>
              <w:rPr>
                <w:rFonts w:ascii="Palatino Linotype" w:hAnsi="Palatino Linotype" w:cs="Times New Roman"/>
                <w:sz w:val="18"/>
                <w:szCs w:val="18"/>
              </w:rPr>
            </w:pPr>
          </w:p>
          <w:p w14:paraId="6A526C39" w14:textId="6CC8E1C7" w:rsidR="00F44451" w:rsidRPr="00002782" w:rsidRDefault="00F44451" w:rsidP="003407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begin">
                <w:fldData xml:space="preserve">PEVuZE5vdGU+PENpdGU+PEF1dGhvcj5OYWFtbmVoIEVsemVuYXR5PC9BdXRob3I+PFllYXI+MjAy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</w:fldData>
              </w:fldCha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instrText xml:space="preserve"> ADDIN EN.CITE.DATA </w:instrTex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separate"/>
            </w:r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[</w:t>
            </w:r>
            <w:hyperlink w:anchor="_ENREF_27" w:tooltip="Naamneh Elzenaty, 2024 #28" w:history="1">
              <w:r w:rsidR="003407BD" w:rsidRPr="003407BD">
                <w:rPr>
                  <w:rStyle w:val="Hyperlink"/>
                </w:rPr>
                <w:t>27</w:t>
              </w:r>
            </w:hyperlink>
            <w:r w:rsidRPr="00002782">
              <w:rPr>
                <w:rFonts w:ascii="Palatino Linotype" w:hAnsi="Palatino Linotype" w:cs="Times New Roman"/>
                <w:noProof/>
                <w:sz w:val="18"/>
                <w:szCs w:val="18"/>
              </w:rPr>
              <w:t>]</w:t>
            </w:r>
            <w:r w:rsidRPr="00002782">
              <w:rPr>
                <w:rFonts w:ascii="Palatino Linotype" w:hAnsi="Palatino Linotype" w:cs="Times New Roman"/>
                <w:sz w:val="18"/>
                <w:szCs w:val="18"/>
              </w:rPr>
              <w:fldChar w:fldCharType="end"/>
            </w:r>
          </w:p>
        </w:tc>
      </w:tr>
      <w:bookmarkEnd w:id="0"/>
    </w:tbl>
    <w:p w14:paraId="64C0D8BA" w14:textId="2871D9E6" w:rsidR="00995754" w:rsidRPr="000E32C8" w:rsidRDefault="00995754" w:rsidP="00F44451">
      <w:pPr>
        <w:pStyle w:val="Caption"/>
        <w:keepNext/>
        <w:spacing w:after="0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</w:p>
    <w:p w14:paraId="7FB0910D" w14:textId="59BBFA91" w:rsidR="000E32C8" w:rsidRPr="00552C54" w:rsidRDefault="00FB4438" w:rsidP="00552C54">
      <w:pPr>
        <w:tabs>
          <w:tab w:val="left" w:pos="1884"/>
        </w:tabs>
        <w:spacing w:after="0" w:line="360" w:lineRule="auto"/>
        <w:contextualSpacing/>
        <w:mirrorIndents/>
        <w:jc w:val="both"/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</w:pPr>
      <w:r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  <w:lang w:val="en-US"/>
        </w:rPr>
        <w:t xml:space="preserve">DSD, disorders/differences of sex development; CGD, complete gonadal dysgenesis; WES, whole-exome sequencing; </w:t>
      </w:r>
      <w:proofErr w:type="spellStart"/>
      <w:proofErr w:type="gramStart"/>
      <w:r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  <w:lang w:val="en-US"/>
        </w:rPr>
        <w:t>GD,gonadal</w:t>
      </w:r>
      <w:proofErr w:type="spellEnd"/>
      <w:proofErr w:type="gramEnd"/>
      <w:r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  <w:lang w:val="en-US"/>
        </w:rPr>
        <w:t xml:space="preserve"> dysgenesis; PGD, primary gonadal dysgenesis; CAIS, complete androgen insensitivity; CNV, Copy number variations; BPES: blepharoptosis–ptosis–epicanthus syndrome; POI: primary ovarian insufficiency.</w:t>
      </w:r>
      <w:r w:rsidR="00D73367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  <w:vertAlign w:val="superscript"/>
        </w:rPr>
        <w:t>1</w:t>
      </w:r>
      <w:r w:rsidR="00326B09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  <w:vertAlign w:val="superscript"/>
        </w:rPr>
        <w:t xml:space="preserve"> </w:t>
      </w:r>
      <w:r w:rsidR="00321006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>H</w:t>
      </w:r>
      <w:r w:rsidR="00EF6B20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>etero</w:t>
      </w:r>
      <w:r w:rsidR="00321006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 xml:space="preserve">zygous </w:t>
      </w:r>
      <w:r w:rsidR="006C6362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>variant</w:t>
      </w:r>
      <w:r w:rsidR="00D73367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321006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  <w:vertAlign w:val="superscript"/>
        </w:rPr>
        <w:t>2</w:t>
      </w:r>
      <w:r w:rsidR="00D73367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EF6B20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>Hemizygous</w:t>
      </w:r>
      <w:r w:rsidR="006C6362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 xml:space="preserve"> variant</w:t>
      </w:r>
      <w:r w:rsidR="00D73367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>;</w:t>
      </w:r>
      <w:r w:rsidR="00C369D7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D73367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  <w:vertAlign w:val="superscript"/>
        </w:rPr>
        <w:t>3</w:t>
      </w:r>
      <w:r w:rsidR="00D73367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C369D7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>Homozygous</w:t>
      </w:r>
      <w:r w:rsidR="006C6362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 xml:space="preserve"> variant</w:t>
      </w:r>
      <w:r w:rsidR="003B65B9"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>; n/a: not available</w:t>
      </w:r>
      <w:r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</w:rPr>
        <w:t>.</w:t>
      </w:r>
      <w:r w:rsidRPr="00552C54">
        <w:rPr>
          <w:rFonts w:ascii="Palatino Linotype" w:hAnsi="Palatino Linotype" w:cs="Times New Roman"/>
          <w:color w:val="000000"/>
          <w:sz w:val="16"/>
          <w:szCs w:val="16"/>
          <w:shd w:val="clear" w:color="auto" w:fill="FFFFFF"/>
          <w:lang w:val="en-US"/>
        </w:rPr>
        <w:t xml:space="preserve"> </w:t>
      </w:r>
      <w:r w:rsidR="001E57BF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>*</w:t>
      </w:r>
      <w:r w:rsidR="008F1B24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 xml:space="preserve">The </w:t>
      </w:r>
      <w:r w:rsidR="001E57BF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>clinical phe</w:t>
      </w:r>
      <w:r w:rsidR="00BB46F1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>notype</w:t>
      </w:r>
      <w:r w:rsidR="008F1B24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 xml:space="preserve"> is</w:t>
      </w:r>
      <w:r w:rsidR="00BB46F1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 xml:space="preserve"> indicated</w:t>
      </w:r>
      <w:r w:rsidR="00CA5E4D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 xml:space="preserve"> </w:t>
      </w:r>
      <w:r w:rsidR="00BB46F1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>when available</w:t>
      </w:r>
      <w:r w:rsidR="008F1B24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 xml:space="preserve"> and according to the description in the corresponding publication</w:t>
      </w:r>
      <w:r w:rsidR="00BB46F1" w:rsidRPr="00552C54">
        <w:rPr>
          <w:rFonts w:ascii="Palatino Linotype" w:eastAsiaTheme="majorEastAsia" w:hAnsi="Palatino Linotype" w:cs="Times New Roman"/>
          <w:color w:val="000000" w:themeColor="text1"/>
          <w:sz w:val="16"/>
          <w:szCs w:val="16"/>
        </w:rPr>
        <w:t>.</w:t>
      </w:r>
    </w:p>
    <w:p w14:paraId="7CCBCB1C" w14:textId="1FBF0F09" w:rsidR="00C3334C" w:rsidRPr="00552C54" w:rsidRDefault="00F214E6" w:rsidP="00D83CE8">
      <w:pPr>
        <w:pStyle w:val="Heading1"/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</w:rPr>
      </w:pPr>
      <w:r w:rsidRPr="00552C54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</w:rPr>
        <w:t>Reference</w:t>
      </w:r>
      <w:r w:rsidR="00494603" w:rsidRPr="00552C54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</w:rPr>
        <w:t>s</w:t>
      </w:r>
      <w:r w:rsidRPr="00552C54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</w:rPr>
        <w:t xml:space="preserve"> </w:t>
      </w:r>
    </w:p>
    <w:p w14:paraId="313BF652" w14:textId="77777777" w:rsidR="00BD28A6" w:rsidRPr="000E32C8" w:rsidRDefault="00BD28A6">
      <w:pPr>
        <w:rPr>
          <w:rFonts w:ascii="Times New Roman" w:hAnsi="Times New Roman" w:cs="Times New Roman"/>
          <w:sz w:val="24"/>
          <w:szCs w:val="24"/>
        </w:rPr>
      </w:pPr>
    </w:p>
    <w:p w14:paraId="09409D23" w14:textId="77777777" w:rsidR="003407BD" w:rsidRPr="003407BD" w:rsidRDefault="00BD28A6" w:rsidP="003407BD">
      <w:pPr>
        <w:pStyle w:val="EndNoteBibliography"/>
        <w:spacing w:after="0"/>
        <w:ind w:left="720" w:hanging="720"/>
      </w:pPr>
      <w:r w:rsidRPr="000E32C8">
        <w:rPr>
          <w:sz w:val="24"/>
          <w:szCs w:val="24"/>
        </w:rPr>
        <w:fldChar w:fldCharType="begin"/>
      </w:r>
      <w:r w:rsidRPr="000E32C8">
        <w:rPr>
          <w:sz w:val="24"/>
          <w:szCs w:val="24"/>
        </w:rPr>
        <w:instrText xml:space="preserve"> ADDIN EN.REFLIST </w:instrText>
      </w:r>
      <w:r w:rsidRPr="000E32C8">
        <w:rPr>
          <w:sz w:val="24"/>
          <w:szCs w:val="24"/>
        </w:rPr>
        <w:fldChar w:fldCharType="separate"/>
      </w:r>
      <w:bookmarkStart w:id="1" w:name="_ENREF_1"/>
      <w:r w:rsidR="003407BD" w:rsidRPr="003407BD">
        <w:t>1.</w:t>
      </w:r>
      <w:r w:rsidR="003407BD" w:rsidRPr="003407BD">
        <w:tab/>
        <w:t xml:space="preserve">Eggers, S.; Sadedin, S.; van den Bergen, J. A.; Robevska, G.; Ohnesorg, T.; Hewitt, J.; Lambeth, L.; Bouty, A.; Knarston, I. M.; Tan, T. Y.; Cameron, F.; Werther, G.; Hutson, J.; O'Connell, M.; Grover, S. R.; Heloury, Y.; Zacharin, M.; Bergman, P.; Kimber, C.; Brown, J.; Webb, N.; Hunter, M. F.; Srinivasan, S.; Titmuss, A.; Verge, C. F.; Mowat, D.; Smith, G.; Smith, J.; Ewans, L.; </w:t>
      </w:r>
      <w:r w:rsidR="003407BD" w:rsidRPr="003407BD">
        <w:lastRenderedPageBreak/>
        <w:t xml:space="preserve">Shalhoub, C.; Crock, P.; Cowell, C.; Leong, G. M.; Ono, M.; Lafferty, A. R.; Huynh, T.; Visser, U.; Choong, C. S.; McKenzie, F.; Pachter, N.; Thompson, E. M.; Couper, J.; Baxendale, A.; Gecz, J.; Wheeler, B. J.; Jefferies, C.; MacKenzie, K.; Hofman, P.; Carter, P.; King, R. I.; Krausz, C.; van Ravenswaaij-Arts, C. M.; Looijenga, L.; Drop, S.; Riedl, S.; Cools, M.; Dawson, A.; Juniarto, A. Z.; Khadilkar, V.; Khadilkar, A.; Bhatia, V.; Dũng, V. C.; Atta, I.; Raza, J.; Thi Diem Chi, N.; Hao, T. K.; Harley, V.; Koopman, P.; Warne, G.; Faradz, S.; Oshlack, A.; Ayers, K. L.; Sinclair, A. H., Disorders of sex development: insights from targeted gene sequencing of a large international patient cohort. </w:t>
      </w:r>
      <w:r w:rsidR="003407BD" w:rsidRPr="003407BD">
        <w:rPr>
          <w:i/>
        </w:rPr>
        <w:t xml:space="preserve">Genome Biol </w:t>
      </w:r>
      <w:r w:rsidR="003407BD" w:rsidRPr="003407BD">
        <w:rPr>
          <w:b/>
        </w:rPr>
        <w:t>2016,</w:t>
      </w:r>
      <w:r w:rsidR="003407BD" w:rsidRPr="003407BD">
        <w:t xml:space="preserve"> 17, (1), 243.</w:t>
      </w:r>
      <w:bookmarkEnd w:id="1"/>
    </w:p>
    <w:p w14:paraId="1D8A30F7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2" w:name="_ENREF_2"/>
      <w:r w:rsidRPr="003407BD">
        <w:t>2.</w:t>
      </w:r>
      <w:r w:rsidRPr="003407BD">
        <w:tab/>
        <w:t xml:space="preserve">Werner, R.; Mönig, I.; Lünstedt, R.; Wünsch, L.; Thorns, C.; Reiz, B.; Krause, A.; Schwab, K. O.; Binder, G.; Holterhus, P.-M.; Hiort, O., New NR5A1 mutations and phenotypic variations of gonadal dysgenesis. </w:t>
      </w:r>
      <w:r w:rsidRPr="003407BD">
        <w:rPr>
          <w:i/>
        </w:rPr>
        <w:t xml:space="preserve">PLoS One </w:t>
      </w:r>
      <w:r w:rsidRPr="003407BD">
        <w:rPr>
          <w:b/>
        </w:rPr>
        <w:t>2017,</w:t>
      </w:r>
      <w:r w:rsidRPr="003407BD">
        <w:t xml:space="preserve"> 12, (5), e0176720-e0176720.</w:t>
      </w:r>
      <w:bookmarkEnd w:id="2"/>
    </w:p>
    <w:p w14:paraId="3216C581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3" w:name="_ENREF_3"/>
      <w:r w:rsidRPr="003407BD">
        <w:t>3.</w:t>
      </w:r>
      <w:r w:rsidRPr="003407BD">
        <w:tab/>
        <w:t xml:space="preserve">Mazen, I.; Abdel-Hamid, M.; Mekkawy, M.; Bignon-Topalovic, J.; Boudjenah, R.; El Gammal, M.; Essawi, M.; Bashamboo, A.; McElreavey, K., Identification of NR5A1 Mutations and Possible Digenic Inheritance in 46,XY Gonadal Dysgenesis. </w:t>
      </w:r>
      <w:r w:rsidRPr="003407BD">
        <w:rPr>
          <w:i/>
        </w:rPr>
        <w:t xml:space="preserve">Sex Dev </w:t>
      </w:r>
      <w:r w:rsidRPr="003407BD">
        <w:rPr>
          <w:b/>
        </w:rPr>
        <w:t>2016,</w:t>
      </w:r>
      <w:r w:rsidRPr="003407BD">
        <w:t xml:space="preserve"> 10, (3), 147-51.</w:t>
      </w:r>
      <w:bookmarkEnd w:id="3"/>
    </w:p>
    <w:p w14:paraId="54674328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4" w:name="_ENREF_4"/>
      <w:r w:rsidRPr="003407BD">
        <w:t>4.</w:t>
      </w:r>
      <w:r w:rsidRPr="003407BD">
        <w:tab/>
        <w:t xml:space="preserve">Allali, S.; Muller, J.-B.; Brauner, R.; Lourenço, D.; Boudjenah, R.; Karageorgou, V.; Trivin, C.; Lottmann, H.; Lortat-Jacob, S.; Nihoul-Fékété, C.; De Dreuzy, O.; McElreavey, K.; Bashamboo, A., Mutation Analysis of NR5A1 Encoding Steroidogenic Factor 1 in 77 Patients with 46, XY Disorders of Sex Development (DSD) Including Hypospadias. </w:t>
      </w:r>
      <w:r w:rsidRPr="003407BD">
        <w:rPr>
          <w:i/>
        </w:rPr>
        <w:t xml:space="preserve">PLoS One </w:t>
      </w:r>
      <w:r w:rsidRPr="003407BD">
        <w:rPr>
          <w:b/>
        </w:rPr>
        <w:t>2011,</w:t>
      </w:r>
      <w:r w:rsidRPr="003407BD">
        <w:t xml:space="preserve"> 6, (10), e24117.</w:t>
      </w:r>
      <w:bookmarkEnd w:id="4"/>
    </w:p>
    <w:p w14:paraId="1816C68B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5" w:name="_ENREF_5"/>
      <w:r w:rsidRPr="003407BD">
        <w:t>5.</w:t>
      </w:r>
      <w:r w:rsidRPr="003407BD">
        <w:tab/>
        <w:t xml:space="preserve">Wang, H.; Zhang, L.; Wang, N.; Zhu, H.; Han, B.; Sun, F.; Yao, H.; Zhang, Q.; Zhu, W.; Cheng, T.; Cheng, K.; Liu, Y.; Zhao, S.; Song, H.; Qiao, J., Next-generation sequencing reveals genetic landscape in 46, XY disorders of sexual development patients with variable phenotypes. </w:t>
      </w:r>
      <w:r w:rsidRPr="003407BD">
        <w:rPr>
          <w:i/>
        </w:rPr>
        <w:t xml:space="preserve">Human Genetics </w:t>
      </w:r>
      <w:r w:rsidRPr="003407BD">
        <w:rPr>
          <w:b/>
        </w:rPr>
        <w:t>2018,</w:t>
      </w:r>
      <w:r w:rsidRPr="003407BD">
        <w:t xml:space="preserve"> 137, (3), 265-277.</w:t>
      </w:r>
      <w:bookmarkEnd w:id="5"/>
    </w:p>
    <w:p w14:paraId="74665D27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6" w:name="_ENREF_6"/>
      <w:r w:rsidRPr="003407BD">
        <w:t>6.</w:t>
      </w:r>
      <w:r w:rsidRPr="003407BD">
        <w:tab/>
        <w:t xml:space="preserve">Hughes, L. A.; McKay-Bounford, K.; Webb, E. A.; Dasani, P.; Clokie, S.; Chandran, H.; McCarthy, L.; Mohamed, Z.; Kirk, J. M. W.; Krone, N. P.; Allen, S.; Cole, T. R. P., Next generation sequencing (NGS) to improve the diagnosis and management of patients with disorders of sex development (DSD). </w:t>
      </w:r>
      <w:r w:rsidRPr="003407BD">
        <w:rPr>
          <w:i/>
        </w:rPr>
        <w:t xml:space="preserve">Endocr Connect </w:t>
      </w:r>
      <w:r w:rsidRPr="003407BD">
        <w:rPr>
          <w:b/>
        </w:rPr>
        <w:t>2019,</w:t>
      </w:r>
      <w:r w:rsidRPr="003407BD">
        <w:t xml:space="preserve"> 8, (2), 100-110.</w:t>
      </w:r>
      <w:bookmarkEnd w:id="6"/>
    </w:p>
    <w:p w14:paraId="2F6F27C5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7" w:name="_ENREF_7"/>
      <w:r w:rsidRPr="003407BD">
        <w:t>7.</w:t>
      </w:r>
      <w:r w:rsidRPr="003407BD">
        <w:tab/>
        <w:t xml:space="preserve">Robevska, G.; van den Bergen, J. A.; Ohnesorg, T.; Eggers, S.; Hanna, C.; Hersmus, R.; Thompson, E. M.; Baxendale, A.; Verge, C. F.; Lafferty, A. R.; Marzuki, N. S.; Santosa, A.; Listyasari, N. A.; Riedl, S.; Warne, G.; Looijenga, L.; Faradz, S.; Ayers, K. L.; Sinclair, A. H., Functional characterization of novel NR5A1 variants reveals multiple complex roles in disorders of sex development. </w:t>
      </w:r>
      <w:r w:rsidRPr="003407BD">
        <w:rPr>
          <w:i/>
        </w:rPr>
        <w:t xml:space="preserve">Hum Mutat </w:t>
      </w:r>
      <w:r w:rsidRPr="003407BD">
        <w:rPr>
          <w:b/>
        </w:rPr>
        <w:t>2018,</w:t>
      </w:r>
      <w:r w:rsidRPr="003407BD">
        <w:t xml:space="preserve"> 39, (1), 124-139.</w:t>
      </w:r>
      <w:bookmarkEnd w:id="7"/>
    </w:p>
    <w:p w14:paraId="78CD317C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8" w:name="_ENREF_8"/>
      <w:r w:rsidRPr="003407BD">
        <w:t>8.</w:t>
      </w:r>
      <w:r w:rsidRPr="003407BD">
        <w:tab/>
        <w:t xml:space="preserve">Köhler, B.; Lin, L.; Ferraz-de-Souza, B.; Wieacker, P.; Heidemann, P.; Schröder, V.; Biebermann, H.; Schnabel, D.; Grüters, A.; Achermann, J. C., Five novel mutations in steroidogenic factor 1 (SF1, NR5A1) in 46,XY patients with severe underandrogenization but without adrenal insufficiency. </w:t>
      </w:r>
      <w:r w:rsidRPr="003407BD">
        <w:rPr>
          <w:i/>
        </w:rPr>
        <w:t xml:space="preserve">Hum Mutat </w:t>
      </w:r>
      <w:r w:rsidRPr="003407BD">
        <w:rPr>
          <w:b/>
        </w:rPr>
        <w:t>2008,</w:t>
      </w:r>
      <w:r w:rsidRPr="003407BD">
        <w:t xml:space="preserve"> 29, (1), 59-64.</w:t>
      </w:r>
      <w:bookmarkEnd w:id="8"/>
    </w:p>
    <w:p w14:paraId="7FE2E0B9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9" w:name="_ENREF_9"/>
      <w:r w:rsidRPr="003407BD">
        <w:t>9.</w:t>
      </w:r>
      <w:r w:rsidRPr="003407BD">
        <w:tab/>
        <w:t xml:space="preserve">Eggers, S.; Smith, K. R.; Bahlo, M.; Looijenga, L. H. J.; Drop, S. L. S.; Juniarto, Z. A.; Harley, V. R.; Koopman, P.; Faradz, S. M. H.; Sinclair, A. H., Whole exome sequencing combined with linkage analysis identifies a novel 3 bp deletion in NR5A1. </w:t>
      </w:r>
      <w:r w:rsidRPr="003407BD">
        <w:rPr>
          <w:i/>
        </w:rPr>
        <w:t xml:space="preserve">Eur J Hum Genet </w:t>
      </w:r>
      <w:r w:rsidRPr="003407BD">
        <w:rPr>
          <w:b/>
        </w:rPr>
        <w:t>2015,</w:t>
      </w:r>
      <w:r w:rsidRPr="003407BD">
        <w:t xml:space="preserve"> 23, (4), 486-493.</w:t>
      </w:r>
      <w:bookmarkEnd w:id="9"/>
    </w:p>
    <w:p w14:paraId="02B2E6DA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0" w:name="_ENREF_10"/>
      <w:r w:rsidRPr="003407BD">
        <w:t>10.</w:t>
      </w:r>
      <w:r w:rsidRPr="003407BD">
        <w:tab/>
        <w:t xml:space="preserve">Camats, N.; Fernández-Cancio, M.; Audí, L.; Schaller, A.; Flück, C. E., Broad phenotypes in heterozygous NR5A1 46,XY patients with a disorder of sex development: an oligogenic origin? </w:t>
      </w:r>
      <w:r w:rsidRPr="003407BD">
        <w:rPr>
          <w:i/>
        </w:rPr>
        <w:t xml:space="preserve">Eur J Hum Genet </w:t>
      </w:r>
      <w:r w:rsidRPr="003407BD">
        <w:rPr>
          <w:b/>
        </w:rPr>
        <w:t>2018,</w:t>
      </w:r>
      <w:r w:rsidRPr="003407BD">
        <w:t xml:space="preserve"> 26, (9), 1329-1338.</w:t>
      </w:r>
      <w:bookmarkEnd w:id="10"/>
    </w:p>
    <w:p w14:paraId="784EF5A7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1" w:name="_ENREF_11"/>
      <w:r w:rsidRPr="003407BD">
        <w:t>11.</w:t>
      </w:r>
      <w:r w:rsidRPr="003407BD">
        <w:tab/>
        <w:t xml:space="preserve">Camats, N.; Pandey, A. V.; Fernandez-Cancio, M.; Andaluz, P.; Janner, M.; Toran, N.; Moreno, F.; Bereket, A.; Akcay, T.; Garcia-Garcia, E.; Munoz, M. T.; Gracia, R.; Nistal, M.; Castano, L.; Mullis, P. E.; Carrascosa, A.; Audi, L.; Fluck, C. E., Ten novel mutations in the NR5A1 gene cause disordered sex development in 46,XY and ovarian insufficiency in 46,XX individuals. </w:t>
      </w:r>
      <w:r w:rsidRPr="003407BD">
        <w:rPr>
          <w:i/>
        </w:rPr>
        <w:t xml:space="preserve">J Clin Endocrinol Metab </w:t>
      </w:r>
      <w:r w:rsidRPr="003407BD">
        <w:rPr>
          <w:b/>
        </w:rPr>
        <w:t>2012,</w:t>
      </w:r>
      <w:r w:rsidRPr="003407BD">
        <w:t xml:space="preserve"> 97, (7), E1294-306.</w:t>
      </w:r>
      <w:bookmarkEnd w:id="11"/>
    </w:p>
    <w:p w14:paraId="3D7682ED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2" w:name="_ENREF_12"/>
      <w:r w:rsidRPr="003407BD">
        <w:t>12.</w:t>
      </w:r>
      <w:r w:rsidRPr="003407BD">
        <w:tab/>
        <w:t xml:space="preserve">Martinez de LaPiscina, I.; Mahmoud, R. A.; Sauter, K. S.; Esteva, I.; Alonso, M.; Costa, I.; Rial-Rodriguez, J. M.; Rodriguez-Estevez, A.; Vela, A.; Castano, L.; Fluck, C. E., Variants of STAR, AMH and ZFPM2/FOG2 May Contribute towards the Broad Phenotype Observed in 46,XY DSD Patients with Heterozygous Variants of NR5A1. </w:t>
      </w:r>
      <w:r w:rsidRPr="003407BD">
        <w:rPr>
          <w:i/>
        </w:rPr>
        <w:t xml:space="preserve">Int J Mol Sci </w:t>
      </w:r>
      <w:r w:rsidRPr="003407BD">
        <w:rPr>
          <w:b/>
        </w:rPr>
        <w:t>2020,</w:t>
      </w:r>
      <w:r w:rsidRPr="003407BD">
        <w:t xml:space="preserve"> 21, (22).</w:t>
      </w:r>
      <w:bookmarkEnd w:id="12"/>
    </w:p>
    <w:p w14:paraId="3AA55077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3" w:name="_ENREF_13"/>
      <w:r w:rsidRPr="003407BD">
        <w:t>13.</w:t>
      </w:r>
      <w:r w:rsidRPr="003407BD">
        <w:tab/>
        <w:t xml:space="preserve">Bashamboo, A.; Brauner, R.; Bignon-Topalovic, J.; Lortat-Jacob, S.; Karageorgou, V.; Lourenco, D.; Guffanti, A.; McElreavey, K., Mutations in the FOG2/ZFPM2 gene are associated with anomalies of human testis determination. </w:t>
      </w:r>
      <w:r w:rsidRPr="003407BD">
        <w:rPr>
          <w:i/>
        </w:rPr>
        <w:t xml:space="preserve">Hum Mol Genet </w:t>
      </w:r>
      <w:r w:rsidRPr="003407BD">
        <w:rPr>
          <w:b/>
        </w:rPr>
        <w:t>2014,</w:t>
      </w:r>
      <w:r w:rsidRPr="003407BD">
        <w:t xml:space="preserve"> 23, (14), 3657-65.</w:t>
      </w:r>
      <w:bookmarkEnd w:id="13"/>
    </w:p>
    <w:p w14:paraId="6C43EFD2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4" w:name="_ENREF_14"/>
      <w:r w:rsidRPr="003407BD">
        <w:t>14.</w:t>
      </w:r>
      <w:r w:rsidRPr="003407BD">
        <w:tab/>
        <w:t xml:space="preserve">de Oliveira, F. R.; Mazzola, T. N.; de Mello, M. P.; Francese-Santos, A. P.; Lemos-Marini, S. H. V.; Maciel-Guerra, A. T.; Hiort, O.; Werner, R.; Guerra-Junior, G.; Fabbri-Scallet, H., DHX37 and NR5A1 Variants Identified in Patients with 46,XY Partial Gonadal Dysgenesis. </w:t>
      </w:r>
      <w:r w:rsidRPr="003407BD">
        <w:rPr>
          <w:i/>
        </w:rPr>
        <w:t xml:space="preserve">Life (Basel) </w:t>
      </w:r>
      <w:r w:rsidRPr="003407BD">
        <w:rPr>
          <w:b/>
        </w:rPr>
        <w:t>2023,</w:t>
      </w:r>
      <w:r w:rsidRPr="003407BD">
        <w:t xml:space="preserve"> 13, (5).</w:t>
      </w:r>
      <w:bookmarkEnd w:id="14"/>
    </w:p>
    <w:p w14:paraId="30D4822B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5" w:name="_ENREF_15"/>
      <w:r w:rsidRPr="003407BD">
        <w:t>15.</w:t>
      </w:r>
      <w:r w:rsidRPr="003407BD">
        <w:tab/>
        <w:t xml:space="preserve">Sreenivasan, R.; Bell, K.; van den Bergen, J.; Robevska, G.; Belluoccio, D.; Dahiya, R.; Leong, G. M.; Dulon, J.; Touraine, P.; Tucker, E. J.; Ayers, K.; Sinclair, A., Whole exome sequencing reveals copy number variants in individuals with disorders of sex development. </w:t>
      </w:r>
      <w:r w:rsidRPr="003407BD">
        <w:rPr>
          <w:i/>
        </w:rPr>
        <w:t xml:space="preserve">Mol Cell Endocrinol </w:t>
      </w:r>
      <w:r w:rsidRPr="003407BD">
        <w:rPr>
          <w:b/>
        </w:rPr>
        <w:t>2022,</w:t>
      </w:r>
      <w:r w:rsidRPr="003407BD">
        <w:t xml:space="preserve"> 546, 111570.</w:t>
      </w:r>
      <w:bookmarkEnd w:id="15"/>
    </w:p>
    <w:p w14:paraId="218260C9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6" w:name="_ENREF_16"/>
      <w:r w:rsidRPr="003407BD">
        <w:t>16.</w:t>
      </w:r>
      <w:r w:rsidRPr="003407BD">
        <w:tab/>
        <w:t xml:space="preserve">Fabbri-Scallet, H.; Werner, R.; Guaragna, M. S.; de Andrade, J. G. R.; Maciel-Guerra, A. T.; Hornig, N. C.; Hiort, O.; Guerra-Junior, G.; de Mello, M. P., Can Non-Coding NR5A1 Gene Variants Explain Phenotypes of Disorders of Sex Development? </w:t>
      </w:r>
      <w:r w:rsidRPr="003407BD">
        <w:rPr>
          <w:i/>
        </w:rPr>
        <w:t xml:space="preserve">Sex Dev </w:t>
      </w:r>
      <w:r w:rsidRPr="003407BD">
        <w:rPr>
          <w:b/>
        </w:rPr>
        <w:t>2022,</w:t>
      </w:r>
      <w:r w:rsidRPr="003407BD">
        <w:t xml:space="preserve"> 16, (4), 252-260.</w:t>
      </w:r>
      <w:bookmarkEnd w:id="16"/>
    </w:p>
    <w:p w14:paraId="178285E0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7" w:name="_ENREF_17"/>
      <w:r w:rsidRPr="003407BD">
        <w:t>17.</w:t>
      </w:r>
      <w:r w:rsidRPr="003407BD">
        <w:tab/>
        <w:t xml:space="preserve">Mazen, I.; Mekkawy, M.; Kamel, A.; Essawi, M.; Hassan, H.; Abdel-Hamid, M.; Amr, K.; Soliman, H.; El-Ruby, M.; Torky, A.; El Gammal, M.; Elaidy, A.; Bashamboo, A.; McElreavey, K., Advances in genomic diagnosis of a large cohort of Egyptian patients with disorders of sex development. </w:t>
      </w:r>
      <w:r w:rsidRPr="003407BD">
        <w:rPr>
          <w:i/>
        </w:rPr>
        <w:t xml:space="preserve">Am J Med Genet A </w:t>
      </w:r>
      <w:r w:rsidRPr="003407BD">
        <w:rPr>
          <w:b/>
        </w:rPr>
        <w:t>2021,</w:t>
      </w:r>
      <w:r w:rsidRPr="003407BD">
        <w:t xml:space="preserve"> 185, (6), 1666-1677.</w:t>
      </w:r>
      <w:bookmarkEnd w:id="17"/>
    </w:p>
    <w:p w14:paraId="79385B65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8" w:name="_ENREF_18"/>
      <w:r w:rsidRPr="003407BD">
        <w:t>18.</w:t>
      </w:r>
      <w:r w:rsidRPr="003407BD">
        <w:tab/>
        <w:t xml:space="preserve">Cheng, Y.; Chen, J.; Zhou, X.; Yang, J.; Ji, Y.; Xu, C., Characteristics and possible mechanisms of 46, XY differences in sex development caused by novel compound variants in NR5A1 and MAP3K1. </w:t>
      </w:r>
      <w:r w:rsidRPr="003407BD">
        <w:rPr>
          <w:i/>
        </w:rPr>
        <w:t xml:space="preserve">Orphanet J Rare Dis </w:t>
      </w:r>
      <w:r w:rsidRPr="003407BD">
        <w:rPr>
          <w:b/>
        </w:rPr>
        <w:t>2021,</w:t>
      </w:r>
      <w:r w:rsidRPr="003407BD">
        <w:t xml:space="preserve"> 16, (1), 268.</w:t>
      </w:r>
      <w:bookmarkEnd w:id="18"/>
    </w:p>
    <w:p w14:paraId="56BD934B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19" w:name="_ENREF_19"/>
      <w:r w:rsidRPr="003407BD">
        <w:t>19.</w:t>
      </w:r>
      <w:r w:rsidRPr="003407BD">
        <w:tab/>
        <w:t xml:space="preserve">Laan, M.; Kasak, L.; Timinskas, K.; Grigorova, M.; Venclovas, C.; Renaux, A.; Lenaerts, T.; Punab, M., NR5A1 c.991-1G &gt; C splice-site variant causes familial 46,XY partial gonadal dysgenesis with incomplete penetrance. </w:t>
      </w:r>
      <w:r w:rsidRPr="003407BD">
        <w:rPr>
          <w:i/>
        </w:rPr>
        <w:t xml:space="preserve">Clin Endocrinol (Oxf) </w:t>
      </w:r>
      <w:r w:rsidRPr="003407BD">
        <w:rPr>
          <w:b/>
        </w:rPr>
        <w:t>2021,</w:t>
      </w:r>
      <w:r w:rsidRPr="003407BD">
        <w:t xml:space="preserve"> 94, (4), 656-666.</w:t>
      </w:r>
      <w:bookmarkEnd w:id="19"/>
    </w:p>
    <w:p w14:paraId="67085C68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20" w:name="_ENREF_20"/>
      <w:r w:rsidRPr="003407BD">
        <w:t>20.</w:t>
      </w:r>
      <w:r w:rsidRPr="003407BD">
        <w:tab/>
        <w:t xml:space="preserve">Martinez de Lapiscina, I.; Kouri, C.; Aurrekoetxea, J.; Sanchez, M.; Naamneh Elzenaty, R.; Sauter, K. S.; Camats, N.; Grau, G.; Rica, I.; Rodriguez, A.; Vela, A.; Cortazar, A.; Alonso-Cerezo, M. C.; Bahillo, P.; Bertholt, L.; Esteva, I.; Castano, L.; Fluck, C. E., Genetic reanalysis of patients with a difference of sex development carrying the NR5A1/SF-1 variant p.Gly146Ala has discovered other likely disease-causing variations. </w:t>
      </w:r>
      <w:r w:rsidRPr="003407BD">
        <w:rPr>
          <w:i/>
        </w:rPr>
        <w:t xml:space="preserve">PLoS One </w:t>
      </w:r>
      <w:r w:rsidRPr="003407BD">
        <w:rPr>
          <w:b/>
        </w:rPr>
        <w:t>2023,</w:t>
      </w:r>
      <w:r w:rsidRPr="003407BD">
        <w:t xml:space="preserve"> 18, (7), e0287515.</w:t>
      </w:r>
      <w:bookmarkEnd w:id="20"/>
    </w:p>
    <w:p w14:paraId="043818AE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21" w:name="_ENREF_21"/>
      <w:r w:rsidRPr="003407BD">
        <w:t>21.</w:t>
      </w:r>
      <w:r w:rsidRPr="003407BD">
        <w:tab/>
        <w:t xml:space="preserve">Cannarella, R.; Condorelli, R. A.; Paolacci, S.; Barbagallo, F.; Guerri, G.; Bertelli, M.; La Vignera, S.; Calogero, A. E., Next-generation sequencing: toward an increase in the diagnostic yield in patients with apparently idiopathic spermatogenic failure. </w:t>
      </w:r>
      <w:r w:rsidRPr="003407BD">
        <w:rPr>
          <w:i/>
        </w:rPr>
        <w:t xml:space="preserve">Asian J Androl </w:t>
      </w:r>
      <w:r w:rsidRPr="003407BD">
        <w:rPr>
          <w:b/>
        </w:rPr>
        <w:t>2021,</w:t>
      </w:r>
      <w:r w:rsidRPr="003407BD">
        <w:t xml:space="preserve"> 23, (1), 24-29.</w:t>
      </w:r>
      <w:bookmarkEnd w:id="21"/>
    </w:p>
    <w:p w14:paraId="7FC4E4C6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22" w:name="_ENREF_22"/>
      <w:r w:rsidRPr="003407BD">
        <w:t>22.</w:t>
      </w:r>
      <w:r w:rsidRPr="003407BD">
        <w:tab/>
        <w:t xml:space="preserve">Giannakopoulos, A.; Sertedaki, A.; Chrysis, D., A human paradigm of LHX4 and NR5A1 developmental gene interaction in the pituitary gland and ovary? </w:t>
      </w:r>
      <w:r w:rsidRPr="003407BD">
        <w:rPr>
          <w:i/>
        </w:rPr>
        <w:t xml:space="preserve">Eur J Hum Genet </w:t>
      </w:r>
      <w:r w:rsidRPr="003407BD">
        <w:rPr>
          <w:b/>
        </w:rPr>
        <w:t>2022,</w:t>
      </w:r>
      <w:r w:rsidRPr="003407BD">
        <w:t xml:space="preserve"> 30, (10), 1191-1194.</w:t>
      </w:r>
      <w:bookmarkEnd w:id="22"/>
    </w:p>
    <w:p w14:paraId="7948B5F6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23" w:name="_ENREF_23"/>
      <w:r w:rsidRPr="003407BD">
        <w:lastRenderedPageBreak/>
        <w:t>23.</w:t>
      </w:r>
      <w:r w:rsidRPr="003407BD">
        <w:tab/>
        <w:t xml:space="preserve">Gomes, N. L.; Batista, R. L.; Nishi, M. Y.; Lerario, A. M.; Silva, T. E.; de Moraes Narcizo, A.; Benedetti, A. F. F.; de Assis Funari, M. F.; Faria Junior, J. A.; Moraes, D. R.; Quintao, L. M. L.; Montenegro, L. R.; Ferrari, M. T. M.; Jorge, A. A.; Arnhold, I. J. P.; Costa, E. M. F.; Domenice, S.; Mendonca, B. B., Contribution of Clinical and Genetic Approaches for Diagnosing 209 Index Cases With 46,XY Differences of Sex Development. </w:t>
      </w:r>
      <w:r w:rsidRPr="003407BD">
        <w:rPr>
          <w:i/>
        </w:rPr>
        <w:t xml:space="preserve">J Clin Endocrinol Metab </w:t>
      </w:r>
      <w:r w:rsidRPr="003407BD">
        <w:rPr>
          <w:b/>
        </w:rPr>
        <w:t>2022,</w:t>
      </w:r>
      <w:r w:rsidRPr="003407BD">
        <w:t xml:space="preserve"> 107, (5), e1797-e1806.</w:t>
      </w:r>
      <w:bookmarkEnd w:id="23"/>
    </w:p>
    <w:p w14:paraId="3AFB0E56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24" w:name="_ENREF_24"/>
      <w:r w:rsidRPr="003407BD">
        <w:t>24.</w:t>
      </w:r>
      <w:r w:rsidRPr="003407BD">
        <w:tab/>
        <w:t xml:space="preserve">Oral, E.; Toksoy, G.; Sofiyeva, N.; Celik, H. G.; Karaman, B.; Basaran, S.; Azami, A.; Uyguner, Z. O., Clinical and Genetic Investigation of Premature Ovarian Insufficiency Cases from Turkey. </w:t>
      </w:r>
      <w:r w:rsidRPr="003407BD">
        <w:rPr>
          <w:i/>
        </w:rPr>
        <w:t xml:space="preserve">J Gynecol Obstet Hum Reprod </w:t>
      </w:r>
      <w:r w:rsidRPr="003407BD">
        <w:rPr>
          <w:b/>
        </w:rPr>
        <w:t>2019,</w:t>
      </w:r>
      <w:r w:rsidRPr="003407BD">
        <w:t xml:space="preserve"> 48, (10), 817-823.</w:t>
      </w:r>
      <w:bookmarkEnd w:id="24"/>
    </w:p>
    <w:p w14:paraId="6AE08DFA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25" w:name="_ENREF_25"/>
      <w:r w:rsidRPr="003407BD">
        <w:t>25.</w:t>
      </w:r>
      <w:r w:rsidRPr="003407BD">
        <w:tab/>
        <w:t xml:space="preserve">Wang, N.; Zhu, W.; Han, B.; Wang, H.; Zhu, H.; Chen, Y.; Chen, Y.; Liu, J.; Liu, Y.; Zhao, S.; Song, H.; Qiao, J., Inherited Missense Mutation Occurring in Arginine76 of the SRY Gene Does Not Account for Familial 46, XY Sex Reversal. </w:t>
      </w:r>
      <w:r w:rsidRPr="003407BD">
        <w:rPr>
          <w:i/>
        </w:rPr>
        <w:t xml:space="preserve">J Clin Endocrinol Metab </w:t>
      </w:r>
      <w:r w:rsidRPr="003407BD">
        <w:rPr>
          <w:b/>
        </w:rPr>
        <w:t>2020,</w:t>
      </w:r>
      <w:r w:rsidRPr="003407BD">
        <w:t xml:space="preserve"> 105, (5).</w:t>
      </w:r>
      <w:bookmarkEnd w:id="25"/>
    </w:p>
    <w:p w14:paraId="2FBC3971" w14:textId="77777777" w:rsidR="003407BD" w:rsidRPr="003407BD" w:rsidRDefault="003407BD" w:rsidP="003407BD">
      <w:pPr>
        <w:pStyle w:val="EndNoteBibliography"/>
        <w:spacing w:after="0"/>
        <w:ind w:left="720" w:hanging="720"/>
      </w:pPr>
      <w:bookmarkStart w:id="26" w:name="_ENREF_26"/>
      <w:r w:rsidRPr="003407BD">
        <w:t>26.</w:t>
      </w:r>
      <w:r w:rsidRPr="003407BD">
        <w:tab/>
        <w:t xml:space="preserve">Zidoune, H.; Ladjouze, A.; Chellat-Rezgoune, D.; Boukri, A.; Dib, S. A.; Nouri, N.; Tebibel, M.; Sifi, K.; Abadi, N.; Satta, D.; Benelmadani, Y.; Bignon-Topalovic, J.; El-Zaiat-Munsch, M.; Bashamboo, A.; McElreavey, K., Novel Genomic Variants, Atypical Phenotypes and Evidence of a Digenic/Oligogenic Contribution to Disorders/Differences of Sex Development in a Large North African Cohort. </w:t>
      </w:r>
      <w:r w:rsidRPr="003407BD">
        <w:rPr>
          <w:i/>
        </w:rPr>
        <w:t xml:space="preserve">Front Genet </w:t>
      </w:r>
      <w:r w:rsidRPr="003407BD">
        <w:rPr>
          <w:b/>
        </w:rPr>
        <w:t>2022,</w:t>
      </w:r>
      <w:r w:rsidRPr="003407BD">
        <w:t xml:space="preserve"> 13, 900574.</w:t>
      </w:r>
      <w:bookmarkEnd w:id="26"/>
    </w:p>
    <w:p w14:paraId="2BC8206E" w14:textId="77777777" w:rsidR="003407BD" w:rsidRPr="003407BD" w:rsidRDefault="003407BD" w:rsidP="003407BD">
      <w:pPr>
        <w:pStyle w:val="EndNoteBibliography"/>
        <w:ind w:left="720" w:hanging="720"/>
      </w:pPr>
      <w:bookmarkStart w:id="27" w:name="_ENREF_27"/>
      <w:r w:rsidRPr="003407BD">
        <w:t>27.</w:t>
      </w:r>
      <w:r w:rsidRPr="003407BD">
        <w:tab/>
        <w:t xml:space="preserve">Naamneh Elzenaty, R.; Martinez de Lapiscina, I.; Kouri, C.; Sauter, K. S.; Sommer, G.; Castano, L.; Fluck, C. E.; group, S. F. n. s., Characterization of 35 novel NR5A1/SF-1 variants identified in individuals with atypical sexual development: The SF1next study. </w:t>
      </w:r>
      <w:r w:rsidRPr="003407BD">
        <w:rPr>
          <w:i/>
        </w:rPr>
        <w:t xml:space="preserve">J Clin Endocrinol Metab </w:t>
      </w:r>
      <w:r w:rsidRPr="003407BD">
        <w:rPr>
          <w:b/>
        </w:rPr>
        <w:t>2024</w:t>
      </w:r>
      <w:r w:rsidRPr="003407BD">
        <w:t>.</w:t>
      </w:r>
      <w:bookmarkEnd w:id="27"/>
    </w:p>
    <w:p w14:paraId="57D351FC" w14:textId="174ACDDC" w:rsidR="00B1076E" w:rsidRPr="000E32C8" w:rsidRDefault="00BD28A6" w:rsidP="003407BD">
      <w:pPr>
        <w:rPr>
          <w:rFonts w:ascii="Times New Roman" w:hAnsi="Times New Roman" w:cs="Times New Roman"/>
          <w:sz w:val="24"/>
          <w:szCs w:val="24"/>
        </w:rPr>
      </w:pPr>
      <w:r w:rsidRPr="000E32C8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B1076E" w:rsidRPr="000E32C8" w:rsidSect="00550B7F">
      <w:headerReference w:type="default" r:id="rId8"/>
      <w:footerReference w:type="default" r:id="rId9"/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02DC80" w14:textId="77777777" w:rsidR="003F5AB3" w:rsidRDefault="003F5AB3" w:rsidP="00D83CE8">
      <w:pPr>
        <w:spacing w:after="0" w:line="240" w:lineRule="auto"/>
      </w:pPr>
      <w:r>
        <w:separator/>
      </w:r>
    </w:p>
  </w:endnote>
  <w:endnote w:type="continuationSeparator" w:id="0">
    <w:p w14:paraId="3701DA7E" w14:textId="77777777" w:rsidR="003F5AB3" w:rsidRDefault="003F5AB3" w:rsidP="00D83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5022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4C5654" w14:textId="04857D3A" w:rsidR="00711E56" w:rsidRDefault="00711E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5F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1F98939C" w14:textId="77777777" w:rsidR="00711E56" w:rsidRDefault="00711E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E7171" w14:textId="77777777" w:rsidR="003F5AB3" w:rsidRDefault="003F5AB3" w:rsidP="00D83CE8">
      <w:pPr>
        <w:spacing w:after="0" w:line="240" w:lineRule="auto"/>
      </w:pPr>
      <w:r>
        <w:separator/>
      </w:r>
    </w:p>
  </w:footnote>
  <w:footnote w:type="continuationSeparator" w:id="0">
    <w:p w14:paraId="0F353B4E" w14:textId="77777777" w:rsidR="003F5AB3" w:rsidRDefault="003F5AB3" w:rsidP="00D83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65DB1" w14:textId="11E4DC3A" w:rsidR="00B52AA9" w:rsidRDefault="00213FB9" w:rsidP="00213FB9">
    <w:pPr>
      <w:pStyle w:val="Header"/>
    </w:pPr>
    <w:r w:rsidRPr="00762525">
      <w:rPr>
        <w:rFonts w:eastAsia="DengXian"/>
        <w:b/>
        <w:bCs/>
        <w:noProof/>
      </w:rPr>
      <w:drawing>
        <wp:inline distT="0" distB="0" distL="0" distR="0" wp14:anchorId="44393DB2" wp14:editId="6300ABC1">
          <wp:extent cx="1669415" cy="436245"/>
          <wp:effectExtent l="0" t="0" r="0" b="0"/>
          <wp:docPr id="1" name="Picture 3" descr="C:\Users\home\Desktop\logos\ijm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Desktop\logos\ijms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41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</w:t>
    </w:r>
    <w:r>
      <w:rPr>
        <w:rFonts w:eastAsia="DengXian"/>
        <w:b/>
        <w:bCs/>
        <w:noProof/>
      </w:rPr>
      <w:drawing>
        <wp:inline distT="0" distB="0" distL="0" distR="0" wp14:anchorId="04854D1B" wp14:editId="14524109">
          <wp:extent cx="540000" cy="360000"/>
          <wp:effectExtent l="0" t="0" r="0" b="2540"/>
          <wp:docPr id="574608382" name="Picture 1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608382" name="Picture 1" descr="A black background with a black square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tl J Molecular Sciences&lt;/Style&gt;&lt;LeftDelim&gt;{&lt;/LeftDelim&gt;&lt;RightDelim&gt;}&lt;/RightDelim&gt;&lt;FontName&gt;Palatino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/Libraries&gt;"/>
  </w:docVars>
  <w:rsids>
    <w:rsidRoot w:val="00EA6EBE"/>
    <w:rsid w:val="00000500"/>
    <w:rsid w:val="00000F4D"/>
    <w:rsid w:val="00001717"/>
    <w:rsid w:val="00002782"/>
    <w:rsid w:val="00004213"/>
    <w:rsid w:val="00013366"/>
    <w:rsid w:val="00013416"/>
    <w:rsid w:val="00013E0B"/>
    <w:rsid w:val="00014765"/>
    <w:rsid w:val="00021550"/>
    <w:rsid w:val="000237A6"/>
    <w:rsid w:val="000238A5"/>
    <w:rsid w:val="000269E4"/>
    <w:rsid w:val="00026C70"/>
    <w:rsid w:val="00035AFF"/>
    <w:rsid w:val="0003616A"/>
    <w:rsid w:val="00040844"/>
    <w:rsid w:val="00041E1E"/>
    <w:rsid w:val="0004235C"/>
    <w:rsid w:val="00043C67"/>
    <w:rsid w:val="0004454A"/>
    <w:rsid w:val="00045A5B"/>
    <w:rsid w:val="0004612D"/>
    <w:rsid w:val="00047BA2"/>
    <w:rsid w:val="000506B3"/>
    <w:rsid w:val="00050A12"/>
    <w:rsid w:val="00051240"/>
    <w:rsid w:val="00051F20"/>
    <w:rsid w:val="00057411"/>
    <w:rsid w:val="0006257C"/>
    <w:rsid w:val="000631C9"/>
    <w:rsid w:val="0006442F"/>
    <w:rsid w:val="00066E12"/>
    <w:rsid w:val="00067AC8"/>
    <w:rsid w:val="00067C92"/>
    <w:rsid w:val="00070E63"/>
    <w:rsid w:val="00070F79"/>
    <w:rsid w:val="00071832"/>
    <w:rsid w:val="00077D1A"/>
    <w:rsid w:val="0008090A"/>
    <w:rsid w:val="00081E03"/>
    <w:rsid w:val="0008258F"/>
    <w:rsid w:val="0008261A"/>
    <w:rsid w:val="00087294"/>
    <w:rsid w:val="00087F93"/>
    <w:rsid w:val="000922C7"/>
    <w:rsid w:val="00094AF5"/>
    <w:rsid w:val="00096EBD"/>
    <w:rsid w:val="000978CA"/>
    <w:rsid w:val="000A105B"/>
    <w:rsid w:val="000A4419"/>
    <w:rsid w:val="000A6DC8"/>
    <w:rsid w:val="000B0632"/>
    <w:rsid w:val="000B5592"/>
    <w:rsid w:val="000B60D7"/>
    <w:rsid w:val="000B6298"/>
    <w:rsid w:val="000C332D"/>
    <w:rsid w:val="000C5027"/>
    <w:rsid w:val="000C54C9"/>
    <w:rsid w:val="000C78F8"/>
    <w:rsid w:val="000D1993"/>
    <w:rsid w:val="000D2283"/>
    <w:rsid w:val="000D3C13"/>
    <w:rsid w:val="000D556A"/>
    <w:rsid w:val="000D5C8A"/>
    <w:rsid w:val="000D6D51"/>
    <w:rsid w:val="000E32C8"/>
    <w:rsid w:val="000E527B"/>
    <w:rsid w:val="000E5B7B"/>
    <w:rsid w:val="000F0DAC"/>
    <w:rsid w:val="000F2834"/>
    <w:rsid w:val="000F4324"/>
    <w:rsid w:val="00100DF2"/>
    <w:rsid w:val="0010119B"/>
    <w:rsid w:val="00101CB4"/>
    <w:rsid w:val="001021D5"/>
    <w:rsid w:val="00102B2A"/>
    <w:rsid w:val="00102BDD"/>
    <w:rsid w:val="0010599A"/>
    <w:rsid w:val="00105E75"/>
    <w:rsid w:val="00106A0A"/>
    <w:rsid w:val="00107B71"/>
    <w:rsid w:val="00110B3A"/>
    <w:rsid w:val="00113FAD"/>
    <w:rsid w:val="001149AF"/>
    <w:rsid w:val="001221EA"/>
    <w:rsid w:val="00122ACB"/>
    <w:rsid w:val="00126C67"/>
    <w:rsid w:val="00126DEA"/>
    <w:rsid w:val="00130207"/>
    <w:rsid w:val="00133C51"/>
    <w:rsid w:val="00134C24"/>
    <w:rsid w:val="00140A0F"/>
    <w:rsid w:val="00140BFD"/>
    <w:rsid w:val="001421D1"/>
    <w:rsid w:val="001452DC"/>
    <w:rsid w:val="0014558C"/>
    <w:rsid w:val="001526E7"/>
    <w:rsid w:val="00153376"/>
    <w:rsid w:val="00154813"/>
    <w:rsid w:val="00155DC3"/>
    <w:rsid w:val="00157F50"/>
    <w:rsid w:val="001637F9"/>
    <w:rsid w:val="001663A8"/>
    <w:rsid w:val="00166CD2"/>
    <w:rsid w:val="00171BF4"/>
    <w:rsid w:val="00173481"/>
    <w:rsid w:val="00174A11"/>
    <w:rsid w:val="001754AF"/>
    <w:rsid w:val="00177362"/>
    <w:rsid w:val="00181CB7"/>
    <w:rsid w:val="00181CEF"/>
    <w:rsid w:val="00182B36"/>
    <w:rsid w:val="00183629"/>
    <w:rsid w:val="00187D3A"/>
    <w:rsid w:val="00192E34"/>
    <w:rsid w:val="00194326"/>
    <w:rsid w:val="00196043"/>
    <w:rsid w:val="001A1DD3"/>
    <w:rsid w:val="001A5FAA"/>
    <w:rsid w:val="001A651A"/>
    <w:rsid w:val="001A6EFB"/>
    <w:rsid w:val="001A7A3B"/>
    <w:rsid w:val="001A7CAD"/>
    <w:rsid w:val="001B35F5"/>
    <w:rsid w:val="001B3C5B"/>
    <w:rsid w:val="001B57B4"/>
    <w:rsid w:val="001B7585"/>
    <w:rsid w:val="001C16E0"/>
    <w:rsid w:val="001C185F"/>
    <w:rsid w:val="001C4C1C"/>
    <w:rsid w:val="001C7A3B"/>
    <w:rsid w:val="001D2A03"/>
    <w:rsid w:val="001D47EF"/>
    <w:rsid w:val="001D6CB3"/>
    <w:rsid w:val="001D6E5A"/>
    <w:rsid w:val="001E05C1"/>
    <w:rsid w:val="001E39D3"/>
    <w:rsid w:val="001E57BF"/>
    <w:rsid w:val="001E6750"/>
    <w:rsid w:val="001F1C62"/>
    <w:rsid w:val="001F6C06"/>
    <w:rsid w:val="001F73C2"/>
    <w:rsid w:val="001F7952"/>
    <w:rsid w:val="001F7C1B"/>
    <w:rsid w:val="00204381"/>
    <w:rsid w:val="00204DA5"/>
    <w:rsid w:val="002056B4"/>
    <w:rsid w:val="002068B7"/>
    <w:rsid w:val="002076C1"/>
    <w:rsid w:val="00213FB9"/>
    <w:rsid w:val="0021453A"/>
    <w:rsid w:val="00216EDB"/>
    <w:rsid w:val="00217F98"/>
    <w:rsid w:val="0022022E"/>
    <w:rsid w:val="00223608"/>
    <w:rsid w:val="00227CE2"/>
    <w:rsid w:val="002305C1"/>
    <w:rsid w:val="00230EC4"/>
    <w:rsid w:val="002329D3"/>
    <w:rsid w:val="0023405F"/>
    <w:rsid w:val="002367C4"/>
    <w:rsid w:val="00236C46"/>
    <w:rsid w:val="0024642C"/>
    <w:rsid w:val="00246F8F"/>
    <w:rsid w:val="00251443"/>
    <w:rsid w:val="002518C2"/>
    <w:rsid w:val="002524EF"/>
    <w:rsid w:val="00253224"/>
    <w:rsid w:val="002576ED"/>
    <w:rsid w:val="0025776A"/>
    <w:rsid w:val="00262AB0"/>
    <w:rsid w:val="00262F14"/>
    <w:rsid w:val="00263D41"/>
    <w:rsid w:val="00265379"/>
    <w:rsid w:val="00271D82"/>
    <w:rsid w:val="00272CF1"/>
    <w:rsid w:val="00273C94"/>
    <w:rsid w:val="0027455F"/>
    <w:rsid w:val="00275A31"/>
    <w:rsid w:val="00276DEB"/>
    <w:rsid w:val="002812B4"/>
    <w:rsid w:val="00281541"/>
    <w:rsid w:val="00282921"/>
    <w:rsid w:val="00283DA5"/>
    <w:rsid w:val="00284009"/>
    <w:rsid w:val="0028483B"/>
    <w:rsid w:val="002856AB"/>
    <w:rsid w:val="00290473"/>
    <w:rsid w:val="002929B8"/>
    <w:rsid w:val="002A02BC"/>
    <w:rsid w:val="002A47E9"/>
    <w:rsid w:val="002A6CAC"/>
    <w:rsid w:val="002B05B3"/>
    <w:rsid w:val="002B0A11"/>
    <w:rsid w:val="002B199D"/>
    <w:rsid w:val="002B6CFD"/>
    <w:rsid w:val="002B7E02"/>
    <w:rsid w:val="002C0B90"/>
    <w:rsid w:val="002C435D"/>
    <w:rsid w:val="002C6E7A"/>
    <w:rsid w:val="002C7CDC"/>
    <w:rsid w:val="002D2F71"/>
    <w:rsid w:val="002D59D2"/>
    <w:rsid w:val="002D7DD1"/>
    <w:rsid w:val="002E13E4"/>
    <w:rsid w:val="002E1BF1"/>
    <w:rsid w:val="002F7EF4"/>
    <w:rsid w:val="00300589"/>
    <w:rsid w:val="003021EB"/>
    <w:rsid w:val="0030400B"/>
    <w:rsid w:val="00304905"/>
    <w:rsid w:val="00306B12"/>
    <w:rsid w:val="00307F0F"/>
    <w:rsid w:val="003117E8"/>
    <w:rsid w:val="00311C07"/>
    <w:rsid w:val="003145B5"/>
    <w:rsid w:val="00321006"/>
    <w:rsid w:val="00321734"/>
    <w:rsid w:val="00324B22"/>
    <w:rsid w:val="00326B09"/>
    <w:rsid w:val="00326CFC"/>
    <w:rsid w:val="0032771C"/>
    <w:rsid w:val="003347D1"/>
    <w:rsid w:val="00336260"/>
    <w:rsid w:val="003371DC"/>
    <w:rsid w:val="003407BD"/>
    <w:rsid w:val="0034088D"/>
    <w:rsid w:val="00340CE8"/>
    <w:rsid w:val="00341A9C"/>
    <w:rsid w:val="00342C25"/>
    <w:rsid w:val="00343F22"/>
    <w:rsid w:val="00344FE3"/>
    <w:rsid w:val="00345506"/>
    <w:rsid w:val="00345F43"/>
    <w:rsid w:val="003569F2"/>
    <w:rsid w:val="00356A65"/>
    <w:rsid w:val="003573F6"/>
    <w:rsid w:val="003574DF"/>
    <w:rsid w:val="00360A26"/>
    <w:rsid w:val="00365CA4"/>
    <w:rsid w:val="00367EE6"/>
    <w:rsid w:val="00374A71"/>
    <w:rsid w:val="00377DA4"/>
    <w:rsid w:val="00381802"/>
    <w:rsid w:val="00381984"/>
    <w:rsid w:val="00381C69"/>
    <w:rsid w:val="00383C3F"/>
    <w:rsid w:val="00384988"/>
    <w:rsid w:val="00391690"/>
    <w:rsid w:val="00393DCB"/>
    <w:rsid w:val="003944C3"/>
    <w:rsid w:val="003A3A59"/>
    <w:rsid w:val="003A4A0C"/>
    <w:rsid w:val="003A5199"/>
    <w:rsid w:val="003B287D"/>
    <w:rsid w:val="003B29F0"/>
    <w:rsid w:val="003B52F4"/>
    <w:rsid w:val="003B5986"/>
    <w:rsid w:val="003B65B9"/>
    <w:rsid w:val="003B6BFF"/>
    <w:rsid w:val="003C0861"/>
    <w:rsid w:val="003C152B"/>
    <w:rsid w:val="003C4803"/>
    <w:rsid w:val="003C70EA"/>
    <w:rsid w:val="003C7FA3"/>
    <w:rsid w:val="003D12DE"/>
    <w:rsid w:val="003D17A6"/>
    <w:rsid w:val="003D245D"/>
    <w:rsid w:val="003D58E3"/>
    <w:rsid w:val="003D62EA"/>
    <w:rsid w:val="003D6872"/>
    <w:rsid w:val="003D70D4"/>
    <w:rsid w:val="003E084F"/>
    <w:rsid w:val="003E23E5"/>
    <w:rsid w:val="003E5FBE"/>
    <w:rsid w:val="003E6A07"/>
    <w:rsid w:val="003F01E1"/>
    <w:rsid w:val="003F101D"/>
    <w:rsid w:val="003F5AB3"/>
    <w:rsid w:val="004007AF"/>
    <w:rsid w:val="00401C29"/>
    <w:rsid w:val="00404E86"/>
    <w:rsid w:val="0041037A"/>
    <w:rsid w:val="0041247B"/>
    <w:rsid w:val="0041639E"/>
    <w:rsid w:val="00416F77"/>
    <w:rsid w:val="004173E4"/>
    <w:rsid w:val="00420EB3"/>
    <w:rsid w:val="00421BB0"/>
    <w:rsid w:val="00425408"/>
    <w:rsid w:val="00426FED"/>
    <w:rsid w:val="004304CE"/>
    <w:rsid w:val="00432583"/>
    <w:rsid w:val="0043327F"/>
    <w:rsid w:val="0043416B"/>
    <w:rsid w:val="004344CA"/>
    <w:rsid w:val="0043710C"/>
    <w:rsid w:val="00437F2A"/>
    <w:rsid w:val="004430FA"/>
    <w:rsid w:val="00443625"/>
    <w:rsid w:val="004439AE"/>
    <w:rsid w:val="004441F3"/>
    <w:rsid w:val="00444F03"/>
    <w:rsid w:val="0044554C"/>
    <w:rsid w:val="00445705"/>
    <w:rsid w:val="004535E7"/>
    <w:rsid w:val="00455412"/>
    <w:rsid w:val="00456D73"/>
    <w:rsid w:val="004579A6"/>
    <w:rsid w:val="00457A13"/>
    <w:rsid w:val="00457F15"/>
    <w:rsid w:val="0046135E"/>
    <w:rsid w:val="00466531"/>
    <w:rsid w:val="00467B8F"/>
    <w:rsid w:val="00470AAF"/>
    <w:rsid w:val="00470D4B"/>
    <w:rsid w:val="00471BB7"/>
    <w:rsid w:val="00476416"/>
    <w:rsid w:val="0047686D"/>
    <w:rsid w:val="00481B7B"/>
    <w:rsid w:val="00487214"/>
    <w:rsid w:val="004916BC"/>
    <w:rsid w:val="00492B97"/>
    <w:rsid w:val="00493F1A"/>
    <w:rsid w:val="00494603"/>
    <w:rsid w:val="00494E82"/>
    <w:rsid w:val="00495E53"/>
    <w:rsid w:val="004A0E98"/>
    <w:rsid w:val="004A1670"/>
    <w:rsid w:val="004A4298"/>
    <w:rsid w:val="004A5416"/>
    <w:rsid w:val="004B0D56"/>
    <w:rsid w:val="004B27CD"/>
    <w:rsid w:val="004B5AEC"/>
    <w:rsid w:val="004C0637"/>
    <w:rsid w:val="004C0A88"/>
    <w:rsid w:val="004C1307"/>
    <w:rsid w:val="004C21D4"/>
    <w:rsid w:val="004D54F2"/>
    <w:rsid w:val="004D650D"/>
    <w:rsid w:val="004D6BF1"/>
    <w:rsid w:val="004E1D04"/>
    <w:rsid w:val="004F1C30"/>
    <w:rsid w:val="004F5B38"/>
    <w:rsid w:val="004F7C5B"/>
    <w:rsid w:val="00501B93"/>
    <w:rsid w:val="0050210C"/>
    <w:rsid w:val="005028AF"/>
    <w:rsid w:val="0051461E"/>
    <w:rsid w:val="00517AAE"/>
    <w:rsid w:val="0052252F"/>
    <w:rsid w:val="005232DB"/>
    <w:rsid w:val="00526A34"/>
    <w:rsid w:val="00530AED"/>
    <w:rsid w:val="00531CB5"/>
    <w:rsid w:val="00533D68"/>
    <w:rsid w:val="0053631C"/>
    <w:rsid w:val="0054097C"/>
    <w:rsid w:val="00543EE2"/>
    <w:rsid w:val="00544057"/>
    <w:rsid w:val="00547737"/>
    <w:rsid w:val="00550B7F"/>
    <w:rsid w:val="00550BF5"/>
    <w:rsid w:val="00550CE3"/>
    <w:rsid w:val="00552C54"/>
    <w:rsid w:val="00556806"/>
    <w:rsid w:val="00557F80"/>
    <w:rsid w:val="00562B49"/>
    <w:rsid w:val="00563A58"/>
    <w:rsid w:val="0056465D"/>
    <w:rsid w:val="00564FA0"/>
    <w:rsid w:val="0056613E"/>
    <w:rsid w:val="00566A26"/>
    <w:rsid w:val="00567BB4"/>
    <w:rsid w:val="00575A58"/>
    <w:rsid w:val="005802E8"/>
    <w:rsid w:val="005810B4"/>
    <w:rsid w:val="00590083"/>
    <w:rsid w:val="00591CB0"/>
    <w:rsid w:val="00593431"/>
    <w:rsid w:val="005938A1"/>
    <w:rsid w:val="005978E8"/>
    <w:rsid w:val="00597DD1"/>
    <w:rsid w:val="005A1019"/>
    <w:rsid w:val="005A3469"/>
    <w:rsid w:val="005A46C7"/>
    <w:rsid w:val="005A48F8"/>
    <w:rsid w:val="005A6015"/>
    <w:rsid w:val="005A7532"/>
    <w:rsid w:val="005A7A50"/>
    <w:rsid w:val="005B1F42"/>
    <w:rsid w:val="005B26A3"/>
    <w:rsid w:val="005B40CD"/>
    <w:rsid w:val="005B4C86"/>
    <w:rsid w:val="005C0667"/>
    <w:rsid w:val="005C1C1B"/>
    <w:rsid w:val="005C4072"/>
    <w:rsid w:val="005D037D"/>
    <w:rsid w:val="005D45F3"/>
    <w:rsid w:val="005D4DE4"/>
    <w:rsid w:val="005E340F"/>
    <w:rsid w:val="005E39CC"/>
    <w:rsid w:val="005E461A"/>
    <w:rsid w:val="005E7BAC"/>
    <w:rsid w:val="005F176A"/>
    <w:rsid w:val="005F2E22"/>
    <w:rsid w:val="005F34CB"/>
    <w:rsid w:val="005F3AA3"/>
    <w:rsid w:val="005F68BD"/>
    <w:rsid w:val="00602162"/>
    <w:rsid w:val="00606693"/>
    <w:rsid w:val="006077F0"/>
    <w:rsid w:val="0061073E"/>
    <w:rsid w:val="006113D1"/>
    <w:rsid w:val="00614259"/>
    <w:rsid w:val="00614389"/>
    <w:rsid w:val="0061439A"/>
    <w:rsid w:val="0061471D"/>
    <w:rsid w:val="00617F60"/>
    <w:rsid w:val="0062095B"/>
    <w:rsid w:val="006250AC"/>
    <w:rsid w:val="006271AA"/>
    <w:rsid w:val="00631579"/>
    <w:rsid w:val="006316EE"/>
    <w:rsid w:val="00633445"/>
    <w:rsid w:val="006355D4"/>
    <w:rsid w:val="006369C9"/>
    <w:rsid w:val="00636E71"/>
    <w:rsid w:val="00636FD3"/>
    <w:rsid w:val="00641461"/>
    <w:rsid w:val="00643A0C"/>
    <w:rsid w:val="00643D9C"/>
    <w:rsid w:val="006454E6"/>
    <w:rsid w:val="006506A6"/>
    <w:rsid w:val="00652A5B"/>
    <w:rsid w:val="006555CB"/>
    <w:rsid w:val="00656598"/>
    <w:rsid w:val="006576DF"/>
    <w:rsid w:val="00660918"/>
    <w:rsid w:val="00660C55"/>
    <w:rsid w:val="00662AC7"/>
    <w:rsid w:val="0066388E"/>
    <w:rsid w:val="00667837"/>
    <w:rsid w:val="00673331"/>
    <w:rsid w:val="006844A5"/>
    <w:rsid w:val="00692061"/>
    <w:rsid w:val="0069291A"/>
    <w:rsid w:val="006938D5"/>
    <w:rsid w:val="00694799"/>
    <w:rsid w:val="00694B09"/>
    <w:rsid w:val="00695C07"/>
    <w:rsid w:val="00695FF3"/>
    <w:rsid w:val="006976F5"/>
    <w:rsid w:val="0069781F"/>
    <w:rsid w:val="006A3514"/>
    <w:rsid w:val="006A36C2"/>
    <w:rsid w:val="006A3FD0"/>
    <w:rsid w:val="006A71F2"/>
    <w:rsid w:val="006A788A"/>
    <w:rsid w:val="006B0876"/>
    <w:rsid w:val="006B30C4"/>
    <w:rsid w:val="006B36BA"/>
    <w:rsid w:val="006B3D87"/>
    <w:rsid w:val="006C4B9B"/>
    <w:rsid w:val="006C6362"/>
    <w:rsid w:val="006C6684"/>
    <w:rsid w:val="006D2B00"/>
    <w:rsid w:val="006D42F5"/>
    <w:rsid w:val="006D479F"/>
    <w:rsid w:val="006D5E3E"/>
    <w:rsid w:val="006E02DE"/>
    <w:rsid w:val="006E1704"/>
    <w:rsid w:val="006E2A49"/>
    <w:rsid w:val="006E308E"/>
    <w:rsid w:val="006E3FEB"/>
    <w:rsid w:val="006E5E23"/>
    <w:rsid w:val="006E6875"/>
    <w:rsid w:val="006F06A5"/>
    <w:rsid w:val="006F3BCD"/>
    <w:rsid w:val="006F6584"/>
    <w:rsid w:val="00700FAE"/>
    <w:rsid w:val="007038E8"/>
    <w:rsid w:val="00710845"/>
    <w:rsid w:val="00711E56"/>
    <w:rsid w:val="007122A2"/>
    <w:rsid w:val="00713D65"/>
    <w:rsid w:val="00714E9B"/>
    <w:rsid w:val="007151DC"/>
    <w:rsid w:val="007173FC"/>
    <w:rsid w:val="007210FB"/>
    <w:rsid w:val="0072390C"/>
    <w:rsid w:val="00725D9B"/>
    <w:rsid w:val="007275FE"/>
    <w:rsid w:val="007316E1"/>
    <w:rsid w:val="00734FEA"/>
    <w:rsid w:val="00735F7A"/>
    <w:rsid w:val="00737A78"/>
    <w:rsid w:val="00741628"/>
    <w:rsid w:val="00741B73"/>
    <w:rsid w:val="00743794"/>
    <w:rsid w:val="007439C3"/>
    <w:rsid w:val="007471CE"/>
    <w:rsid w:val="00750E56"/>
    <w:rsid w:val="00751B32"/>
    <w:rsid w:val="00752F36"/>
    <w:rsid w:val="00756678"/>
    <w:rsid w:val="00757238"/>
    <w:rsid w:val="00760592"/>
    <w:rsid w:val="007669F6"/>
    <w:rsid w:val="007679B5"/>
    <w:rsid w:val="0077188B"/>
    <w:rsid w:val="007725CE"/>
    <w:rsid w:val="007727B9"/>
    <w:rsid w:val="007807C8"/>
    <w:rsid w:val="00781F39"/>
    <w:rsid w:val="007828A6"/>
    <w:rsid w:val="00782997"/>
    <w:rsid w:val="007839F7"/>
    <w:rsid w:val="00785305"/>
    <w:rsid w:val="00786AC8"/>
    <w:rsid w:val="00790419"/>
    <w:rsid w:val="00790B46"/>
    <w:rsid w:val="00795909"/>
    <w:rsid w:val="00795F11"/>
    <w:rsid w:val="007A19CA"/>
    <w:rsid w:val="007A2429"/>
    <w:rsid w:val="007A5D7B"/>
    <w:rsid w:val="007A6809"/>
    <w:rsid w:val="007B159E"/>
    <w:rsid w:val="007B2458"/>
    <w:rsid w:val="007B37A0"/>
    <w:rsid w:val="007B3FD0"/>
    <w:rsid w:val="007B6E4E"/>
    <w:rsid w:val="007C178C"/>
    <w:rsid w:val="007C6408"/>
    <w:rsid w:val="007D09E0"/>
    <w:rsid w:val="007D09EA"/>
    <w:rsid w:val="007D1B12"/>
    <w:rsid w:val="007D5E1D"/>
    <w:rsid w:val="007D6CC7"/>
    <w:rsid w:val="007D77FB"/>
    <w:rsid w:val="007E7BB6"/>
    <w:rsid w:val="007E7D00"/>
    <w:rsid w:val="007F03DC"/>
    <w:rsid w:val="007F202B"/>
    <w:rsid w:val="007F4C2D"/>
    <w:rsid w:val="007F5A9A"/>
    <w:rsid w:val="0080013A"/>
    <w:rsid w:val="008025ED"/>
    <w:rsid w:val="008048A6"/>
    <w:rsid w:val="00804E97"/>
    <w:rsid w:val="00805941"/>
    <w:rsid w:val="00807527"/>
    <w:rsid w:val="00811BCD"/>
    <w:rsid w:val="008124A2"/>
    <w:rsid w:val="00814512"/>
    <w:rsid w:val="0081586E"/>
    <w:rsid w:val="00816E97"/>
    <w:rsid w:val="00817218"/>
    <w:rsid w:val="00817447"/>
    <w:rsid w:val="00821E04"/>
    <w:rsid w:val="00822AFE"/>
    <w:rsid w:val="00825002"/>
    <w:rsid w:val="00825966"/>
    <w:rsid w:val="008263DC"/>
    <w:rsid w:val="0082730B"/>
    <w:rsid w:val="008308CB"/>
    <w:rsid w:val="008313CA"/>
    <w:rsid w:val="008352DC"/>
    <w:rsid w:val="00835BCE"/>
    <w:rsid w:val="00842107"/>
    <w:rsid w:val="00842A52"/>
    <w:rsid w:val="00842BB6"/>
    <w:rsid w:val="008436C9"/>
    <w:rsid w:val="00845679"/>
    <w:rsid w:val="00850E07"/>
    <w:rsid w:val="00854B8A"/>
    <w:rsid w:val="00855145"/>
    <w:rsid w:val="008605CF"/>
    <w:rsid w:val="00862437"/>
    <w:rsid w:val="00864F10"/>
    <w:rsid w:val="0086711C"/>
    <w:rsid w:val="008756C4"/>
    <w:rsid w:val="008768DF"/>
    <w:rsid w:val="00876D37"/>
    <w:rsid w:val="00876F02"/>
    <w:rsid w:val="008776F8"/>
    <w:rsid w:val="008817E7"/>
    <w:rsid w:val="008822F7"/>
    <w:rsid w:val="00885EFB"/>
    <w:rsid w:val="0088692C"/>
    <w:rsid w:val="00887D07"/>
    <w:rsid w:val="00891891"/>
    <w:rsid w:val="00891B38"/>
    <w:rsid w:val="008940AE"/>
    <w:rsid w:val="00895D95"/>
    <w:rsid w:val="008A24E8"/>
    <w:rsid w:val="008A32F7"/>
    <w:rsid w:val="008A4F32"/>
    <w:rsid w:val="008A5342"/>
    <w:rsid w:val="008A60A8"/>
    <w:rsid w:val="008A7918"/>
    <w:rsid w:val="008B1748"/>
    <w:rsid w:val="008B4261"/>
    <w:rsid w:val="008C103C"/>
    <w:rsid w:val="008C1E63"/>
    <w:rsid w:val="008C2A35"/>
    <w:rsid w:val="008C395F"/>
    <w:rsid w:val="008C45FC"/>
    <w:rsid w:val="008E3730"/>
    <w:rsid w:val="008F1B24"/>
    <w:rsid w:val="008F26D0"/>
    <w:rsid w:val="008F2EDF"/>
    <w:rsid w:val="008F510D"/>
    <w:rsid w:val="008F5B47"/>
    <w:rsid w:val="008F760C"/>
    <w:rsid w:val="00900A37"/>
    <w:rsid w:val="00902365"/>
    <w:rsid w:val="009046C0"/>
    <w:rsid w:val="009062B8"/>
    <w:rsid w:val="00913ADF"/>
    <w:rsid w:val="00914382"/>
    <w:rsid w:val="00914F46"/>
    <w:rsid w:val="00920A38"/>
    <w:rsid w:val="0092128A"/>
    <w:rsid w:val="009248A6"/>
    <w:rsid w:val="00926820"/>
    <w:rsid w:val="00927D3E"/>
    <w:rsid w:val="00934031"/>
    <w:rsid w:val="009417F7"/>
    <w:rsid w:val="00945106"/>
    <w:rsid w:val="0095283D"/>
    <w:rsid w:val="009541AD"/>
    <w:rsid w:val="00957E7C"/>
    <w:rsid w:val="00963630"/>
    <w:rsid w:val="009652A3"/>
    <w:rsid w:val="00967699"/>
    <w:rsid w:val="00967B9D"/>
    <w:rsid w:val="00970228"/>
    <w:rsid w:val="00970F6E"/>
    <w:rsid w:val="009731B0"/>
    <w:rsid w:val="009755DD"/>
    <w:rsid w:val="009776D6"/>
    <w:rsid w:val="0098134A"/>
    <w:rsid w:val="00983A41"/>
    <w:rsid w:val="00985133"/>
    <w:rsid w:val="009863B3"/>
    <w:rsid w:val="009903D2"/>
    <w:rsid w:val="00992033"/>
    <w:rsid w:val="009948AF"/>
    <w:rsid w:val="00995754"/>
    <w:rsid w:val="00997461"/>
    <w:rsid w:val="009A0775"/>
    <w:rsid w:val="009A4682"/>
    <w:rsid w:val="009B3AA0"/>
    <w:rsid w:val="009B786B"/>
    <w:rsid w:val="009C2B8A"/>
    <w:rsid w:val="009C2C2E"/>
    <w:rsid w:val="009C2CD0"/>
    <w:rsid w:val="009D2869"/>
    <w:rsid w:val="009D4247"/>
    <w:rsid w:val="009D53D6"/>
    <w:rsid w:val="009D5EBB"/>
    <w:rsid w:val="009E0A1C"/>
    <w:rsid w:val="009E18C7"/>
    <w:rsid w:val="009E23C0"/>
    <w:rsid w:val="009E23FB"/>
    <w:rsid w:val="009E4096"/>
    <w:rsid w:val="009E5595"/>
    <w:rsid w:val="009E5D99"/>
    <w:rsid w:val="009F536B"/>
    <w:rsid w:val="009F6F27"/>
    <w:rsid w:val="00A00927"/>
    <w:rsid w:val="00A0541F"/>
    <w:rsid w:val="00A06C19"/>
    <w:rsid w:val="00A0725A"/>
    <w:rsid w:val="00A11446"/>
    <w:rsid w:val="00A125A6"/>
    <w:rsid w:val="00A1269C"/>
    <w:rsid w:val="00A13CA5"/>
    <w:rsid w:val="00A14965"/>
    <w:rsid w:val="00A15317"/>
    <w:rsid w:val="00A214A3"/>
    <w:rsid w:val="00A2634F"/>
    <w:rsid w:val="00A30F71"/>
    <w:rsid w:val="00A321C8"/>
    <w:rsid w:val="00A33012"/>
    <w:rsid w:val="00A33FFA"/>
    <w:rsid w:val="00A35F74"/>
    <w:rsid w:val="00A36393"/>
    <w:rsid w:val="00A44CB3"/>
    <w:rsid w:val="00A47A8C"/>
    <w:rsid w:val="00A51AA0"/>
    <w:rsid w:val="00A51C6C"/>
    <w:rsid w:val="00A56F69"/>
    <w:rsid w:val="00A60DC3"/>
    <w:rsid w:val="00A61ACE"/>
    <w:rsid w:val="00A620A9"/>
    <w:rsid w:val="00A62A16"/>
    <w:rsid w:val="00A62E04"/>
    <w:rsid w:val="00A65111"/>
    <w:rsid w:val="00A6620C"/>
    <w:rsid w:val="00A6693E"/>
    <w:rsid w:val="00A67F1A"/>
    <w:rsid w:val="00A67FF7"/>
    <w:rsid w:val="00A7096F"/>
    <w:rsid w:val="00A739DF"/>
    <w:rsid w:val="00A73DEC"/>
    <w:rsid w:val="00A759C2"/>
    <w:rsid w:val="00A75C20"/>
    <w:rsid w:val="00A76E96"/>
    <w:rsid w:val="00A82779"/>
    <w:rsid w:val="00A83ED3"/>
    <w:rsid w:val="00A857C2"/>
    <w:rsid w:val="00A8682C"/>
    <w:rsid w:val="00A9013C"/>
    <w:rsid w:val="00A946F4"/>
    <w:rsid w:val="00A975EA"/>
    <w:rsid w:val="00AA11A0"/>
    <w:rsid w:val="00AA2BB4"/>
    <w:rsid w:val="00AA61B4"/>
    <w:rsid w:val="00AB009C"/>
    <w:rsid w:val="00AB1CB8"/>
    <w:rsid w:val="00AB2D89"/>
    <w:rsid w:val="00AB3531"/>
    <w:rsid w:val="00AB36DA"/>
    <w:rsid w:val="00AB40DF"/>
    <w:rsid w:val="00AB6A19"/>
    <w:rsid w:val="00AB7660"/>
    <w:rsid w:val="00AC1D04"/>
    <w:rsid w:val="00AC39E8"/>
    <w:rsid w:val="00AD191D"/>
    <w:rsid w:val="00AD19AC"/>
    <w:rsid w:val="00AD1EED"/>
    <w:rsid w:val="00AD759D"/>
    <w:rsid w:val="00AE0B64"/>
    <w:rsid w:val="00AE0F32"/>
    <w:rsid w:val="00AE0F87"/>
    <w:rsid w:val="00AE1142"/>
    <w:rsid w:val="00AE1F66"/>
    <w:rsid w:val="00AE2C13"/>
    <w:rsid w:val="00AE5992"/>
    <w:rsid w:val="00AE7D73"/>
    <w:rsid w:val="00AE7E55"/>
    <w:rsid w:val="00AF2451"/>
    <w:rsid w:val="00AF25FF"/>
    <w:rsid w:val="00AF3CE4"/>
    <w:rsid w:val="00B01244"/>
    <w:rsid w:val="00B1076E"/>
    <w:rsid w:val="00B165F1"/>
    <w:rsid w:val="00B22418"/>
    <w:rsid w:val="00B22FBD"/>
    <w:rsid w:val="00B27E17"/>
    <w:rsid w:val="00B3179E"/>
    <w:rsid w:val="00B33BE0"/>
    <w:rsid w:val="00B34345"/>
    <w:rsid w:val="00B34FA1"/>
    <w:rsid w:val="00B35B57"/>
    <w:rsid w:val="00B361FE"/>
    <w:rsid w:val="00B36D88"/>
    <w:rsid w:val="00B371B8"/>
    <w:rsid w:val="00B37CBD"/>
    <w:rsid w:val="00B45360"/>
    <w:rsid w:val="00B46BE1"/>
    <w:rsid w:val="00B52AA9"/>
    <w:rsid w:val="00B5467F"/>
    <w:rsid w:val="00B60193"/>
    <w:rsid w:val="00B6369F"/>
    <w:rsid w:val="00B66123"/>
    <w:rsid w:val="00B72735"/>
    <w:rsid w:val="00B75734"/>
    <w:rsid w:val="00B75C48"/>
    <w:rsid w:val="00B779D9"/>
    <w:rsid w:val="00B8469D"/>
    <w:rsid w:val="00B8595D"/>
    <w:rsid w:val="00B87A6A"/>
    <w:rsid w:val="00B90F32"/>
    <w:rsid w:val="00B93E1D"/>
    <w:rsid w:val="00B93F47"/>
    <w:rsid w:val="00B9404D"/>
    <w:rsid w:val="00B94114"/>
    <w:rsid w:val="00B94186"/>
    <w:rsid w:val="00B948EC"/>
    <w:rsid w:val="00B95655"/>
    <w:rsid w:val="00B978E6"/>
    <w:rsid w:val="00B97DEC"/>
    <w:rsid w:val="00BA48EA"/>
    <w:rsid w:val="00BA6CF0"/>
    <w:rsid w:val="00BB46F1"/>
    <w:rsid w:val="00BB5B93"/>
    <w:rsid w:val="00BB6E06"/>
    <w:rsid w:val="00BC1BA1"/>
    <w:rsid w:val="00BC1C9A"/>
    <w:rsid w:val="00BC1DDC"/>
    <w:rsid w:val="00BC1F7D"/>
    <w:rsid w:val="00BC3F6B"/>
    <w:rsid w:val="00BC3F90"/>
    <w:rsid w:val="00BC6053"/>
    <w:rsid w:val="00BD1C12"/>
    <w:rsid w:val="00BD1D92"/>
    <w:rsid w:val="00BD1E3D"/>
    <w:rsid w:val="00BD28A6"/>
    <w:rsid w:val="00BD5050"/>
    <w:rsid w:val="00BD5CA6"/>
    <w:rsid w:val="00BD6BAE"/>
    <w:rsid w:val="00BE14EF"/>
    <w:rsid w:val="00BE2C0D"/>
    <w:rsid w:val="00BE5BB8"/>
    <w:rsid w:val="00BE6050"/>
    <w:rsid w:val="00BE782C"/>
    <w:rsid w:val="00BE78D8"/>
    <w:rsid w:val="00BF04AE"/>
    <w:rsid w:val="00BF0DBD"/>
    <w:rsid w:val="00BF3C4C"/>
    <w:rsid w:val="00C01432"/>
    <w:rsid w:val="00C04ECB"/>
    <w:rsid w:val="00C0675E"/>
    <w:rsid w:val="00C06A14"/>
    <w:rsid w:val="00C138B1"/>
    <w:rsid w:val="00C17FAC"/>
    <w:rsid w:val="00C2158B"/>
    <w:rsid w:val="00C224AE"/>
    <w:rsid w:val="00C22B96"/>
    <w:rsid w:val="00C327B1"/>
    <w:rsid w:val="00C3334C"/>
    <w:rsid w:val="00C337A7"/>
    <w:rsid w:val="00C34E64"/>
    <w:rsid w:val="00C369D7"/>
    <w:rsid w:val="00C37B87"/>
    <w:rsid w:val="00C422C8"/>
    <w:rsid w:val="00C4349A"/>
    <w:rsid w:val="00C44F50"/>
    <w:rsid w:val="00C45177"/>
    <w:rsid w:val="00C45593"/>
    <w:rsid w:val="00C5515A"/>
    <w:rsid w:val="00C55931"/>
    <w:rsid w:val="00C574F1"/>
    <w:rsid w:val="00C60671"/>
    <w:rsid w:val="00C62981"/>
    <w:rsid w:val="00C62D01"/>
    <w:rsid w:val="00C6478D"/>
    <w:rsid w:val="00C6642E"/>
    <w:rsid w:val="00C716AB"/>
    <w:rsid w:val="00C72293"/>
    <w:rsid w:val="00C74299"/>
    <w:rsid w:val="00C7463E"/>
    <w:rsid w:val="00C77034"/>
    <w:rsid w:val="00C81103"/>
    <w:rsid w:val="00C811C1"/>
    <w:rsid w:val="00C84835"/>
    <w:rsid w:val="00C86428"/>
    <w:rsid w:val="00C904B0"/>
    <w:rsid w:val="00C91ED9"/>
    <w:rsid w:val="00C92308"/>
    <w:rsid w:val="00C945D2"/>
    <w:rsid w:val="00C94C03"/>
    <w:rsid w:val="00C97571"/>
    <w:rsid w:val="00CA1A37"/>
    <w:rsid w:val="00CA1ED8"/>
    <w:rsid w:val="00CA2A6C"/>
    <w:rsid w:val="00CA3014"/>
    <w:rsid w:val="00CA4327"/>
    <w:rsid w:val="00CA5E4D"/>
    <w:rsid w:val="00CA746B"/>
    <w:rsid w:val="00CB4888"/>
    <w:rsid w:val="00CB4CE1"/>
    <w:rsid w:val="00CB52C4"/>
    <w:rsid w:val="00CB5E11"/>
    <w:rsid w:val="00CC335C"/>
    <w:rsid w:val="00CC39D1"/>
    <w:rsid w:val="00CC7A02"/>
    <w:rsid w:val="00CD1470"/>
    <w:rsid w:val="00CD4937"/>
    <w:rsid w:val="00CD579B"/>
    <w:rsid w:val="00CD66D8"/>
    <w:rsid w:val="00CD6EBD"/>
    <w:rsid w:val="00CE3A00"/>
    <w:rsid w:val="00CE73D7"/>
    <w:rsid w:val="00CF22FA"/>
    <w:rsid w:val="00D01319"/>
    <w:rsid w:val="00D056E1"/>
    <w:rsid w:val="00D142CD"/>
    <w:rsid w:val="00D1572C"/>
    <w:rsid w:val="00D16C9D"/>
    <w:rsid w:val="00D229F1"/>
    <w:rsid w:val="00D2698D"/>
    <w:rsid w:val="00D26FA1"/>
    <w:rsid w:val="00D276E2"/>
    <w:rsid w:val="00D36EFD"/>
    <w:rsid w:val="00D42B34"/>
    <w:rsid w:val="00D44C2A"/>
    <w:rsid w:val="00D55D86"/>
    <w:rsid w:val="00D5666C"/>
    <w:rsid w:val="00D57679"/>
    <w:rsid w:val="00D62C1C"/>
    <w:rsid w:val="00D62F25"/>
    <w:rsid w:val="00D63CFE"/>
    <w:rsid w:val="00D64CDA"/>
    <w:rsid w:val="00D650A2"/>
    <w:rsid w:val="00D65C76"/>
    <w:rsid w:val="00D724CD"/>
    <w:rsid w:val="00D7251B"/>
    <w:rsid w:val="00D73367"/>
    <w:rsid w:val="00D816BA"/>
    <w:rsid w:val="00D82C81"/>
    <w:rsid w:val="00D83713"/>
    <w:rsid w:val="00D83CE8"/>
    <w:rsid w:val="00D84D67"/>
    <w:rsid w:val="00D85E04"/>
    <w:rsid w:val="00D93808"/>
    <w:rsid w:val="00D940C9"/>
    <w:rsid w:val="00D94A53"/>
    <w:rsid w:val="00D95012"/>
    <w:rsid w:val="00DA2731"/>
    <w:rsid w:val="00DA2AC2"/>
    <w:rsid w:val="00DA2CB3"/>
    <w:rsid w:val="00DA302F"/>
    <w:rsid w:val="00DA3DF2"/>
    <w:rsid w:val="00DA4AB7"/>
    <w:rsid w:val="00DA4C28"/>
    <w:rsid w:val="00DA55C8"/>
    <w:rsid w:val="00DA56F5"/>
    <w:rsid w:val="00DB4699"/>
    <w:rsid w:val="00DB56B4"/>
    <w:rsid w:val="00DB7257"/>
    <w:rsid w:val="00DC0C5D"/>
    <w:rsid w:val="00DC130F"/>
    <w:rsid w:val="00DC3355"/>
    <w:rsid w:val="00DC34B0"/>
    <w:rsid w:val="00DC38C6"/>
    <w:rsid w:val="00DC5A03"/>
    <w:rsid w:val="00DD2BFC"/>
    <w:rsid w:val="00DD549F"/>
    <w:rsid w:val="00DE22E8"/>
    <w:rsid w:val="00DE332B"/>
    <w:rsid w:val="00DF206C"/>
    <w:rsid w:val="00DF2AC1"/>
    <w:rsid w:val="00DF3363"/>
    <w:rsid w:val="00DF3B1C"/>
    <w:rsid w:val="00DF3DDC"/>
    <w:rsid w:val="00DF3F0C"/>
    <w:rsid w:val="00DF5776"/>
    <w:rsid w:val="00DF5D11"/>
    <w:rsid w:val="00DF6D23"/>
    <w:rsid w:val="00DF762C"/>
    <w:rsid w:val="00E0148A"/>
    <w:rsid w:val="00E02F3D"/>
    <w:rsid w:val="00E030D0"/>
    <w:rsid w:val="00E0422C"/>
    <w:rsid w:val="00E103A5"/>
    <w:rsid w:val="00E1308D"/>
    <w:rsid w:val="00E1423E"/>
    <w:rsid w:val="00E169C1"/>
    <w:rsid w:val="00E16E51"/>
    <w:rsid w:val="00E17DC6"/>
    <w:rsid w:val="00E21E47"/>
    <w:rsid w:val="00E22327"/>
    <w:rsid w:val="00E2263D"/>
    <w:rsid w:val="00E24BAE"/>
    <w:rsid w:val="00E2532A"/>
    <w:rsid w:val="00E31A1D"/>
    <w:rsid w:val="00E3293F"/>
    <w:rsid w:val="00E33AB2"/>
    <w:rsid w:val="00E3729E"/>
    <w:rsid w:val="00E3749B"/>
    <w:rsid w:val="00E37F4C"/>
    <w:rsid w:val="00E400BB"/>
    <w:rsid w:val="00E4039A"/>
    <w:rsid w:val="00E41124"/>
    <w:rsid w:val="00E4462D"/>
    <w:rsid w:val="00E459E3"/>
    <w:rsid w:val="00E45A09"/>
    <w:rsid w:val="00E45FD0"/>
    <w:rsid w:val="00E50B2A"/>
    <w:rsid w:val="00E52555"/>
    <w:rsid w:val="00E5478A"/>
    <w:rsid w:val="00E55382"/>
    <w:rsid w:val="00E5634F"/>
    <w:rsid w:val="00E56F03"/>
    <w:rsid w:val="00E71C1D"/>
    <w:rsid w:val="00E7368A"/>
    <w:rsid w:val="00E73DB1"/>
    <w:rsid w:val="00E74510"/>
    <w:rsid w:val="00E7608D"/>
    <w:rsid w:val="00E81C48"/>
    <w:rsid w:val="00E81CC4"/>
    <w:rsid w:val="00E845DC"/>
    <w:rsid w:val="00E84E86"/>
    <w:rsid w:val="00E85D5A"/>
    <w:rsid w:val="00E87294"/>
    <w:rsid w:val="00E87D42"/>
    <w:rsid w:val="00E9058F"/>
    <w:rsid w:val="00E91182"/>
    <w:rsid w:val="00E95961"/>
    <w:rsid w:val="00E96ADE"/>
    <w:rsid w:val="00EA0EB1"/>
    <w:rsid w:val="00EA2A63"/>
    <w:rsid w:val="00EA6EBE"/>
    <w:rsid w:val="00EA70CA"/>
    <w:rsid w:val="00EB066E"/>
    <w:rsid w:val="00EB1EEF"/>
    <w:rsid w:val="00EB404B"/>
    <w:rsid w:val="00EB71F5"/>
    <w:rsid w:val="00EC692D"/>
    <w:rsid w:val="00EC7E22"/>
    <w:rsid w:val="00ED052D"/>
    <w:rsid w:val="00ED2EA5"/>
    <w:rsid w:val="00ED7700"/>
    <w:rsid w:val="00EE004B"/>
    <w:rsid w:val="00EE1573"/>
    <w:rsid w:val="00EE68DB"/>
    <w:rsid w:val="00EE7855"/>
    <w:rsid w:val="00EF27E1"/>
    <w:rsid w:val="00EF6B20"/>
    <w:rsid w:val="00F007EC"/>
    <w:rsid w:val="00F02863"/>
    <w:rsid w:val="00F028F6"/>
    <w:rsid w:val="00F030DB"/>
    <w:rsid w:val="00F031C2"/>
    <w:rsid w:val="00F05A7C"/>
    <w:rsid w:val="00F05E95"/>
    <w:rsid w:val="00F078A2"/>
    <w:rsid w:val="00F13FFB"/>
    <w:rsid w:val="00F15C83"/>
    <w:rsid w:val="00F17921"/>
    <w:rsid w:val="00F204B9"/>
    <w:rsid w:val="00F214E6"/>
    <w:rsid w:val="00F243D2"/>
    <w:rsid w:val="00F311EE"/>
    <w:rsid w:val="00F31514"/>
    <w:rsid w:val="00F354DA"/>
    <w:rsid w:val="00F376AA"/>
    <w:rsid w:val="00F43C70"/>
    <w:rsid w:val="00F44451"/>
    <w:rsid w:val="00F514E0"/>
    <w:rsid w:val="00F51686"/>
    <w:rsid w:val="00F51A5A"/>
    <w:rsid w:val="00F52E73"/>
    <w:rsid w:val="00F543FB"/>
    <w:rsid w:val="00F54B40"/>
    <w:rsid w:val="00F56672"/>
    <w:rsid w:val="00F56CC4"/>
    <w:rsid w:val="00F56FD4"/>
    <w:rsid w:val="00F61203"/>
    <w:rsid w:val="00F66142"/>
    <w:rsid w:val="00F76D64"/>
    <w:rsid w:val="00F8214A"/>
    <w:rsid w:val="00F82600"/>
    <w:rsid w:val="00F82740"/>
    <w:rsid w:val="00F8298E"/>
    <w:rsid w:val="00F82A7D"/>
    <w:rsid w:val="00F8370E"/>
    <w:rsid w:val="00F83726"/>
    <w:rsid w:val="00F843E9"/>
    <w:rsid w:val="00F84A15"/>
    <w:rsid w:val="00F84F31"/>
    <w:rsid w:val="00F851F9"/>
    <w:rsid w:val="00F903E1"/>
    <w:rsid w:val="00F91C97"/>
    <w:rsid w:val="00F91EB8"/>
    <w:rsid w:val="00F93E27"/>
    <w:rsid w:val="00F95A1D"/>
    <w:rsid w:val="00F95F18"/>
    <w:rsid w:val="00F96935"/>
    <w:rsid w:val="00FA098F"/>
    <w:rsid w:val="00FA1D67"/>
    <w:rsid w:val="00FA20E8"/>
    <w:rsid w:val="00FA5E19"/>
    <w:rsid w:val="00FA6C8B"/>
    <w:rsid w:val="00FB4438"/>
    <w:rsid w:val="00FC1E25"/>
    <w:rsid w:val="00FC5FC5"/>
    <w:rsid w:val="00FD13C6"/>
    <w:rsid w:val="00FD1CFF"/>
    <w:rsid w:val="00FD221A"/>
    <w:rsid w:val="00FD2340"/>
    <w:rsid w:val="00FD2443"/>
    <w:rsid w:val="00FD331D"/>
    <w:rsid w:val="00FD40F6"/>
    <w:rsid w:val="00FD465C"/>
    <w:rsid w:val="00FD4A6D"/>
    <w:rsid w:val="00FD6D04"/>
    <w:rsid w:val="00FD7680"/>
    <w:rsid w:val="00FE449A"/>
    <w:rsid w:val="00FE7E7B"/>
    <w:rsid w:val="00FF2254"/>
    <w:rsid w:val="00FF44D2"/>
    <w:rsid w:val="00FF5C8D"/>
    <w:rsid w:val="00FF628B"/>
    <w:rsid w:val="00FF7533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B4ED56"/>
  <w15:chartTrackingRefBased/>
  <w15:docId w15:val="{F9060B9E-2507-4B74-8D74-EF842D478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14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6EB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6EBE"/>
    <w:rPr>
      <w:color w:val="954F72"/>
      <w:u w:val="single"/>
    </w:rPr>
  </w:style>
  <w:style w:type="paragraph" w:customStyle="1" w:styleId="msonormal0">
    <w:name w:val="msonormal"/>
    <w:basedOn w:val="Normal"/>
    <w:rsid w:val="00EA6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nt5">
    <w:name w:val="font5"/>
    <w:basedOn w:val="Normal"/>
    <w:rsid w:val="00EA6EBE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n-GB"/>
    </w:rPr>
  </w:style>
  <w:style w:type="paragraph" w:customStyle="1" w:styleId="xl65">
    <w:name w:val="xl65"/>
    <w:basedOn w:val="Normal"/>
    <w:rsid w:val="00EA6EB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en-GB"/>
    </w:rPr>
  </w:style>
  <w:style w:type="paragraph" w:customStyle="1" w:styleId="xl66">
    <w:name w:val="xl66"/>
    <w:basedOn w:val="Normal"/>
    <w:rsid w:val="00EA6E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EA6EB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en-GB"/>
    </w:rPr>
  </w:style>
  <w:style w:type="paragraph" w:customStyle="1" w:styleId="xl68">
    <w:name w:val="xl68"/>
    <w:basedOn w:val="Normal"/>
    <w:rsid w:val="00EA6EB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en-GB"/>
    </w:rPr>
  </w:style>
  <w:style w:type="paragraph" w:customStyle="1" w:styleId="xl69">
    <w:name w:val="xl69"/>
    <w:basedOn w:val="Normal"/>
    <w:rsid w:val="00EA6E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EA6EB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sz w:val="20"/>
      <w:szCs w:val="20"/>
      <w:lang w:eastAsia="en-GB"/>
    </w:rPr>
  </w:style>
  <w:style w:type="paragraph" w:customStyle="1" w:styleId="xl71">
    <w:name w:val="xl71"/>
    <w:basedOn w:val="Normal"/>
    <w:rsid w:val="00EA6EB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EA6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BD28A6"/>
    <w:pPr>
      <w:spacing w:after="0"/>
      <w:jc w:val="center"/>
    </w:pPr>
    <w:rPr>
      <w:rFonts w:ascii="Palatino" w:hAnsi="Palatino" w:cs="Times New Roman"/>
      <w:noProof/>
      <w:sz w:val="18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D28A6"/>
    <w:rPr>
      <w:rFonts w:ascii="Palatino" w:hAnsi="Palatino" w:cs="Times New Roman"/>
      <w:noProof/>
      <w:sz w:val="1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D28A6"/>
    <w:pPr>
      <w:spacing w:line="240" w:lineRule="auto"/>
    </w:pPr>
    <w:rPr>
      <w:rFonts w:ascii="Palatino" w:hAnsi="Palatino" w:cs="Times New Roman"/>
      <w:noProof/>
      <w:sz w:val="18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D28A6"/>
    <w:rPr>
      <w:rFonts w:ascii="Palatino" w:hAnsi="Palatino" w:cs="Times New Roman"/>
      <w:noProof/>
      <w:sz w:val="18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FD33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DD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214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83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CE8"/>
  </w:style>
  <w:style w:type="paragraph" w:styleId="Footer">
    <w:name w:val="footer"/>
    <w:basedOn w:val="Normal"/>
    <w:link w:val="FooterChar"/>
    <w:uiPriority w:val="99"/>
    <w:unhideWhenUsed/>
    <w:rsid w:val="00D83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CE8"/>
  </w:style>
  <w:style w:type="character" w:styleId="CommentReference">
    <w:name w:val="annotation reference"/>
    <w:basedOn w:val="DefaultParagraphFont"/>
    <w:uiPriority w:val="99"/>
    <w:semiHidden/>
    <w:unhideWhenUsed/>
    <w:rsid w:val="00697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78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78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8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81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47A8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E1F66"/>
    <w:rPr>
      <w:color w:val="605E5C"/>
      <w:shd w:val="clear" w:color="auto" w:fill="E1DFDD"/>
    </w:rPr>
  </w:style>
  <w:style w:type="paragraph" w:customStyle="1" w:styleId="SupplementaryMaterial">
    <w:name w:val="Supplementary Material"/>
    <w:basedOn w:val="Title"/>
    <w:next w:val="Title"/>
    <w:qFormat/>
    <w:rsid w:val="00B52AA9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52A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2AA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586C7-24A6-4AFC-9ECE-9CC1432B7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275</TotalTime>
  <Pages>9</Pages>
  <Words>11532</Words>
  <Characters>65736</Characters>
  <Application>Microsoft Office Word</Application>
  <DocSecurity>0</DocSecurity>
  <Lines>547</Lines>
  <Paragraphs>154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Kouri, Chrysanthi (STUDENTS)</dc:creator>
  <cp:keywords/>
  <dc:description/>
  <cp:lastModifiedBy>Rawda Naamneh</cp:lastModifiedBy>
  <cp:revision>155</cp:revision>
  <cp:lastPrinted>2021-06-10T10:37:00Z</cp:lastPrinted>
  <dcterms:created xsi:type="dcterms:W3CDTF">2024-07-11T13:01:00Z</dcterms:created>
  <dcterms:modified xsi:type="dcterms:W3CDTF">2024-08-09T09:03:00Z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1695238535</vt:i4>
  </property>
  <property fmtid="{D5CDD505-2E9C-101B-9397-08002B2CF9AE}" pid="3" name="GrammarlyDocumentId">
    <vt:lpwstr>797be39c6585a13d462461d5245531f243e44a3a8e2d41c6657f1f380a4ef2bb</vt:lpwstr>
  </property>
</Properties>
</file>