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7A03FD" w14:textId="7B5A6097" w:rsidR="006C3221" w:rsidRPr="003D55AE" w:rsidRDefault="006C3221" w:rsidP="006C3221">
      <w:pPr>
        <w:rPr>
          <w:b/>
        </w:rPr>
      </w:pPr>
      <w:r w:rsidRPr="003D55AE">
        <w:rPr>
          <w:b/>
        </w:rPr>
        <w:t>Figure</w:t>
      </w:r>
      <w:r>
        <w:rPr>
          <w:b/>
        </w:rPr>
        <w:t xml:space="preserve"> and </w:t>
      </w:r>
      <w:r w:rsidRPr="003D55AE">
        <w:rPr>
          <w:b/>
        </w:rPr>
        <w:t xml:space="preserve"> </w:t>
      </w:r>
      <w:r>
        <w:rPr>
          <w:b/>
        </w:rPr>
        <w:t>l</w:t>
      </w:r>
      <w:r w:rsidRPr="003D55AE">
        <w:rPr>
          <w:b/>
        </w:rPr>
        <w:t xml:space="preserve">egends: </w:t>
      </w:r>
    </w:p>
    <w:p w14:paraId="30F7DC2D" w14:textId="77777777" w:rsidR="006C3221" w:rsidRDefault="006C3221" w:rsidP="006C3221">
      <w:pPr>
        <w:spacing w:after="0" w:line="240" w:lineRule="auto"/>
        <w:jc w:val="both"/>
        <w:rPr>
          <w:noProof/>
        </w:rPr>
      </w:pPr>
    </w:p>
    <w:p w14:paraId="2FC666F7" w14:textId="77777777" w:rsidR="006C3221" w:rsidRDefault="006C3221" w:rsidP="006C3221">
      <w:pPr>
        <w:spacing w:after="0" w:line="240" w:lineRule="auto"/>
        <w:jc w:val="both"/>
        <w:rPr>
          <w:noProof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058D7021" wp14:editId="62483EA1">
            <wp:simplePos x="0" y="0"/>
            <wp:positionH relativeFrom="margin">
              <wp:align>center</wp:align>
            </wp:positionH>
            <wp:positionV relativeFrom="paragraph">
              <wp:posOffset>12449</wp:posOffset>
            </wp:positionV>
            <wp:extent cx="5943600" cy="2416810"/>
            <wp:effectExtent l="0" t="0" r="0" b="2540"/>
            <wp:wrapTight wrapText="bothSides">
              <wp:wrapPolygon edited="0">
                <wp:start x="0" y="0"/>
                <wp:lineTo x="0" y="21452"/>
                <wp:lineTo x="21531" y="21452"/>
                <wp:lineTo x="2153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8E98B" w14:textId="77777777" w:rsidR="006C3221" w:rsidRDefault="006C3221" w:rsidP="006C32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D47533" w14:textId="77777777" w:rsidR="006C3221" w:rsidRDefault="006C3221" w:rsidP="006C32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A12176" w14:textId="04B71252" w:rsidR="006C3221" w:rsidRPr="00004089" w:rsidRDefault="006C3221" w:rsidP="006C32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F4C">
        <w:rPr>
          <w:rFonts w:ascii="Times New Roman" w:hAnsi="Times New Roman" w:cs="Times New Roman"/>
          <w:b/>
          <w:sz w:val="24"/>
          <w:szCs w:val="24"/>
        </w:rPr>
        <w:t>Figure S1</w:t>
      </w:r>
      <w:r w:rsidRPr="00F63F2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3F29">
        <w:rPr>
          <w:rFonts w:ascii="Times New Roman" w:hAnsi="Times New Roman" w:cs="Times New Roman"/>
          <w:b/>
          <w:sz w:val="24"/>
          <w:szCs w:val="24"/>
        </w:rPr>
        <w:t xml:space="preserve">Generation </w:t>
      </w:r>
      <w:r>
        <w:rPr>
          <w:rFonts w:ascii="Times New Roman" w:hAnsi="Times New Roman" w:cs="Times New Roman"/>
          <w:b/>
          <w:sz w:val="24"/>
          <w:szCs w:val="24"/>
        </w:rPr>
        <w:t xml:space="preserve">and validation </w:t>
      </w:r>
      <w:r w:rsidRPr="00F63F29">
        <w:rPr>
          <w:rFonts w:ascii="Times New Roman" w:hAnsi="Times New Roman" w:cs="Times New Roman"/>
          <w:b/>
          <w:sz w:val="24"/>
          <w:szCs w:val="24"/>
        </w:rPr>
        <w:t xml:space="preserve">of </w:t>
      </w:r>
      <w:r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Pr="00F63F29">
        <w:rPr>
          <w:rFonts w:ascii="Times New Roman" w:hAnsi="Times New Roman" w:cs="Times New Roman"/>
          <w:b/>
          <w:sz w:val="24"/>
          <w:szCs w:val="24"/>
        </w:rPr>
        <w:t>Nef transgenic mouse lines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F0FB6">
        <w:rPr>
          <w:rFonts w:ascii="Times New Roman" w:hAnsi="Times New Roman" w:cs="Times New Roman"/>
          <w:sz w:val="24"/>
          <w:szCs w:val="24"/>
        </w:rPr>
        <w:t>(</w:t>
      </w:r>
      <w:r w:rsidRPr="00863E2F">
        <w:rPr>
          <w:rFonts w:ascii="Times New Roman" w:hAnsi="Times New Roman" w:cs="Times New Roman"/>
          <w:b/>
          <w:sz w:val="24"/>
          <w:szCs w:val="24"/>
        </w:rPr>
        <w:t>A</w:t>
      </w:r>
      <w:r w:rsidRPr="00DF0FB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35AD">
        <w:rPr>
          <w:rFonts w:ascii="Times New Roman" w:hAnsi="Times New Roman" w:cs="Times New Roman"/>
          <w:bCs/>
          <w:sz w:val="24"/>
          <w:szCs w:val="24"/>
        </w:rPr>
        <w:t>The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schematic diagram shows the generation of the </w:t>
      </w:r>
      <w:r w:rsidRPr="00CC4384">
        <w:rPr>
          <w:rFonts w:ascii="Times New Roman" w:hAnsi="Times New Roman" w:cs="Times New Roman"/>
          <w:sz w:val="24"/>
          <w:szCs w:val="24"/>
        </w:rPr>
        <w:t>Nef transgenic (Nef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C4384">
        <w:rPr>
          <w:rFonts w:ascii="Times New Roman" w:hAnsi="Times New Roman" w:cs="Times New Roman"/>
          <w:sz w:val="24"/>
          <w:szCs w:val="24"/>
        </w:rPr>
        <w:t>TG) mouse</w:t>
      </w:r>
      <w:r>
        <w:rPr>
          <w:rFonts w:ascii="Times New Roman" w:hAnsi="Times New Roman" w:cs="Times New Roman"/>
          <w:sz w:val="24"/>
          <w:szCs w:val="24"/>
        </w:rPr>
        <w:t xml:space="preserve">. HIV-Nef gene was cloned in the </w:t>
      </w:r>
      <w:r w:rsidRPr="00CC4384">
        <w:rPr>
          <w:rFonts w:ascii="Times New Roman" w:hAnsi="Times New Roman" w:cs="Times New Roman"/>
          <w:sz w:val="24"/>
          <w:szCs w:val="24"/>
        </w:rPr>
        <w:t>CAG-Lox-CAT vector.</w:t>
      </w:r>
      <w:r>
        <w:rPr>
          <w:rFonts w:ascii="Times New Roman" w:hAnsi="Times New Roman" w:cs="Times New Roman"/>
          <w:sz w:val="24"/>
          <w:szCs w:val="24"/>
        </w:rPr>
        <w:t xml:space="preserve"> Four different founder mouse</w:t>
      </w:r>
      <w:r w:rsidRPr="00CC4384">
        <w:rPr>
          <w:rFonts w:ascii="Times New Roman" w:hAnsi="Times New Roman" w:cs="Times New Roman"/>
          <w:sz w:val="24"/>
          <w:szCs w:val="24"/>
        </w:rPr>
        <w:t xml:space="preserve"> lines were </w:t>
      </w:r>
      <w:r>
        <w:rPr>
          <w:rFonts w:ascii="Times New Roman" w:hAnsi="Times New Roman" w:cs="Times New Roman"/>
          <w:sz w:val="24"/>
          <w:szCs w:val="24"/>
        </w:rPr>
        <w:t xml:space="preserve">generated. Founder mouse lines were bred with the wild-type mice and </w:t>
      </w:r>
      <w:r w:rsidRPr="00CC4384">
        <w:rPr>
          <w:rFonts w:ascii="Times New Roman" w:hAnsi="Times New Roman" w:cs="Times New Roman"/>
          <w:sz w:val="24"/>
          <w:szCs w:val="24"/>
        </w:rPr>
        <w:t>crossed with the alpha myosin heavy chain</w:t>
      </w:r>
      <w:r>
        <w:rPr>
          <w:rFonts w:ascii="Times New Roman" w:hAnsi="Times New Roman" w:cs="Times New Roman"/>
          <w:sz w:val="24"/>
          <w:szCs w:val="24"/>
        </w:rPr>
        <w:t xml:space="preserve"> Cre (αMHC-Cre)</w:t>
      </w:r>
      <w:r w:rsidRPr="00CC4384">
        <w:rPr>
          <w:rFonts w:ascii="Times New Roman" w:hAnsi="Times New Roman" w:cs="Times New Roman"/>
          <w:sz w:val="24"/>
          <w:szCs w:val="24"/>
        </w:rPr>
        <w:t xml:space="preserve"> mice to express Nef protein in the heart</w:t>
      </w:r>
      <w:r>
        <w:rPr>
          <w:rFonts w:ascii="Times New Roman" w:hAnsi="Times New Roman" w:cs="Times New Roman"/>
          <w:sz w:val="24"/>
          <w:szCs w:val="24"/>
        </w:rPr>
        <w:t>. (</w:t>
      </w:r>
      <w:r w:rsidRPr="00863E2F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) Western blot shows Nef protein expression in the heart of Nef-TG lines. </w:t>
      </w:r>
      <w:r w:rsidRPr="008E7320">
        <w:rPr>
          <w:rFonts w:ascii="Times New Roman" w:hAnsi="Times New Roman" w:cs="Times New Roman"/>
          <w:sz w:val="24"/>
          <w:szCs w:val="24"/>
        </w:rPr>
        <w:t xml:space="preserve">GAPDH was used as a loading control.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863E2F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) The graph shows Nef protein quantification in Nef-TG mice's heart tissue. </w:t>
      </w:r>
      <w:r w:rsidRPr="0087660C">
        <w:rPr>
          <w:rFonts w:ascii="Times New Roman" w:hAnsi="Times New Roman" w:cs="Times New Roman"/>
          <w:sz w:val="24"/>
          <w:szCs w:val="24"/>
        </w:rPr>
        <w:t>Data are presented with standard deviation.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660C">
        <w:rPr>
          <w:rFonts w:ascii="Times New Roman" w:hAnsi="Times New Roman" w:cs="Times New Roman"/>
          <w:sz w:val="24"/>
          <w:szCs w:val="24"/>
        </w:rPr>
        <w:t xml:space="preserve">Statistical significances were calculated between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87660C">
        <w:rPr>
          <w:rFonts w:ascii="Times New Roman" w:hAnsi="Times New Roman" w:cs="Times New Roman"/>
          <w:sz w:val="24"/>
          <w:szCs w:val="24"/>
        </w:rPr>
        <w:t xml:space="preserve">Nef TG mice </w:t>
      </w:r>
      <w:r>
        <w:rPr>
          <w:rFonts w:ascii="Times New Roman" w:hAnsi="Times New Roman" w:cs="Times New Roman"/>
          <w:sz w:val="24"/>
          <w:szCs w:val="24"/>
        </w:rPr>
        <w:t xml:space="preserve">lines </w:t>
      </w:r>
      <w:r w:rsidRPr="002B170F">
        <w:rPr>
          <w:rFonts w:ascii="Times New Roman" w:hAnsi="Times New Roman" w:cs="Times New Roman"/>
          <w:sz w:val="24"/>
          <w:szCs w:val="24"/>
        </w:rPr>
        <w:t>(*p ≤ 0.05, ***</w:t>
      </w:r>
      <w:r w:rsidRPr="00863E2F">
        <w:rPr>
          <w:rFonts w:ascii="Times New Roman" w:hAnsi="Times New Roman" w:cs="Times New Roman"/>
          <w:color w:val="000000"/>
        </w:rPr>
        <w:t xml:space="preserve"> p ≤ 0.001</w:t>
      </w:r>
      <w:r w:rsidRPr="002B170F">
        <w:rPr>
          <w:rFonts w:ascii="Times New Roman" w:hAnsi="Times New Roman" w:cs="Times New Roman"/>
          <w:sz w:val="24"/>
          <w:szCs w:val="24"/>
        </w:rPr>
        <w:t>, ****</w:t>
      </w:r>
      <w:r w:rsidRPr="00863E2F">
        <w:rPr>
          <w:rFonts w:ascii="Times New Roman" w:hAnsi="Times New Roman" w:cs="Times New Roman"/>
        </w:rPr>
        <w:t xml:space="preserve"> </w:t>
      </w:r>
      <w:r w:rsidRPr="002B170F">
        <w:rPr>
          <w:rFonts w:ascii="Times New Roman" w:hAnsi="Times New Roman" w:cs="Times New Roman"/>
          <w:sz w:val="24"/>
          <w:szCs w:val="24"/>
        </w:rPr>
        <w:t>p ≤ 0.0001</w:t>
      </w:r>
      <w:r w:rsidRPr="0087660C">
        <w:rPr>
          <w:rFonts w:ascii="Times New Roman" w:hAnsi="Times New Roman" w:cs="Times New Roman"/>
          <w:sz w:val="24"/>
          <w:szCs w:val="24"/>
        </w:rPr>
        <w:t>).</w:t>
      </w:r>
    </w:p>
    <w:p w14:paraId="13C5D09C" w14:textId="77777777" w:rsidR="006C3221" w:rsidRDefault="006C322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849259" w14:textId="12C236D8" w:rsidR="006C3221" w:rsidRDefault="006C3221" w:rsidP="000842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BEC8E5" w14:textId="77777777" w:rsidR="006C3221" w:rsidRDefault="006C322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544FD9D" w14:textId="77777777" w:rsidR="0008426C" w:rsidRDefault="0008426C" w:rsidP="000842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3B879B1" w14:textId="77777777" w:rsidR="0008426C" w:rsidRDefault="0008426C" w:rsidP="0008426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B4172F" w14:textId="0344BB64" w:rsidR="00A43911" w:rsidRPr="00863E2F" w:rsidRDefault="00AB30F7" w:rsidP="00A43911">
      <w:pPr>
        <w:spacing w:after="0" w:line="240" w:lineRule="auto"/>
        <w:contextualSpacing/>
        <w:jc w:val="both"/>
        <w:rPr>
          <w:i/>
          <w:iCs/>
          <w:noProof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44CB35AF" wp14:editId="0897A485">
            <wp:simplePos x="0" y="0"/>
            <wp:positionH relativeFrom="margin">
              <wp:posOffset>1385824</wp:posOffset>
            </wp:positionH>
            <wp:positionV relativeFrom="paragraph">
              <wp:posOffset>0</wp:posOffset>
            </wp:positionV>
            <wp:extent cx="3215640" cy="5412740"/>
            <wp:effectExtent l="0" t="0" r="381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541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1DF" w:rsidRPr="00D01F4C">
        <w:rPr>
          <w:rFonts w:ascii="Times New Roman" w:hAnsi="Times New Roman" w:cs="Times New Roman"/>
          <w:b/>
          <w:sz w:val="24"/>
          <w:szCs w:val="24"/>
        </w:rPr>
        <w:t>Figure S</w:t>
      </w:r>
      <w:r w:rsidR="00B811DF">
        <w:rPr>
          <w:rFonts w:ascii="Times New Roman" w:hAnsi="Times New Roman" w:cs="Times New Roman"/>
          <w:b/>
          <w:sz w:val="24"/>
          <w:szCs w:val="24"/>
        </w:rPr>
        <w:t>2</w:t>
      </w:r>
      <w:r w:rsidR="00B811DF" w:rsidRPr="00863E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A43911">
        <w:rPr>
          <w:color w:val="000000" w:themeColor="text1"/>
        </w:rPr>
        <w:t xml:space="preserve"> </w:t>
      </w:r>
      <w:r w:rsidR="00A43911" w:rsidRPr="00863E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Nef transgenic mice exhibit cardiac dysfunction</w:t>
      </w:r>
      <w:r w:rsidR="00A439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at 24 weeks of age and heart failure at 48</w:t>
      </w:r>
      <w:r w:rsidR="00A43911" w:rsidRPr="00FA4EA6">
        <w:rPr>
          <w:rFonts w:ascii="Times New Roman" w:hAnsi="Times New Roman" w:cs="Times New Roman"/>
          <w:sz w:val="24"/>
          <w:szCs w:val="24"/>
        </w:rPr>
        <w:t xml:space="preserve"> </w:t>
      </w:r>
      <w:r w:rsidR="00A43911" w:rsidRPr="00C874BB">
        <w:rPr>
          <w:rFonts w:ascii="Times New Roman" w:hAnsi="Times New Roman" w:cs="Times New Roman"/>
          <w:b/>
          <w:sz w:val="24"/>
          <w:szCs w:val="24"/>
        </w:rPr>
        <w:t>weeks of age</w:t>
      </w:r>
      <w:r w:rsidR="00A43911" w:rsidRPr="00FA4EA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A43911" w:rsidRPr="00175D4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>Representative images show M-mode echocardiography of WT and TG-33 mice at (</w:t>
      </w:r>
      <w:r w:rsidR="00A43911" w:rsidRPr="00863E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24 and (</w:t>
      </w:r>
      <w:r w:rsidR="00A43911" w:rsidRPr="00C874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48 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>weeks of age. The images of the left ventricle were captured at the mid-papillary level (the parasternal short-axis view). Graphs show quantification of (</w:t>
      </w:r>
      <w:r w:rsidR="00A43911" w:rsidRPr="00863E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>) fractional shortening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43911" w:rsidRPr="00863E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volume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left ventricle during systole (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volume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>, s)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24-week-old mice 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>(n=3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WT (1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males, 1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females) and</w:t>
      </w:r>
      <w:r w:rsidR="001B092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TG</w:t>
      </w:r>
      <w:r w:rsidR="00B11352">
        <w:rPr>
          <w:rFonts w:ascii="Times New Roman" w:hAnsi="Times New Roman" w:cs="Times New Roman"/>
          <w:color w:val="000000" w:themeColor="text1"/>
          <w:sz w:val="24"/>
          <w:szCs w:val="24"/>
        </w:rPr>
        <w:t>-33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males, 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females)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>, and (</w:t>
      </w:r>
      <w:r w:rsidR="00A439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>) fractional shortening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439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volume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left ventricle during systole (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volume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>, s)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48-week-old mice 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>(n=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WT (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males, 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females) and 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TG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-33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males, 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females)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43911" w:rsidRPr="0087660C">
        <w:rPr>
          <w:rFonts w:ascii="Times New Roman" w:hAnsi="Times New Roman" w:cs="Times New Roman"/>
          <w:sz w:val="24"/>
          <w:szCs w:val="24"/>
        </w:rPr>
        <w:t>Data are presented with standard deviation.</w:t>
      </w:r>
      <w:r w:rsidR="00A43911">
        <w:rPr>
          <w:rFonts w:ascii="Times New Roman" w:hAnsi="Times New Roman" w:cs="Times New Roman"/>
          <w:sz w:val="24"/>
          <w:szCs w:val="24"/>
        </w:rPr>
        <w:t xml:space="preserve"> 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>Statistical significances were calculated between WT and TG-33 mice (*p ≤ 0.05, **p ≤ 0.0</w:t>
      </w:r>
      <w:r w:rsidR="00A439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1, </w:t>
      </w:r>
      <w:r w:rsidR="00A43911" w:rsidRPr="00863E2F">
        <w:rPr>
          <w:rFonts w:ascii="Times New Roman" w:hAnsi="Times New Roman" w:cs="Times New Roman"/>
          <w:sz w:val="24"/>
          <w:szCs w:val="24"/>
        </w:rPr>
        <w:t>**** p ≤ 0.0001</w:t>
      </w:r>
      <w:r w:rsidR="00A43911" w:rsidRPr="00863E2F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188E3D76" w14:textId="48E8F740" w:rsidR="006C3221" w:rsidRDefault="006C3221" w:rsidP="00ED4186">
      <w:pPr>
        <w:spacing w:after="0" w:line="240" w:lineRule="auto"/>
        <w:contextualSpacing/>
        <w:jc w:val="both"/>
        <w:rPr>
          <w:i/>
          <w:iCs/>
          <w:noProof/>
          <w:color w:val="000000" w:themeColor="text1"/>
        </w:rPr>
      </w:pPr>
    </w:p>
    <w:p w14:paraId="2C623F46" w14:textId="77777777" w:rsidR="006C3221" w:rsidRDefault="006C3221">
      <w:pPr>
        <w:rPr>
          <w:i/>
          <w:iCs/>
          <w:noProof/>
          <w:color w:val="000000" w:themeColor="text1"/>
        </w:rPr>
      </w:pPr>
      <w:r>
        <w:rPr>
          <w:i/>
          <w:iCs/>
          <w:noProof/>
          <w:color w:val="000000" w:themeColor="text1"/>
        </w:rPr>
        <w:br w:type="page"/>
      </w:r>
    </w:p>
    <w:p w14:paraId="70214F37" w14:textId="77777777" w:rsidR="00ED4186" w:rsidRPr="00863E2F" w:rsidRDefault="00ED4186" w:rsidP="00ED4186">
      <w:pPr>
        <w:spacing w:after="0" w:line="240" w:lineRule="auto"/>
        <w:contextualSpacing/>
        <w:jc w:val="both"/>
        <w:rPr>
          <w:i/>
          <w:iCs/>
          <w:noProof/>
          <w:color w:val="000000" w:themeColor="text1"/>
        </w:rPr>
      </w:pPr>
    </w:p>
    <w:p w14:paraId="331E19A4" w14:textId="6A8C754A" w:rsidR="00AB30F7" w:rsidRPr="00004089" w:rsidRDefault="00AB30F7" w:rsidP="00004089">
      <w:pPr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</w:pPr>
      <w:r w:rsidRPr="0000408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016" behindDoc="1" locked="0" layoutInCell="1" allowOverlap="1" wp14:anchorId="6F572E00" wp14:editId="3C8F49B9">
            <wp:simplePos x="0" y="0"/>
            <wp:positionH relativeFrom="margin">
              <wp:align>right</wp:align>
            </wp:positionH>
            <wp:positionV relativeFrom="paragraph">
              <wp:posOffset>41021</wp:posOffset>
            </wp:positionV>
            <wp:extent cx="5943600" cy="2488565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089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</w:rPr>
        <w:t>Figure S3</w:t>
      </w:r>
      <w:r w:rsidR="00B811DF" w:rsidRPr="00004089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. Nef transgenic mice have a shortened life span.  </w:t>
      </w:r>
      <w:r w:rsidR="00B811DF" w:rsidRPr="00004089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Kaplan-Meier survival analysis shows that TG-33 mice have significantly shorter life spans than WT mice. (n=15 WT (7 males, 8 females) and 14 TG-33 (5 males, 9 females)). Statistical significance w</w:t>
      </w:r>
      <w:r w:rsidR="00B6616B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as</w:t>
      </w:r>
      <w:r w:rsidR="00B811DF" w:rsidRPr="00004089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 xml:space="preserve"> calculated between WT and TG-33 mice (</w:t>
      </w:r>
      <w:r w:rsidR="00B811DF" w:rsidRPr="00004089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*** p ≤ 0.001</w:t>
      </w:r>
      <w:r w:rsidR="00B811DF" w:rsidRPr="00004089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</w:rPr>
        <w:t>).</w:t>
      </w:r>
    </w:p>
    <w:p w14:paraId="24A26B8A" w14:textId="49783FDA" w:rsidR="00AB30F7" w:rsidRDefault="00AB30F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169335E" w14:textId="077838A3" w:rsidR="005D3F1A" w:rsidRDefault="005D3F1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D60D32" w14:textId="060EB170" w:rsidR="005D3F1A" w:rsidRDefault="005D3F1A" w:rsidP="0008426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C4135EC" wp14:editId="600C1C04">
                <wp:simplePos x="0" y="0"/>
                <wp:positionH relativeFrom="column">
                  <wp:posOffset>0</wp:posOffset>
                </wp:positionH>
                <wp:positionV relativeFrom="paragraph">
                  <wp:posOffset>1913890</wp:posOffset>
                </wp:positionV>
                <wp:extent cx="59436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A0789F" w14:textId="42026A5E" w:rsidR="005D3F1A" w:rsidRPr="00272E0E" w:rsidRDefault="005D3F1A" w:rsidP="005D3F1A">
                            <w:pPr>
                              <w:pStyle w:val="Caption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2E0E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Figure S4:</w:t>
                            </w:r>
                            <w:r w:rsidR="00272E0E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Representative images show that Nef induces senescence in the cells. </w:t>
                            </w:r>
                            <w:r w:rsidR="00272E0E" w:rsidRPr="00F35816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="00272E0E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A-B</w:t>
                            </w:r>
                            <w:r w:rsidR="00272E0E" w:rsidRPr="00F35816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C20070" w:rsidRPr="00272E0E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HeLa </w:t>
                            </w:r>
                            <w:r w:rsidR="00C2007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cells</w:t>
                            </w:r>
                            <w:r w:rsidR="00272E0E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were transfected with plasmid DNA for 48 hours and then SA-β</w:t>
                            </w:r>
                            <w:r w:rsidR="002342D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g</w:t>
                            </w:r>
                            <w:r w:rsidR="00272E0E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 </w:t>
                            </w:r>
                            <w:r w:rsidR="00A74EEE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assay was performed. Cells were incubated in the staining solution for 48 hours and images were captured.  (</w:t>
                            </w:r>
                            <w:r w:rsidR="00A74EEE" w:rsidRPr="00F35816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r w:rsidR="00A74EEE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) The graph shows the quantification of the SA-β</w:t>
                            </w:r>
                            <w:r w:rsidR="002342D0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g</w:t>
                            </w:r>
                            <w:r w:rsidR="00A74EEE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 positive cells </w:t>
                            </w:r>
                            <w:r w:rsidR="00A74EEE" w:rsidRPr="000F1CE4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="00A74EEE" w:rsidRPr="00F35816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n=</w:t>
                            </w:r>
                            <w:r w:rsidR="005E7C64" w:rsidRPr="00F35816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844 pShuttle cells and 849 Nef expressing cells).</w:t>
                            </w:r>
                            <w:r w:rsidR="005E7C64" w:rsidRPr="005E7C64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7C64" w:rsidRPr="00FB5BEB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Experiments were repeated three times.</w:t>
                            </w:r>
                            <w:r w:rsidR="006947ED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47ED" w:rsidRPr="006947ED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Data are presented with standard deviation.</w:t>
                            </w:r>
                            <w:r w:rsidR="00734CCF" w:rsidRPr="00734CCF">
                              <w:t xml:space="preserve"> </w:t>
                            </w:r>
                            <w:r w:rsidR="00734CCF" w:rsidRPr="00734CC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Statistical significance w</w:t>
                            </w:r>
                            <w:r w:rsidR="00734CC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as</w:t>
                            </w:r>
                            <w:r w:rsidR="00734CCF" w:rsidRPr="00734CC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calculated between</w:t>
                            </w:r>
                            <w:r w:rsidR="00734CCF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control and Nef expressing </w:t>
                            </w:r>
                            <w:r w:rsidR="00734CCF" w:rsidRPr="00534208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cells</w:t>
                            </w:r>
                            <w:r w:rsidR="00A74EEE" w:rsidRPr="00F35816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0883" w:rsidRPr="00F35816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 w:rsidR="00C40883" w:rsidRPr="00534208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>**** p ≤ 0.0001)</w:t>
                            </w:r>
                            <w:r w:rsidR="00A74EEE" w:rsidRPr="00F35816">
                              <w:rPr>
                                <w:rFonts w:ascii="Times New Roman" w:hAnsi="Times New Roman" w:cs="Times New Roman"/>
                                <w:i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4135E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50.7pt;width:468pt;height:.05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" stroked="f">
                <v:textbox style="mso-fit-shape-to-text:t" inset="0,0,0,0">
                  <w:txbxContent>
                    <w:p w14:paraId="73A0789F" w14:textId="42026A5E" w:rsidR="005D3F1A" w:rsidRPr="00272E0E" w:rsidRDefault="005D3F1A" w:rsidP="005D3F1A">
                      <w:pPr>
                        <w:pStyle w:val="Caption"/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272E0E">
                        <w:rPr>
                          <w:rFonts w:ascii="Times New Roman" w:hAnsi="Times New Roman" w:cs="Times New Roman"/>
                          <w:b/>
                          <w:i w:val="0"/>
                          <w:color w:val="000000" w:themeColor="text1"/>
                          <w:sz w:val="24"/>
                          <w:szCs w:val="24"/>
                        </w:rPr>
                        <w:t>Figure S4:</w:t>
                      </w:r>
                      <w:r w:rsidR="00272E0E">
                        <w:rPr>
                          <w:rFonts w:ascii="Times New Roman" w:hAnsi="Times New Roman" w:cs="Times New Roman"/>
                          <w:b/>
                          <w:i w:val="0"/>
                          <w:color w:val="000000" w:themeColor="text1"/>
                          <w:sz w:val="24"/>
                          <w:szCs w:val="24"/>
                        </w:rPr>
                        <w:t xml:space="preserve"> Representative images show that Nef induces senescence in the cells. </w:t>
                      </w:r>
                      <w:r w:rsidR="00272E0E" w:rsidRPr="00F35816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="00272E0E">
                        <w:rPr>
                          <w:rFonts w:ascii="Times New Roman" w:hAnsi="Times New Roman" w:cs="Times New Roman"/>
                          <w:b/>
                          <w:i w:val="0"/>
                          <w:color w:val="000000" w:themeColor="text1"/>
                          <w:sz w:val="24"/>
                          <w:szCs w:val="24"/>
                        </w:rPr>
                        <w:t>A-B</w:t>
                      </w:r>
                      <w:r w:rsidR="00272E0E" w:rsidRPr="00F35816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 xml:space="preserve">) </w:t>
                      </w:r>
                      <w:r w:rsidR="00C20070" w:rsidRPr="00272E0E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 xml:space="preserve">HeLa </w:t>
                      </w:r>
                      <w:r w:rsidR="00C2007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>cells</w:t>
                      </w:r>
                      <w:r w:rsidR="00272E0E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 xml:space="preserve"> were transfected with plasmid DNA for 48 hours and then SA-β</w:t>
                      </w:r>
                      <w:r w:rsidR="002342D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>g</w:t>
                      </w:r>
                      <w:r w:rsidR="00272E0E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 xml:space="preserve">al </w:t>
                      </w:r>
                      <w:r w:rsidR="00A74EEE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>assay was performed. Cells were incubated in the staining solution for 48 hours and images were captured.  (</w:t>
                      </w:r>
                      <w:r w:rsidR="00A74EEE" w:rsidRPr="00F35816">
                        <w:rPr>
                          <w:rFonts w:ascii="Times New Roman" w:hAnsi="Times New Roman" w:cs="Times New Roman"/>
                          <w:b/>
                          <w:i w:val="0"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r w:rsidR="00A74EEE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>) The graph shows the quantification of the SA-β</w:t>
                      </w:r>
                      <w:r w:rsidR="002342D0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>g</w:t>
                      </w:r>
                      <w:r w:rsidR="00A74EEE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 xml:space="preserve">al positive cells </w:t>
                      </w:r>
                      <w:r w:rsidR="00A74EEE" w:rsidRPr="000F1CE4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="00A74EEE" w:rsidRPr="00F35816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>n=</w:t>
                      </w:r>
                      <w:r w:rsidR="005E7C64" w:rsidRPr="00F35816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>844 pShuttle cells and 849 Nef expressing cells).</w:t>
                      </w:r>
                      <w:r w:rsidR="005E7C64" w:rsidRPr="005E7C64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E7C64" w:rsidRPr="00FB5BEB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>Experiments were repeated three times.</w:t>
                      </w:r>
                      <w:r w:rsidR="006947ED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6947ED" w:rsidRPr="006947ED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>Data are presented with standard deviation.</w:t>
                      </w:r>
                      <w:r w:rsidR="00734CCF" w:rsidRPr="00734CCF">
                        <w:t xml:space="preserve"> </w:t>
                      </w:r>
                      <w:r w:rsidR="00734CCF" w:rsidRPr="00734CC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>Statistical significance w</w:t>
                      </w:r>
                      <w:r w:rsidR="00734CC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>as</w:t>
                      </w:r>
                      <w:r w:rsidR="00734CCF" w:rsidRPr="00734CC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 xml:space="preserve"> calculated between</w:t>
                      </w:r>
                      <w:r w:rsidR="00734CCF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 xml:space="preserve"> control and Nef expressing </w:t>
                      </w:r>
                      <w:r w:rsidR="00734CCF" w:rsidRPr="00534208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>cells</w:t>
                      </w:r>
                      <w:r w:rsidR="00A74EEE" w:rsidRPr="00F35816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C40883" w:rsidRPr="00F35816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 w:rsidR="00C40883" w:rsidRPr="00534208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>**** p ≤ 0.0001)</w:t>
                      </w:r>
                      <w:r w:rsidR="00A74EEE" w:rsidRPr="00F35816">
                        <w:rPr>
                          <w:rFonts w:ascii="Times New Roman" w:hAnsi="Times New Roman" w:cs="Times New Roman"/>
                          <w:i w:val="0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0035AAD0" wp14:editId="4B9BAF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856740"/>
            <wp:effectExtent l="0" t="0" r="0" b="0"/>
            <wp:wrapTight wrapText="bothSides">
              <wp:wrapPolygon edited="0">
                <wp:start x="0" y="0"/>
                <wp:lineTo x="0" y="21275"/>
                <wp:lineTo x="21531" y="21275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-gal staining in HELA cellspsd copy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960AF" w14:textId="77777777" w:rsidR="005D3F1A" w:rsidRPr="005D3F1A" w:rsidRDefault="005D3F1A" w:rsidP="005D3F1A">
      <w:pPr>
        <w:rPr>
          <w:rFonts w:ascii="Times New Roman" w:hAnsi="Times New Roman" w:cs="Times New Roman"/>
          <w:sz w:val="24"/>
          <w:szCs w:val="24"/>
        </w:rPr>
      </w:pPr>
    </w:p>
    <w:p w14:paraId="7D4208A0" w14:textId="77777777" w:rsidR="005D3F1A" w:rsidRPr="005D3F1A" w:rsidRDefault="005D3F1A" w:rsidP="005D3F1A">
      <w:pPr>
        <w:rPr>
          <w:rFonts w:ascii="Times New Roman" w:hAnsi="Times New Roman" w:cs="Times New Roman"/>
          <w:sz w:val="24"/>
          <w:szCs w:val="24"/>
        </w:rPr>
      </w:pPr>
    </w:p>
    <w:p w14:paraId="065037A9" w14:textId="77777777" w:rsidR="005D3F1A" w:rsidRPr="005D3F1A" w:rsidRDefault="005D3F1A" w:rsidP="005D3F1A">
      <w:pPr>
        <w:rPr>
          <w:rFonts w:ascii="Times New Roman" w:hAnsi="Times New Roman" w:cs="Times New Roman"/>
          <w:sz w:val="24"/>
          <w:szCs w:val="24"/>
        </w:rPr>
      </w:pPr>
    </w:p>
    <w:p w14:paraId="7CB9B827" w14:textId="4E740FBB" w:rsidR="005D3F1A" w:rsidRDefault="005D3F1A" w:rsidP="005D3F1A">
      <w:pPr>
        <w:rPr>
          <w:rFonts w:ascii="Times New Roman" w:hAnsi="Times New Roman" w:cs="Times New Roman"/>
          <w:sz w:val="24"/>
          <w:szCs w:val="24"/>
        </w:rPr>
      </w:pPr>
    </w:p>
    <w:p w14:paraId="558C61C2" w14:textId="28660FA6" w:rsidR="005D3F1A" w:rsidRDefault="008F32E6" w:rsidP="005D3F1A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6E731FE1" wp14:editId="67F15B8F">
                <wp:simplePos x="0" y="0"/>
                <wp:positionH relativeFrom="column">
                  <wp:posOffset>0</wp:posOffset>
                </wp:positionH>
                <wp:positionV relativeFrom="paragraph">
                  <wp:posOffset>182245</wp:posOffset>
                </wp:positionV>
                <wp:extent cx="5949011" cy="2814333"/>
                <wp:effectExtent l="0" t="0" r="0" b="5080"/>
                <wp:wrapTight wrapText="bothSides">
                  <wp:wrapPolygon edited="0">
                    <wp:start x="0" y="0"/>
                    <wp:lineTo x="0" y="21493"/>
                    <wp:lineTo x="21512" y="21493"/>
                    <wp:lineTo x="21512" y="0"/>
                    <wp:lineTo x="0" y="0"/>
                  </wp:wrapPolygon>
                </wp:wrapTight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011" cy="2814333"/>
                          <a:chOff x="0" y="0"/>
                          <a:chExt cx="5949342" cy="281503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8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7951" y="1412605"/>
                            <a:ext cx="5941391" cy="140242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588C262" w14:textId="6754A94C" w:rsidR="00193A71" w:rsidRPr="008F32E6" w:rsidRDefault="008F32E6" w:rsidP="008F32E6">
                              <w:pPr>
                                <w:pStyle w:val="Caption"/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F32E6"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i w:val="0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Figure S</w:t>
                              </w:r>
                              <w:r>
                                <w:rPr>
                                  <w:rFonts w:ascii="Times New Roman" w:eastAsia="Calibri" w:hAnsi="Times New Roman" w:cs="Times New Roman"/>
                                  <w:b/>
                                  <w:bCs/>
                                  <w:i w:val="0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5</w:t>
                              </w:r>
                              <w:r w:rsidR="00193A71" w:rsidRPr="008F32E6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  <w:r w:rsidR="004A18C7" w:rsidRPr="008F32E6"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Representative microscopic images show that </w:t>
                              </w:r>
                              <w:r w:rsidR="00193A71" w:rsidRPr="008F32E6"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Nef causes accumulatio</w:t>
                              </w:r>
                              <w:r w:rsidR="00965D69"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n</w:t>
                              </w:r>
                              <w:r w:rsidR="00193A71" w:rsidRPr="008F32E6"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of lipofuscin in the heart.</w:t>
                              </w:r>
                              <w:r w:rsidR="00193A71" w:rsidRPr="008F32E6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4A18C7" w:rsidRPr="008F32E6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(</w:t>
                              </w:r>
                              <w:r w:rsidR="004A18C7" w:rsidRPr="00F35816"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A</w:t>
                              </w:r>
                              <w:r w:rsidR="004A18C7" w:rsidRPr="008F32E6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) </w:t>
                              </w:r>
                              <w:r w:rsidR="00193A71" w:rsidRPr="008F32E6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Lipofuscin detection was performed in paraffin cardiac tissue sections </w:t>
                              </w:r>
                              <w:r w:rsidR="004A18C7" w:rsidRPr="008F32E6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by measuring the autofluorescence. </w:t>
                              </w:r>
                              <w:r w:rsidR="00193A71" w:rsidRPr="008F32E6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4A18C7" w:rsidRPr="008F32E6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DNA was stained with DAPI. (</w:t>
                              </w:r>
                              <w:r w:rsidR="000A02BD"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B</w:t>
                              </w:r>
                              <w:r w:rsidR="004A18C7" w:rsidRPr="008F32E6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) The graph shows counting </w:t>
                              </w:r>
                              <w:r w:rsidRPr="008F32E6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of lipofuscin</w:t>
                              </w:r>
                              <w:r w:rsidR="004A18C7" w:rsidRPr="008F32E6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positive puncta 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(</w:t>
                              </w:r>
                              <w:r w:rsidR="009A4C17" w:rsidRP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n=1</w:t>
                              </w:r>
                              <w:r w:rsidR="00B6616B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6 of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12-week-old</w:t>
                              </w:r>
                              <w:r w:rsidR="009A4C17" w:rsidRP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WT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mice</w:t>
                              </w:r>
                              <w:r w:rsidR="009A4C17" w:rsidRP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(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8</w:t>
                              </w:r>
                              <w:r w:rsidR="009A4C17" w:rsidRP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males, 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8</w:t>
                              </w:r>
                              <w:r w:rsidR="009A4C17" w:rsidRP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females)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, 10</w:t>
                              </w:r>
                              <w:r w:rsidR="00B6616B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of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12-week-old</w:t>
                              </w:r>
                              <w:r w:rsidR="009A4C17" w:rsidRP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T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G-33 mice</w:t>
                              </w:r>
                              <w:r w:rsidR="009A4C17" w:rsidRP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(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4</w:t>
                              </w:r>
                              <w:r w:rsidR="009A4C17" w:rsidRP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males, 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6</w:t>
                              </w:r>
                              <w:r w:rsidR="009A4C17" w:rsidRP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females)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="009A4C17" w:rsidRP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B6616B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of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24-week-old</w:t>
                              </w:r>
                              <w:r w:rsidR="009A4C17" w:rsidRP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WT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mice</w:t>
                              </w:r>
                              <w:r w:rsidR="009A4C17" w:rsidRP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(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7</w:t>
                              </w:r>
                              <w:r w:rsidR="009A4C17" w:rsidRP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males, 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4</w:t>
                              </w:r>
                              <w:r w:rsidR="009A4C17" w:rsidRP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females)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="009A4C17" w:rsidRP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and 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12</w:t>
                              </w:r>
                              <w:r w:rsidR="00B6616B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of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24-week-old</w:t>
                              </w:r>
                              <w:r w:rsidR="00A960C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A4C17" w:rsidRP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TG-33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mice</w:t>
                              </w:r>
                              <w:r w:rsidR="009A4C17" w:rsidRP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(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4</w:t>
                              </w:r>
                              <w:r w:rsidR="009A4C17" w:rsidRP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males, </w:t>
                              </w:r>
                              <w:r w:rsid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8</w:t>
                              </w:r>
                              <w:r w:rsidR="009A4C17" w:rsidRPr="009A4C17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females))</w:t>
                              </w:r>
                              <w:r w:rsidR="008C32EF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942B8A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42B8A" w:rsidRPr="00942B8A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Data are presented with standard deviation.</w:t>
                              </w:r>
                              <w:r w:rsidR="008C32EF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C32EF" w:rsidRPr="008C32EF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Statistical significances were calculated between WT and TG-33 mice</w:t>
                              </w:r>
                              <w:r w:rsidR="008C32EF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in different age group</w:t>
                              </w:r>
                              <w:r w:rsidR="009A4C17" w:rsidRPr="00F35816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4A18C7" w:rsidRPr="00F35816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(*p ≤ </w:t>
                              </w:r>
                              <w:r w:rsidRPr="00F35816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4"/>
                                  <w:szCs w:val="24"/>
                                </w:rPr>
                                <w:t>0.05).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731FE1" id="Group 6" o:spid="_x0000_s1027" style="position:absolute;margin-left:0;margin-top:14.35pt;width:468.45pt;height:221.6pt;z-index:251679232;mso-width-relative:margin;mso-height-relative:margin" coordsize="59493,28150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59436;height:138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">
                  <v:imagedata r:id="rId16" o:title=""/>
                </v:shape>
                <v:shape id="Text Box 5" o:spid="_x0000_s1029" type="#_x0000_t202" style="position:absolute;left:79;top:14126;width:59414;height:140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" stroked="f">
                  <v:textbox style="mso-fit-shape-to-text:t" inset="0,0,0,0">
                    <w:txbxContent>
                      <w:p w14:paraId="1588C262" w14:textId="6754A94C" w:rsidR="00193A71" w:rsidRPr="008F32E6" w:rsidRDefault="008F32E6" w:rsidP="008F32E6">
                        <w:pPr>
                          <w:pStyle w:val="Caption"/>
                          <w:spacing w:after="0"/>
                          <w:jc w:val="both"/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F32E6">
                          <w:rPr>
                            <w:rFonts w:ascii="Times New Roman" w:eastAsia="Calibri" w:hAnsi="Times New Roman" w:cs="Times New Roman"/>
                            <w:b/>
                            <w:bCs/>
                            <w:i w:val="0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Figure S</w:t>
                        </w:r>
                        <w:r>
                          <w:rPr>
                            <w:rFonts w:ascii="Times New Roman" w:eastAsia="Calibri" w:hAnsi="Times New Roman" w:cs="Times New Roman"/>
                            <w:b/>
                            <w:bCs/>
                            <w:i w:val="0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5</w:t>
                        </w:r>
                        <w:r w:rsidR="00193A71" w:rsidRPr="008F32E6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: </w:t>
                        </w:r>
                        <w:r w:rsidR="004A18C7" w:rsidRPr="008F32E6">
                          <w:rPr>
                            <w:rFonts w:ascii="Times New Roman" w:hAnsi="Times New Roman" w:cs="Times New Roman"/>
                            <w:b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Representative microscopic images show that </w:t>
                        </w:r>
                        <w:r w:rsidR="00193A71" w:rsidRPr="008F32E6">
                          <w:rPr>
                            <w:rFonts w:ascii="Times New Roman" w:hAnsi="Times New Roman" w:cs="Times New Roman"/>
                            <w:b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Nef causes accumulatio</w:t>
                        </w:r>
                        <w:r w:rsidR="00965D69">
                          <w:rPr>
                            <w:rFonts w:ascii="Times New Roman" w:hAnsi="Times New Roman" w:cs="Times New Roman"/>
                            <w:b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n</w:t>
                        </w:r>
                        <w:r w:rsidR="00193A71" w:rsidRPr="008F32E6">
                          <w:rPr>
                            <w:rFonts w:ascii="Times New Roman" w:hAnsi="Times New Roman" w:cs="Times New Roman"/>
                            <w:b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of lipofuscin in the heart.</w:t>
                        </w:r>
                        <w:r w:rsidR="00193A71" w:rsidRPr="008F32E6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4A18C7" w:rsidRPr="008F32E6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(</w:t>
                        </w:r>
                        <w:r w:rsidR="004A18C7" w:rsidRPr="00F35816">
                          <w:rPr>
                            <w:rFonts w:ascii="Times New Roman" w:hAnsi="Times New Roman" w:cs="Times New Roman"/>
                            <w:b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A</w:t>
                        </w:r>
                        <w:r w:rsidR="004A18C7" w:rsidRPr="008F32E6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) </w:t>
                        </w:r>
                        <w:r w:rsidR="00193A71" w:rsidRPr="008F32E6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Lipofuscin detection was performed in paraffin cardiac tissue sections </w:t>
                        </w:r>
                        <w:r w:rsidR="004A18C7" w:rsidRPr="008F32E6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by measuring the autofluorescence. </w:t>
                        </w:r>
                        <w:r w:rsidR="00193A71" w:rsidRPr="008F32E6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4A18C7" w:rsidRPr="008F32E6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DNA was stained with DAPI. (</w:t>
                        </w:r>
                        <w:r w:rsidR="000A02BD">
                          <w:rPr>
                            <w:rFonts w:ascii="Times New Roman" w:hAnsi="Times New Roman" w:cs="Times New Roman"/>
                            <w:b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B</w:t>
                        </w:r>
                        <w:r w:rsidR="004A18C7" w:rsidRPr="008F32E6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) The graph shows counting </w:t>
                        </w:r>
                        <w:r w:rsidRPr="008F32E6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of lipofuscin</w:t>
                        </w:r>
                        <w:r w:rsidR="004A18C7" w:rsidRPr="008F32E6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positive puncta 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(</w:t>
                        </w:r>
                        <w:r w:rsidR="009A4C17" w:rsidRP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n=1</w:t>
                        </w:r>
                        <w:r w:rsidR="00B6616B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6 of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12-week-old</w:t>
                        </w:r>
                        <w:r w:rsidR="009A4C17" w:rsidRP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WT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mice</w:t>
                        </w:r>
                        <w:r w:rsidR="009A4C17" w:rsidRP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(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8</w:t>
                        </w:r>
                        <w:r w:rsidR="009A4C17" w:rsidRP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males, 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8</w:t>
                        </w:r>
                        <w:r w:rsidR="009A4C17" w:rsidRP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females)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, 10</w:t>
                        </w:r>
                        <w:r w:rsidR="00B6616B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of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12-week-old</w:t>
                        </w:r>
                        <w:r w:rsidR="009A4C17" w:rsidRP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T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G-33 mice</w:t>
                        </w:r>
                        <w:r w:rsidR="009A4C17" w:rsidRP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(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4</w:t>
                        </w:r>
                        <w:r w:rsidR="009A4C17" w:rsidRP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males, 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6</w:t>
                        </w:r>
                        <w:r w:rsidR="009A4C17" w:rsidRP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females)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, </w:t>
                        </w:r>
                        <w:r w:rsidR="009A4C17" w:rsidRP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  <w:r w:rsidR="00B6616B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of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24-week-old</w:t>
                        </w:r>
                        <w:r w:rsidR="009A4C17" w:rsidRP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WT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mice</w:t>
                        </w:r>
                        <w:r w:rsidR="009A4C17" w:rsidRP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(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7</w:t>
                        </w:r>
                        <w:r w:rsidR="009A4C17" w:rsidRP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males, 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4</w:t>
                        </w:r>
                        <w:r w:rsidR="009A4C17" w:rsidRP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females)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, </w:t>
                        </w:r>
                        <w:r w:rsidR="009A4C17" w:rsidRP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and 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12</w:t>
                        </w:r>
                        <w:r w:rsidR="00B6616B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of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24-week-old</w:t>
                        </w:r>
                        <w:r w:rsidR="00A960C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9A4C17" w:rsidRP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TG-33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mice</w:t>
                        </w:r>
                        <w:r w:rsidR="009A4C17" w:rsidRP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(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4</w:t>
                        </w:r>
                        <w:r w:rsidR="009A4C17" w:rsidRP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males, </w:t>
                        </w:r>
                        <w:r w:rsid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8</w:t>
                        </w:r>
                        <w:r w:rsidR="009A4C17" w:rsidRPr="009A4C17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females))</w:t>
                        </w:r>
                        <w:r w:rsidR="008C32E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  <w:r w:rsidR="00942B8A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942B8A" w:rsidRPr="00942B8A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Data are presented with standard deviation.</w:t>
                        </w:r>
                        <w:r w:rsidR="008C32E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8C32EF" w:rsidRPr="008C32E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Statistical significances were calculated between WT and TG-33 mice</w:t>
                        </w:r>
                        <w:r w:rsidR="008C32E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in different age group</w:t>
                        </w:r>
                        <w:r w:rsidR="009A4C17" w:rsidRPr="00F35816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="004A18C7" w:rsidRPr="00F35816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 xml:space="preserve">(*p ≤ </w:t>
                        </w:r>
                        <w:r w:rsidRPr="00F35816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4"/>
                            <w:szCs w:val="24"/>
                          </w:rPr>
                          <w:t>0.05).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5D3F1A">
        <w:rPr>
          <w:rFonts w:ascii="Times New Roman" w:hAnsi="Times New Roman" w:cs="Times New Roman"/>
          <w:sz w:val="24"/>
          <w:szCs w:val="24"/>
        </w:rPr>
        <w:tab/>
      </w:r>
    </w:p>
    <w:p w14:paraId="60DA7277" w14:textId="37663205" w:rsidR="00004089" w:rsidRPr="005D3F1A" w:rsidRDefault="005D3F1A" w:rsidP="005D3F1A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  <w:sectPr w:rsidR="00004089" w:rsidRPr="005D3F1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10320" w:type="dxa"/>
        <w:tblInd w:w="-486" w:type="dxa"/>
        <w:tblBorders>
          <w:top w:val="single" w:sz="8" w:space="0" w:color="auto"/>
          <w:bottom w:val="single" w:sz="8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30"/>
        <w:gridCol w:w="1890"/>
        <w:gridCol w:w="1530"/>
        <w:gridCol w:w="1860"/>
        <w:gridCol w:w="1890"/>
        <w:gridCol w:w="1620"/>
      </w:tblGrid>
      <w:tr w:rsidR="006C3221" w:rsidRPr="00735687" w14:paraId="7E7A3634" w14:textId="77777777" w:rsidTr="006C3221">
        <w:trPr>
          <w:trHeight w:val="465"/>
        </w:trPr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A4DE9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BC92D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WT (n=32)</w:t>
            </w:r>
          </w:p>
        </w:tc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17B8B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Nef TG 12 (n=9)</w:t>
            </w:r>
          </w:p>
        </w:tc>
        <w:tc>
          <w:tcPr>
            <w:tcW w:w="18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D662D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Nef TG 22 (n=10)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5AEA7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Nef TG 33 (n=24)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A227F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Nef TG 56 (n=6)</w:t>
            </w:r>
          </w:p>
        </w:tc>
      </w:tr>
      <w:tr w:rsidR="006C3221" w:rsidRPr="00735687" w14:paraId="1C71C881" w14:textId="77777777" w:rsidTr="006C3221">
        <w:trPr>
          <w:trHeight w:val="307"/>
        </w:trPr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E6174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LV DIAMs (mm)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D5CA8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2.306±0.4971</w:t>
            </w:r>
          </w:p>
        </w:tc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877BD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2.572±0.6309</w:t>
            </w:r>
          </w:p>
        </w:tc>
        <w:tc>
          <w:tcPr>
            <w:tcW w:w="18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67E46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2.61±0.531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743EF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2.653±0.3155**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5EF15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2.877±0.5356**</w:t>
            </w:r>
          </w:p>
        </w:tc>
      </w:tr>
      <w:tr w:rsidR="006C3221" w:rsidRPr="00735687" w14:paraId="44178259" w14:textId="77777777" w:rsidTr="006C3221">
        <w:trPr>
          <w:trHeight w:val="307"/>
        </w:trPr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5C877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LV DIAMd (mm)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861A2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3.66±0.3538</w:t>
            </w:r>
          </w:p>
        </w:tc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66CFA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3.685±0.5286</w:t>
            </w:r>
          </w:p>
        </w:tc>
        <w:tc>
          <w:tcPr>
            <w:tcW w:w="18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F8696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3.71±0.4953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B2B8B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3.857±0.3135*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2417E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3.925±0.3889</w:t>
            </w:r>
          </w:p>
        </w:tc>
      </w:tr>
      <w:tr w:rsidR="006C3221" w:rsidRPr="00735687" w14:paraId="68CE2373" w14:textId="77777777" w:rsidTr="006C3221">
        <w:trPr>
          <w:trHeight w:val="307"/>
        </w:trPr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068AC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LV VOLs (</w:t>
            </w:r>
            <w:r w:rsidRPr="002F7FD2">
              <w:rPr>
                <w:rFonts w:ascii="Times New Roman" w:hAnsi="Times New Roman" w:cs="Times New Roman"/>
                <w:bCs/>
                <w:sz w:val="20"/>
                <w:szCs w:val="20"/>
                <w:lang w:val="el-GR"/>
              </w:rPr>
              <w:t>μ</w:t>
            </w: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l)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C6E3F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19.71±9.932</w:t>
            </w:r>
          </w:p>
        </w:tc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4E1F9B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26.2±16.2</w:t>
            </w:r>
          </w:p>
        </w:tc>
        <w:tc>
          <w:tcPr>
            <w:tcW w:w="18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F6A68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26.44±11.3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41DD3E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26.49±8.082**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1559C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33.15±15.91**</w:t>
            </w:r>
          </w:p>
        </w:tc>
      </w:tr>
      <w:tr w:rsidR="006C3221" w:rsidRPr="00735687" w14:paraId="5E537600" w14:textId="77777777" w:rsidTr="006C3221">
        <w:trPr>
          <w:trHeight w:val="307"/>
        </w:trPr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32F48E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LV VOLd (</w:t>
            </w:r>
            <w:r w:rsidRPr="002F7FD2">
              <w:rPr>
                <w:rFonts w:ascii="Times New Roman" w:hAnsi="Times New Roman" w:cs="Times New Roman"/>
                <w:bCs/>
                <w:sz w:val="20"/>
                <w:szCs w:val="20"/>
                <w:lang w:val="el-GR"/>
              </w:rPr>
              <w:t>μ</w:t>
            </w: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l)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CB625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57.45±13.11</w:t>
            </w:r>
          </w:p>
        </w:tc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452A8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59.25±20.62</w:t>
            </w:r>
          </w:p>
        </w:tc>
        <w:tc>
          <w:tcPr>
            <w:tcW w:w="18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3A6C2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60±17.65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1555E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64.84±12.7*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4B86A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67.78±16.25</w:t>
            </w:r>
          </w:p>
        </w:tc>
      </w:tr>
      <w:tr w:rsidR="006C3221" w:rsidRPr="00735687" w14:paraId="0F463DDA" w14:textId="77777777" w:rsidTr="006C3221">
        <w:trPr>
          <w:trHeight w:val="307"/>
        </w:trPr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2C062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SV (ul)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B360A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37.74±6.044</w:t>
            </w:r>
          </w:p>
        </w:tc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4C738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33.05±5.874*</w:t>
            </w:r>
          </w:p>
        </w:tc>
        <w:tc>
          <w:tcPr>
            <w:tcW w:w="18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6B81EA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33.56±8.148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3CE4A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42.75±10.73*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DD663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34.64±5.039</w:t>
            </w:r>
          </w:p>
        </w:tc>
      </w:tr>
      <w:tr w:rsidR="006C3221" w:rsidRPr="00735687" w14:paraId="14697285" w14:textId="77777777" w:rsidTr="006C3221">
        <w:trPr>
          <w:trHeight w:val="307"/>
        </w:trPr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BF9C48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EF (%)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B1F98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67.45±10.93</w:t>
            </w:r>
          </w:p>
        </w:tc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7CEDB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58.87±11.24*</w:t>
            </w:r>
          </w:p>
        </w:tc>
        <w:tc>
          <w:tcPr>
            <w:tcW w:w="18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769B8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57.78±10.15*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FA098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59.6±6.322**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0BE82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53.02±11.05**</w:t>
            </w:r>
          </w:p>
        </w:tc>
      </w:tr>
      <w:tr w:rsidR="006C3221" w:rsidRPr="00735687" w14:paraId="115951BC" w14:textId="77777777" w:rsidTr="006C3221">
        <w:trPr>
          <w:trHeight w:val="307"/>
        </w:trPr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B245F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FS (%)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F1200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37.58±8.712</w:t>
            </w:r>
          </w:p>
        </w:tc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25A65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31±7.342*</w:t>
            </w:r>
          </w:p>
        </w:tc>
        <w:tc>
          <w:tcPr>
            <w:tcW w:w="18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2D112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30.25±6.927*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B8D75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31.32±4.239**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EAD41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27.17±6.551**</w:t>
            </w:r>
          </w:p>
        </w:tc>
      </w:tr>
      <w:tr w:rsidR="006C3221" w:rsidRPr="00735687" w14:paraId="76DF4072" w14:textId="77777777" w:rsidTr="006C3221">
        <w:trPr>
          <w:trHeight w:val="307"/>
        </w:trPr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158D6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CO (ml/min)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9E4C9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16.32±2.956</w:t>
            </w:r>
          </w:p>
        </w:tc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2A9ABB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15.03±2.734</w:t>
            </w:r>
          </w:p>
        </w:tc>
        <w:tc>
          <w:tcPr>
            <w:tcW w:w="18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EDC1D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13.89±4.204*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F18C2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17.29±3.29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F5843F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15.4±1.143</w:t>
            </w:r>
          </w:p>
        </w:tc>
      </w:tr>
      <w:tr w:rsidR="006C3221" w:rsidRPr="00735687" w14:paraId="330B5C2C" w14:textId="77777777" w:rsidTr="006C3221">
        <w:trPr>
          <w:trHeight w:val="307"/>
        </w:trPr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B85444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LV mass (mg)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5A279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118.1±22.49</w:t>
            </w:r>
          </w:p>
        </w:tc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6D9D8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121.8±22.26</w:t>
            </w:r>
          </w:p>
        </w:tc>
        <w:tc>
          <w:tcPr>
            <w:tcW w:w="18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CFFDCD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133.3±21.3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485C25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123.6±27.6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3B389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143.7±26.91*</w:t>
            </w:r>
          </w:p>
        </w:tc>
      </w:tr>
      <w:tr w:rsidR="006C3221" w:rsidRPr="00735687" w14:paraId="33966560" w14:textId="77777777" w:rsidTr="006C3221">
        <w:trPr>
          <w:trHeight w:val="307"/>
        </w:trPr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DBCFD0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LVAWs (mm)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03181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1.406±0.182</w:t>
            </w:r>
          </w:p>
        </w:tc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3824FD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1.264±0.1788*</w:t>
            </w:r>
          </w:p>
        </w:tc>
        <w:tc>
          <w:tcPr>
            <w:tcW w:w="18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FD2F5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1.451±0.2017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CBAB3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1.319±0.2129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1339A0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1.372±0.3011</w:t>
            </w:r>
          </w:p>
        </w:tc>
      </w:tr>
      <w:tr w:rsidR="006C3221" w:rsidRPr="00735687" w14:paraId="4DF7C831" w14:textId="77777777" w:rsidTr="006C3221">
        <w:trPr>
          <w:trHeight w:val="307"/>
        </w:trPr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BDAD5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LVAWd (mm)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C6F7BE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0.9511±0.1362</w:t>
            </w:r>
          </w:p>
        </w:tc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B101C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0.8596±0.1148</w:t>
            </w:r>
          </w:p>
        </w:tc>
        <w:tc>
          <w:tcPr>
            <w:tcW w:w="18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45E514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1.002±0.1492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2011D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0.9037±0.1623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18F00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1.002±0.2632</w:t>
            </w:r>
          </w:p>
        </w:tc>
      </w:tr>
      <w:tr w:rsidR="006C3221" w:rsidRPr="00735687" w14:paraId="642E72CF" w14:textId="77777777" w:rsidTr="006C3221">
        <w:trPr>
          <w:trHeight w:val="307"/>
        </w:trPr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7EDCC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LVPWs (mm)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A7776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1.279±0.2415</w:t>
            </w:r>
          </w:p>
        </w:tc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5C73B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1.325±0.32</w:t>
            </w:r>
          </w:p>
        </w:tc>
        <w:tc>
          <w:tcPr>
            <w:tcW w:w="18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8E25A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1.191±0.201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9047D9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1.126±0.1454**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12FAB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1.181±0.1246</w:t>
            </w:r>
          </w:p>
        </w:tc>
      </w:tr>
      <w:tr w:rsidR="006C3221" w:rsidRPr="00735687" w14:paraId="7F2F399F" w14:textId="77777777" w:rsidTr="006C3221">
        <w:trPr>
          <w:trHeight w:val="307"/>
        </w:trPr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F7582C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LVPWd (mm)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FE7C2D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0.8287±0.1877</w:t>
            </w:r>
          </w:p>
        </w:tc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ED5A3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0.9504±0.2286</w:t>
            </w:r>
          </w:p>
        </w:tc>
        <w:tc>
          <w:tcPr>
            <w:tcW w:w="18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6C1D4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0.9107±0.1741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6C645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0.816±0.0982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B12041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0.8838±0.06725</w:t>
            </w:r>
          </w:p>
        </w:tc>
      </w:tr>
      <w:tr w:rsidR="006C3221" w:rsidRPr="00735687" w14:paraId="72195F98" w14:textId="77777777" w:rsidTr="006C3221">
        <w:trPr>
          <w:trHeight w:val="307"/>
        </w:trPr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28B10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HR (bpm)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DB9DC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432±29.98</w:t>
            </w:r>
          </w:p>
        </w:tc>
        <w:tc>
          <w:tcPr>
            <w:tcW w:w="15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FE69E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456.8±49.99</w:t>
            </w:r>
          </w:p>
        </w:tc>
        <w:tc>
          <w:tcPr>
            <w:tcW w:w="18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F0FFE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409.8±49.41</w:t>
            </w:r>
          </w:p>
        </w:tc>
        <w:tc>
          <w:tcPr>
            <w:tcW w:w="189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55FE3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451.8±29.6*</w:t>
            </w:r>
          </w:p>
        </w:tc>
        <w:tc>
          <w:tcPr>
            <w:tcW w:w="162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C4E6C" w14:textId="77777777" w:rsidR="006C3221" w:rsidRPr="002F7FD2" w:rsidRDefault="006C3221" w:rsidP="0038652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7FD2">
              <w:rPr>
                <w:rFonts w:ascii="Times New Roman" w:hAnsi="Times New Roman" w:cs="Times New Roman"/>
                <w:bCs/>
                <w:sz w:val="20"/>
                <w:szCs w:val="20"/>
              </w:rPr>
              <w:t>449.1±43.52</w:t>
            </w:r>
          </w:p>
        </w:tc>
      </w:tr>
    </w:tbl>
    <w:p w14:paraId="1D3148B6" w14:textId="4D135CC2" w:rsidR="00043A66" w:rsidRDefault="006C3221" w:rsidP="006C3221">
      <w:pPr>
        <w:rPr>
          <w:rFonts w:ascii="Times New Roman" w:hAnsi="Times New Roman" w:cs="Times New Roman"/>
          <w:sz w:val="24"/>
          <w:szCs w:val="24"/>
        </w:rPr>
      </w:pPr>
      <w:r w:rsidRPr="00921320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921320">
        <w:rPr>
          <w:rFonts w:ascii="Times New Roman" w:hAnsi="Times New Roman" w:cs="Times New Roman"/>
          <w:b/>
          <w:bCs/>
          <w:sz w:val="24"/>
          <w:szCs w:val="24"/>
        </w:rPr>
        <w:t xml:space="preserve">. Echocardiographic analyses of Nef </w:t>
      </w:r>
      <w:r>
        <w:rPr>
          <w:rFonts w:ascii="Times New Roman" w:hAnsi="Times New Roman" w:cs="Times New Roman"/>
          <w:b/>
          <w:bCs/>
          <w:sz w:val="24"/>
          <w:szCs w:val="24"/>
        </w:rPr>
        <w:t>transgenic</w:t>
      </w:r>
      <w:r w:rsidRPr="00921320">
        <w:rPr>
          <w:rFonts w:ascii="Times New Roman" w:hAnsi="Times New Roman" w:cs="Times New Roman"/>
          <w:b/>
          <w:bCs/>
          <w:sz w:val="24"/>
          <w:szCs w:val="24"/>
        </w:rPr>
        <w:t xml:space="preserve"> mouse lines at 12 weeks of age. </w:t>
      </w:r>
      <w:r w:rsidRPr="00921320">
        <w:rPr>
          <w:rFonts w:ascii="Times New Roman" w:hAnsi="Times New Roman" w:cs="Times New Roman"/>
          <w:sz w:val="24"/>
          <w:szCs w:val="24"/>
        </w:rPr>
        <w:t>LV DIAMs, systolic left ventricular diameter; LV DIAMd, diastolic left ventricular diameter; LV VOLs, left ventricular systolic volume; LV VOLd, left ventricular diastolic volume; SV, stroke volume; EF, ejection fraction; FS, fractional shortening; CO, cardiac output; LV mass, left ventricular mass; LVAWs, systolic left ventricular anterior wall thickness; LVAWd, diastolic left ventricular anterior wall thickness; LVPWs, systolic left ventricular posterior wall thickness; LVPWd, diastolic left ventricular posterior wall thickness; HR, heart rate. Data are presented with standard deviation. Statistical significances were calculated between WT and Nef TG m</w:t>
      </w:r>
      <w:r>
        <w:rPr>
          <w:rFonts w:ascii="Times New Roman" w:hAnsi="Times New Roman" w:cs="Times New Roman"/>
          <w:sz w:val="24"/>
          <w:szCs w:val="24"/>
        </w:rPr>
        <w:t>ice</w:t>
      </w:r>
      <w:r w:rsidRPr="00921320">
        <w:rPr>
          <w:rFonts w:ascii="Times New Roman" w:hAnsi="Times New Roman" w:cs="Times New Roman"/>
          <w:sz w:val="24"/>
          <w:szCs w:val="24"/>
        </w:rPr>
        <w:t xml:space="preserve"> (*p ≤ 0.05, **p ≤ 0.01</w:t>
      </w:r>
      <w:r w:rsidR="00C43B2B">
        <w:rPr>
          <w:rFonts w:ascii="Times New Roman" w:hAnsi="Times New Roman" w:cs="Times New Roman"/>
          <w:sz w:val="24"/>
          <w:szCs w:val="24"/>
        </w:rPr>
        <w:t>).</w:t>
      </w:r>
    </w:p>
    <w:p w14:paraId="61D8D840" w14:textId="77777777" w:rsidR="005D3F1A" w:rsidRPr="00043A66" w:rsidRDefault="005D3F1A" w:rsidP="006C3221"/>
    <w:sectPr w:rsidR="005D3F1A" w:rsidRPr="00043A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F022E1" w14:textId="77777777" w:rsidR="006C3221" w:rsidRDefault="006C3221" w:rsidP="006C3221">
      <w:pPr>
        <w:spacing w:after="0" w:line="240" w:lineRule="auto"/>
      </w:pPr>
      <w:r>
        <w:separator/>
      </w:r>
    </w:p>
  </w:endnote>
  <w:endnote w:type="continuationSeparator" w:id="0">
    <w:p w14:paraId="76957A51" w14:textId="77777777" w:rsidR="006C3221" w:rsidRDefault="006C3221" w:rsidP="006C3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14824C" w14:textId="77777777" w:rsidR="006C3221" w:rsidRDefault="006C3221" w:rsidP="006C3221">
      <w:pPr>
        <w:spacing w:after="0" w:line="240" w:lineRule="auto"/>
      </w:pPr>
      <w:r>
        <w:separator/>
      </w:r>
    </w:p>
  </w:footnote>
  <w:footnote w:type="continuationSeparator" w:id="0">
    <w:p w14:paraId="3619FF64" w14:textId="77777777" w:rsidR="006C3221" w:rsidRDefault="006C3221" w:rsidP="006C32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04B87"/>
    <w:multiLevelType w:val="multilevel"/>
    <w:tmpl w:val="9D74D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9C728D"/>
    <w:multiLevelType w:val="hybridMultilevel"/>
    <w:tmpl w:val="DD9409DA"/>
    <w:lvl w:ilvl="0" w:tplc="1D42C32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F7CAA"/>
    <w:multiLevelType w:val="hybridMultilevel"/>
    <w:tmpl w:val="ACFCC8CE"/>
    <w:lvl w:ilvl="0" w:tplc="4268DD1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1456C7"/>
    <w:multiLevelType w:val="hybridMultilevel"/>
    <w:tmpl w:val="3628020E"/>
    <w:lvl w:ilvl="0" w:tplc="B7A842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04339829">
    <w:abstractNumId w:val="2"/>
  </w:num>
  <w:num w:numId="2" w16cid:durableId="1144005724">
    <w:abstractNumId w:val="3"/>
  </w:num>
  <w:num w:numId="3" w16cid:durableId="860360007">
    <w:abstractNumId w:val="1"/>
  </w:num>
  <w:num w:numId="4" w16cid:durableId="27416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rA0szQ1NDYxNTAzMzNR0lEKTi0uzszPAykwNKkFALVYhcc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ttrwdze8xrwpaez0ar52xrpsvrdarpadx9w&quot;&gt;Nef-autophagy paper&lt;record-ids&gt;&lt;item&gt;1&lt;/item&gt;&lt;item&gt;2&lt;/item&gt;&lt;item&gt;6&lt;/item&gt;&lt;item&gt;7&lt;/item&gt;&lt;item&gt;9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8&lt;/item&gt;&lt;item&gt;29&lt;/item&gt;&lt;item&gt;30&lt;/item&gt;&lt;item&gt;31&lt;/item&gt;&lt;item&gt;32&lt;/item&gt;&lt;item&gt;33&lt;/item&gt;&lt;item&gt;34&lt;/item&gt;&lt;item&gt;35&lt;/item&gt;&lt;item&gt;36&lt;/item&gt;&lt;item&gt;38&lt;/item&gt;&lt;item&gt;39&lt;/item&gt;&lt;item&gt;40&lt;/item&gt;&lt;item&gt;41&lt;/item&gt;&lt;item&gt;42&lt;/item&gt;&lt;item&gt;43&lt;/item&gt;&lt;item&gt;44&lt;/item&gt;&lt;item&gt;45&lt;/item&gt;&lt;item&gt;46&lt;/item&gt;&lt;item&gt;48&lt;/item&gt;&lt;item&gt;49&lt;/item&gt;&lt;item&gt;50&lt;/item&gt;&lt;item&gt;51&lt;/item&gt;&lt;item&gt;52&lt;/item&gt;&lt;item&gt;54&lt;/item&gt;&lt;item&gt;55&lt;/item&gt;&lt;item&gt;57&lt;/item&gt;&lt;item&gt;58&lt;/item&gt;&lt;item&gt;59&lt;/item&gt;&lt;item&gt;60&lt;/item&gt;&lt;item&gt;61&lt;/item&gt;&lt;item&gt;62&lt;/item&gt;&lt;/record-ids&gt;&lt;/item&gt;&lt;/Libraries&gt;"/>
  </w:docVars>
  <w:rsids>
    <w:rsidRoot w:val="005452EF"/>
    <w:rsid w:val="00004089"/>
    <w:rsid w:val="000055D9"/>
    <w:rsid w:val="00010A98"/>
    <w:rsid w:val="00010E4F"/>
    <w:rsid w:val="0001160E"/>
    <w:rsid w:val="00025517"/>
    <w:rsid w:val="000268BF"/>
    <w:rsid w:val="00032410"/>
    <w:rsid w:val="0003296C"/>
    <w:rsid w:val="00032DFB"/>
    <w:rsid w:val="00033A6C"/>
    <w:rsid w:val="00034585"/>
    <w:rsid w:val="000354E7"/>
    <w:rsid w:val="000354FF"/>
    <w:rsid w:val="0003734F"/>
    <w:rsid w:val="00041894"/>
    <w:rsid w:val="00043A66"/>
    <w:rsid w:val="00043D57"/>
    <w:rsid w:val="00044F3F"/>
    <w:rsid w:val="00051386"/>
    <w:rsid w:val="00052BE5"/>
    <w:rsid w:val="00052D39"/>
    <w:rsid w:val="00052D74"/>
    <w:rsid w:val="00056DFB"/>
    <w:rsid w:val="0006034A"/>
    <w:rsid w:val="00062C8C"/>
    <w:rsid w:val="00065287"/>
    <w:rsid w:val="00066F38"/>
    <w:rsid w:val="0006748D"/>
    <w:rsid w:val="00067BD4"/>
    <w:rsid w:val="00071155"/>
    <w:rsid w:val="00072658"/>
    <w:rsid w:val="000754CB"/>
    <w:rsid w:val="000759C6"/>
    <w:rsid w:val="00077381"/>
    <w:rsid w:val="000776ED"/>
    <w:rsid w:val="00080F7D"/>
    <w:rsid w:val="000827B3"/>
    <w:rsid w:val="0008426C"/>
    <w:rsid w:val="00085E00"/>
    <w:rsid w:val="000879AB"/>
    <w:rsid w:val="00091AD5"/>
    <w:rsid w:val="00096373"/>
    <w:rsid w:val="0009782D"/>
    <w:rsid w:val="000978D0"/>
    <w:rsid w:val="000A02BD"/>
    <w:rsid w:val="000A0FBE"/>
    <w:rsid w:val="000A18BA"/>
    <w:rsid w:val="000A380D"/>
    <w:rsid w:val="000B0706"/>
    <w:rsid w:val="000B3468"/>
    <w:rsid w:val="000C2E5D"/>
    <w:rsid w:val="000C68F6"/>
    <w:rsid w:val="000C7197"/>
    <w:rsid w:val="000D12F9"/>
    <w:rsid w:val="000D4808"/>
    <w:rsid w:val="000E019D"/>
    <w:rsid w:val="000E0A44"/>
    <w:rsid w:val="000E2D9D"/>
    <w:rsid w:val="000E3B3C"/>
    <w:rsid w:val="000E52DF"/>
    <w:rsid w:val="000E7929"/>
    <w:rsid w:val="000F1CE4"/>
    <w:rsid w:val="000F2503"/>
    <w:rsid w:val="000F3946"/>
    <w:rsid w:val="000F5344"/>
    <w:rsid w:val="0010115A"/>
    <w:rsid w:val="00102261"/>
    <w:rsid w:val="00104425"/>
    <w:rsid w:val="001061B1"/>
    <w:rsid w:val="00107AA2"/>
    <w:rsid w:val="00111633"/>
    <w:rsid w:val="0011176C"/>
    <w:rsid w:val="00111F9D"/>
    <w:rsid w:val="00112ABE"/>
    <w:rsid w:val="00115C5B"/>
    <w:rsid w:val="00123084"/>
    <w:rsid w:val="00130A74"/>
    <w:rsid w:val="00130EAE"/>
    <w:rsid w:val="001316C6"/>
    <w:rsid w:val="001319A3"/>
    <w:rsid w:val="001356BF"/>
    <w:rsid w:val="001431E4"/>
    <w:rsid w:val="00146A9B"/>
    <w:rsid w:val="0015446D"/>
    <w:rsid w:val="00155A35"/>
    <w:rsid w:val="00155B85"/>
    <w:rsid w:val="00161620"/>
    <w:rsid w:val="0016191D"/>
    <w:rsid w:val="001630CD"/>
    <w:rsid w:val="00165AD7"/>
    <w:rsid w:val="0016640E"/>
    <w:rsid w:val="00166C45"/>
    <w:rsid w:val="00171443"/>
    <w:rsid w:val="00173EA2"/>
    <w:rsid w:val="00174F83"/>
    <w:rsid w:val="00175D4C"/>
    <w:rsid w:val="00176175"/>
    <w:rsid w:val="00176919"/>
    <w:rsid w:val="001771BE"/>
    <w:rsid w:val="00181015"/>
    <w:rsid w:val="00181C83"/>
    <w:rsid w:val="001879CA"/>
    <w:rsid w:val="00191E26"/>
    <w:rsid w:val="00193A71"/>
    <w:rsid w:val="00194428"/>
    <w:rsid w:val="0019486D"/>
    <w:rsid w:val="001956CE"/>
    <w:rsid w:val="0019760B"/>
    <w:rsid w:val="001A155D"/>
    <w:rsid w:val="001A298E"/>
    <w:rsid w:val="001B0927"/>
    <w:rsid w:val="001B3254"/>
    <w:rsid w:val="001B42B1"/>
    <w:rsid w:val="001C172C"/>
    <w:rsid w:val="001C5894"/>
    <w:rsid w:val="001D6BB8"/>
    <w:rsid w:val="001E042C"/>
    <w:rsid w:val="001E22D2"/>
    <w:rsid w:val="001E36BF"/>
    <w:rsid w:val="001E650F"/>
    <w:rsid w:val="001F0F09"/>
    <w:rsid w:val="001F502D"/>
    <w:rsid w:val="00201D73"/>
    <w:rsid w:val="00211195"/>
    <w:rsid w:val="002120A2"/>
    <w:rsid w:val="002127A5"/>
    <w:rsid w:val="00216482"/>
    <w:rsid w:val="00220885"/>
    <w:rsid w:val="00221816"/>
    <w:rsid w:val="00222BB8"/>
    <w:rsid w:val="00223E42"/>
    <w:rsid w:val="00225716"/>
    <w:rsid w:val="00227AA5"/>
    <w:rsid w:val="00230A07"/>
    <w:rsid w:val="002342D0"/>
    <w:rsid w:val="002359F8"/>
    <w:rsid w:val="00237EA3"/>
    <w:rsid w:val="002406A5"/>
    <w:rsid w:val="00242BCA"/>
    <w:rsid w:val="00242F16"/>
    <w:rsid w:val="00244D6F"/>
    <w:rsid w:val="002458BC"/>
    <w:rsid w:val="0024757B"/>
    <w:rsid w:val="00262DDD"/>
    <w:rsid w:val="0026498E"/>
    <w:rsid w:val="00265914"/>
    <w:rsid w:val="002671C6"/>
    <w:rsid w:val="00272E0E"/>
    <w:rsid w:val="0028005A"/>
    <w:rsid w:val="002806AD"/>
    <w:rsid w:val="00283282"/>
    <w:rsid w:val="00283716"/>
    <w:rsid w:val="0028529B"/>
    <w:rsid w:val="00293D33"/>
    <w:rsid w:val="00293D56"/>
    <w:rsid w:val="00294FC8"/>
    <w:rsid w:val="002A1AB4"/>
    <w:rsid w:val="002A25EB"/>
    <w:rsid w:val="002A5317"/>
    <w:rsid w:val="002A65AC"/>
    <w:rsid w:val="002B170F"/>
    <w:rsid w:val="002B4146"/>
    <w:rsid w:val="002B6FE4"/>
    <w:rsid w:val="002C04EA"/>
    <w:rsid w:val="002C124C"/>
    <w:rsid w:val="002C1372"/>
    <w:rsid w:val="002D2BD5"/>
    <w:rsid w:val="002D3B21"/>
    <w:rsid w:val="002E0048"/>
    <w:rsid w:val="002E08D6"/>
    <w:rsid w:val="002E2D3B"/>
    <w:rsid w:val="002E535E"/>
    <w:rsid w:val="002F7FD2"/>
    <w:rsid w:val="00300A6B"/>
    <w:rsid w:val="00302CD8"/>
    <w:rsid w:val="003076B0"/>
    <w:rsid w:val="003078E6"/>
    <w:rsid w:val="00307BE8"/>
    <w:rsid w:val="0031648D"/>
    <w:rsid w:val="00316784"/>
    <w:rsid w:val="003239AB"/>
    <w:rsid w:val="00326854"/>
    <w:rsid w:val="003276E4"/>
    <w:rsid w:val="00331308"/>
    <w:rsid w:val="003327C1"/>
    <w:rsid w:val="00340E59"/>
    <w:rsid w:val="00340FD5"/>
    <w:rsid w:val="003412EC"/>
    <w:rsid w:val="00342C05"/>
    <w:rsid w:val="0034491B"/>
    <w:rsid w:val="00344EFD"/>
    <w:rsid w:val="0034591F"/>
    <w:rsid w:val="00351ED6"/>
    <w:rsid w:val="00355B1B"/>
    <w:rsid w:val="0035668C"/>
    <w:rsid w:val="0036104C"/>
    <w:rsid w:val="00361F20"/>
    <w:rsid w:val="00364188"/>
    <w:rsid w:val="00366C8C"/>
    <w:rsid w:val="00373106"/>
    <w:rsid w:val="00376777"/>
    <w:rsid w:val="00377BB7"/>
    <w:rsid w:val="00377DCB"/>
    <w:rsid w:val="003839D3"/>
    <w:rsid w:val="00385F3F"/>
    <w:rsid w:val="003878CA"/>
    <w:rsid w:val="00390E90"/>
    <w:rsid w:val="0039466A"/>
    <w:rsid w:val="00395363"/>
    <w:rsid w:val="00395D2B"/>
    <w:rsid w:val="00397BC1"/>
    <w:rsid w:val="003A69FC"/>
    <w:rsid w:val="003A6B5A"/>
    <w:rsid w:val="003B04D2"/>
    <w:rsid w:val="003B164E"/>
    <w:rsid w:val="003B17CB"/>
    <w:rsid w:val="003B3F7C"/>
    <w:rsid w:val="003B4D71"/>
    <w:rsid w:val="003B5713"/>
    <w:rsid w:val="003C06E8"/>
    <w:rsid w:val="003C5605"/>
    <w:rsid w:val="003C568B"/>
    <w:rsid w:val="003D07EF"/>
    <w:rsid w:val="003D55AE"/>
    <w:rsid w:val="003E7A8F"/>
    <w:rsid w:val="003F39A6"/>
    <w:rsid w:val="003F3B4C"/>
    <w:rsid w:val="003F5518"/>
    <w:rsid w:val="00400F19"/>
    <w:rsid w:val="00400FDB"/>
    <w:rsid w:val="004036C5"/>
    <w:rsid w:val="00403D5F"/>
    <w:rsid w:val="00404679"/>
    <w:rsid w:val="0040629B"/>
    <w:rsid w:val="004078C2"/>
    <w:rsid w:val="00412316"/>
    <w:rsid w:val="00416D70"/>
    <w:rsid w:val="004171E5"/>
    <w:rsid w:val="00422AA3"/>
    <w:rsid w:val="00424D81"/>
    <w:rsid w:val="00425B1D"/>
    <w:rsid w:val="00425C3B"/>
    <w:rsid w:val="00425F2E"/>
    <w:rsid w:val="004261D8"/>
    <w:rsid w:val="0042779E"/>
    <w:rsid w:val="00430AEF"/>
    <w:rsid w:val="00433823"/>
    <w:rsid w:val="00440BF1"/>
    <w:rsid w:val="004437BF"/>
    <w:rsid w:val="00445F82"/>
    <w:rsid w:val="0044613D"/>
    <w:rsid w:val="00451608"/>
    <w:rsid w:val="0045193D"/>
    <w:rsid w:val="004527BC"/>
    <w:rsid w:val="00457194"/>
    <w:rsid w:val="00457E40"/>
    <w:rsid w:val="0046036C"/>
    <w:rsid w:val="00460818"/>
    <w:rsid w:val="00461630"/>
    <w:rsid w:val="00461BE0"/>
    <w:rsid w:val="00462CB4"/>
    <w:rsid w:val="00466D8C"/>
    <w:rsid w:val="00467D1D"/>
    <w:rsid w:val="00480C9D"/>
    <w:rsid w:val="0048170B"/>
    <w:rsid w:val="004845F1"/>
    <w:rsid w:val="00493589"/>
    <w:rsid w:val="00493ED7"/>
    <w:rsid w:val="00496B69"/>
    <w:rsid w:val="00497720"/>
    <w:rsid w:val="004A18C7"/>
    <w:rsid w:val="004A1CC4"/>
    <w:rsid w:val="004A2C5F"/>
    <w:rsid w:val="004A357F"/>
    <w:rsid w:val="004A3DDB"/>
    <w:rsid w:val="004B3BD6"/>
    <w:rsid w:val="004C1DE4"/>
    <w:rsid w:val="004D032D"/>
    <w:rsid w:val="004D5AD2"/>
    <w:rsid w:val="004F22DB"/>
    <w:rsid w:val="004F363E"/>
    <w:rsid w:val="004F4B8E"/>
    <w:rsid w:val="004F542A"/>
    <w:rsid w:val="004F6323"/>
    <w:rsid w:val="0050271A"/>
    <w:rsid w:val="005059DC"/>
    <w:rsid w:val="00517369"/>
    <w:rsid w:val="00526CD6"/>
    <w:rsid w:val="00533C16"/>
    <w:rsid w:val="00534208"/>
    <w:rsid w:val="00536A32"/>
    <w:rsid w:val="00540320"/>
    <w:rsid w:val="0054055F"/>
    <w:rsid w:val="005414B3"/>
    <w:rsid w:val="005452EF"/>
    <w:rsid w:val="00546B13"/>
    <w:rsid w:val="00546E5B"/>
    <w:rsid w:val="00550D2E"/>
    <w:rsid w:val="00554E1C"/>
    <w:rsid w:val="00557895"/>
    <w:rsid w:val="00557DEC"/>
    <w:rsid w:val="00560398"/>
    <w:rsid w:val="00562699"/>
    <w:rsid w:val="00563E3E"/>
    <w:rsid w:val="00567828"/>
    <w:rsid w:val="005730EC"/>
    <w:rsid w:val="00573FE6"/>
    <w:rsid w:val="00575C1A"/>
    <w:rsid w:val="0057654B"/>
    <w:rsid w:val="0058091F"/>
    <w:rsid w:val="00581312"/>
    <w:rsid w:val="00581437"/>
    <w:rsid w:val="00581887"/>
    <w:rsid w:val="00583AA6"/>
    <w:rsid w:val="00596276"/>
    <w:rsid w:val="005A27AB"/>
    <w:rsid w:val="005A31BB"/>
    <w:rsid w:val="005B2335"/>
    <w:rsid w:val="005B755A"/>
    <w:rsid w:val="005B7AE1"/>
    <w:rsid w:val="005B7BDE"/>
    <w:rsid w:val="005C0285"/>
    <w:rsid w:val="005C08A0"/>
    <w:rsid w:val="005C3E22"/>
    <w:rsid w:val="005C407E"/>
    <w:rsid w:val="005C7AB1"/>
    <w:rsid w:val="005D0BB8"/>
    <w:rsid w:val="005D1037"/>
    <w:rsid w:val="005D3DDD"/>
    <w:rsid w:val="005D3F1A"/>
    <w:rsid w:val="005D3FCF"/>
    <w:rsid w:val="005D6066"/>
    <w:rsid w:val="005D6E0F"/>
    <w:rsid w:val="005D6E1B"/>
    <w:rsid w:val="005D78CC"/>
    <w:rsid w:val="005E4041"/>
    <w:rsid w:val="005E4414"/>
    <w:rsid w:val="005E6D05"/>
    <w:rsid w:val="005E7C64"/>
    <w:rsid w:val="005F2DC7"/>
    <w:rsid w:val="005F53F9"/>
    <w:rsid w:val="005F64FD"/>
    <w:rsid w:val="0061190A"/>
    <w:rsid w:val="00612B2A"/>
    <w:rsid w:val="00613EF9"/>
    <w:rsid w:val="00614A90"/>
    <w:rsid w:val="00617341"/>
    <w:rsid w:val="006175E3"/>
    <w:rsid w:val="00622D02"/>
    <w:rsid w:val="00624A46"/>
    <w:rsid w:val="00627BEC"/>
    <w:rsid w:val="00633D02"/>
    <w:rsid w:val="00635A3A"/>
    <w:rsid w:val="00640E59"/>
    <w:rsid w:val="00642509"/>
    <w:rsid w:val="00652A59"/>
    <w:rsid w:val="0065659F"/>
    <w:rsid w:val="006662A7"/>
    <w:rsid w:val="00673194"/>
    <w:rsid w:val="00673FE9"/>
    <w:rsid w:val="0067428C"/>
    <w:rsid w:val="006749B1"/>
    <w:rsid w:val="006807AE"/>
    <w:rsid w:val="00682788"/>
    <w:rsid w:val="006947ED"/>
    <w:rsid w:val="006A0FBD"/>
    <w:rsid w:val="006B3404"/>
    <w:rsid w:val="006B4E80"/>
    <w:rsid w:val="006B65F9"/>
    <w:rsid w:val="006B7671"/>
    <w:rsid w:val="006C3221"/>
    <w:rsid w:val="006C46D6"/>
    <w:rsid w:val="006C54AD"/>
    <w:rsid w:val="006D0005"/>
    <w:rsid w:val="006D3F34"/>
    <w:rsid w:val="006D5DF8"/>
    <w:rsid w:val="006D6DAA"/>
    <w:rsid w:val="006D6F98"/>
    <w:rsid w:val="006F0768"/>
    <w:rsid w:val="006F61C9"/>
    <w:rsid w:val="006F70A0"/>
    <w:rsid w:val="007041B0"/>
    <w:rsid w:val="007069E9"/>
    <w:rsid w:val="007126F3"/>
    <w:rsid w:val="00716FA3"/>
    <w:rsid w:val="007220CE"/>
    <w:rsid w:val="007226CB"/>
    <w:rsid w:val="00724464"/>
    <w:rsid w:val="0072674B"/>
    <w:rsid w:val="007340ED"/>
    <w:rsid w:val="00734CCF"/>
    <w:rsid w:val="00734E4C"/>
    <w:rsid w:val="00734E6D"/>
    <w:rsid w:val="00735687"/>
    <w:rsid w:val="007371D6"/>
    <w:rsid w:val="007450DD"/>
    <w:rsid w:val="0075442C"/>
    <w:rsid w:val="00756B8D"/>
    <w:rsid w:val="007570E0"/>
    <w:rsid w:val="00761C54"/>
    <w:rsid w:val="00770EF7"/>
    <w:rsid w:val="00774433"/>
    <w:rsid w:val="00775147"/>
    <w:rsid w:val="00781BA3"/>
    <w:rsid w:val="00783AD1"/>
    <w:rsid w:val="007840C1"/>
    <w:rsid w:val="00784CBD"/>
    <w:rsid w:val="007852ED"/>
    <w:rsid w:val="00790B6E"/>
    <w:rsid w:val="00791F3A"/>
    <w:rsid w:val="00794243"/>
    <w:rsid w:val="0079739A"/>
    <w:rsid w:val="007A134C"/>
    <w:rsid w:val="007A1C79"/>
    <w:rsid w:val="007A39CE"/>
    <w:rsid w:val="007A526F"/>
    <w:rsid w:val="007B0DAC"/>
    <w:rsid w:val="007B68D1"/>
    <w:rsid w:val="007C0EA0"/>
    <w:rsid w:val="007C35C8"/>
    <w:rsid w:val="007C365A"/>
    <w:rsid w:val="007C4F89"/>
    <w:rsid w:val="007C55CC"/>
    <w:rsid w:val="007D0956"/>
    <w:rsid w:val="007D2620"/>
    <w:rsid w:val="007D4106"/>
    <w:rsid w:val="007E1BC6"/>
    <w:rsid w:val="007E3357"/>
    <w:rsid w:val="007F413F"/>
    <w:rsid w:val="007F5B36"/>
    <w:rsid w:val="00803B6B"/>
    <w:rsid w:val="00803D6E"/>
    <w:rsid w:val="00804ABD"/>
    <w:rsid w:val="00806DEA"/>
    <w:rsid w:val="008077B3"/>
    <w:rsid w:val="00811599"/>
    <w:rsid w:val="00822499"/>
    <w:rsid w:val="0082613C"/>
    <w:rsid w:val="008332F6"/>
    <w:rsid w:val="008354C0"/>
    <w:rsid w:val="00836C40"/>
    <w:rsid w:val="00843F99"/>
    <w:rsid w:val="008456D8"/>
    <w:rsid w:val="00846B01"/>
    <w:rsid w:val="008538E5"/>
    <w:rsid w:val="00855EA4"/>
    <w:rsid w:val="0086143B"/>
    <w:rsid w:val="008620C0"/>
    <w:rsid w:val="0086583A"/>
    <w:rsid w:val="00870C62"/>
    <w:rsid w:val="00870EAA"/>
    <w:rsid w:val="00874CB2"/>
    <w:rsid w:val="0087660C"/>
    <w:rsid w:val="00881A12"/>
    <w:rsid w:val="00881A62"/>
    <w:rsid w:val="00882F82"/>
    <w:rsid w:val="0088328B"/>
    <w:rsid w:val="00883BB8"/>
    <w:rsid w:val="0088585E"/>
    <w:rsid w:val="00885C13"/>
    <w:rsid w:val="00885CB3"/>
    <w:rsid w:val="008876FA"/>
    <w:rsid w:val="00892A72"/>
    <w:rsid w:val="00893FF5"/>
    <w:rsid w:val="0089579E"/>
    <w:rsid w:val="00897239"/>
    <w:rsid w:val="008A50EE"/>
    <w:rsid w:val="008A657D"/>
    <w:rsid w:val="008A731D"/>
    <w:rsid w:val="008B5AF6"/>
    <w:rsid w:val="008B73FE"/>
    <w:rsid w:val="008C0367"/>
    <w:rsid w:val="008C04F7"/>
    <w:rsid w:val="008C12FB"/>
    <w:rsid w:val="008C32EF"/>
    <w:rsid w:val="008C4144"/>
    <w:rsid w:val="008D18C6"/>
    <w:rsid w:val="008D1E1B"/>
    <w:rsid w:val="008D29A3"/>
    <w:rsid w:val="008D4136"/>
    <w:rsid w:val="008D5423"/>
    <w:rsid w:val="008E1478"/>
    <w:rsid w:val="008E2AC4"/>
    <w:rsid w:val="008E2DD3"/>
    <w:rsid w:val="008E7320"/>
    <w:rsid w:val="008F15A0"/>
    <w:rsid w:val="008F2392"/>
    <w:rsid w:val="008F32E6"/>
    <w:rsid w:val="008F46AB"/>
    <w:rsid w:val="008F4BDF"/>
    <w:rsid w:val="008F67FE"/>
    <w:rsid w:val="008F740E"/>
    <w:rsid w:val="00900B83"/>
    <w:rsid w:val="00902083"/>
    <w:rsid w:val="009039E6"/>
    <w:rsid w:val="00907A52"/>
    <w:rsid w:val="009109ED"/>
    <w:rsid w:val="00911495"/>
    <w:rsid w:val="00912AC4"/>
    <w:rsid w:val="00912B46"/>
    <w:rsid w:val="0091519E"/>
    <w:rsid w:val="009164C8"/>
    <w:rsid w:val="00921320"/>
    <w:rsid w:val="009228CB"/>
    <w:rsid w:val="00925053"/>
    <w:rsid w:val="009261FA"/>
    <w:rsid w:val="00926F09"/>
    <w:rsid w:val="00930B5B"/>
    <w:rsid w:val="009315EE"/>
    <w:rsid w:val="00931E96"/>
    <w:rsid w:val="00933A9D"/>
    <w:rsid w:val="00934BA8"/>
    <w:rsid w:val="00942B8A"/>
    <w:rsid w:val="00954C92"/>
    <w:rsid w:val="00956472"/>
    <w:rsid w:val="00956FE0"/>
    <w:rsid w:val="00960347"/>
    <w:rsid w:val="00961BE2"/>
    <w:rsid w:val="00965D69"/>
    <w:rsid w:val="009706E2"/>
    <w:rsid w:val="00982AE9"/>
    <w:rsid w:val="00986462"/>
    <w:rsid w:val="00987740"/>
    <w:rsid w:val="00996345"/>
    <w:rsid w:val="009A2292"/>
    <w:rsid w:val="009A4C17"/>
    <w:rsid w:val="009A7749"/>
    <w:rsid w:val="009B1F4F"/>
    <w:rsid w:val="009B3756"/>
    <w:rsid w:val="009B441F"/>
    <w:rsid w:val="009C206E"/>
    <w:rsid w:val="009C27FB"/>
    <w:rsid w:val="009C2DCC"/>
    <w:rsid w:val="009C2EB7"/>
    <w:rsid w:val="009C55CF"/>
    <w:rsid w:val="009D03DD"/>
    <w:rsid w:val="009D4E04"/>
    <w:rsid w:val="009E41EF"/>
    <w:rsid w:val="009E4355"/>
    <w:rsid w:val="009F1975"/>
    <w:rsid w:val="009F1E67"/>
    <w:rsid w:val="009F40B0"/>
    <w:rsid w:val="009F658C"/>
    <w:rsid w:val="00A01535"/>
    <w:rsid w:val="00A03B20"/>
    <w:rsid w:val="00A0411C"/>
    <w:rsid w:val="00A05F0F"/>
    <w:rsid w:val="00A06382"/>
    <w:rsid w:val="00A1116B"/>
    <w:rsid w:val="00A17452"/>
    <w:rsid w:val="00A25927"/>
    <w:rsid w:val="00A262A8"/>
    <w:rsid w:val="00A30C67"/>
    <w:rsid w:val="00A336C5"/>
    <w:rsid w:val="00A33931"/>
    <w:rsid w:val="00A36AEF"/>
    <w:rsid w:val="00A43911"/>
    <w:rsid w:val="00A43995"/>
    <w:rsid w:val="00A46C8F"/>
    <w:rsid w:val="00A47CBC"/>
    <w:rsid w:val="00A47D3A"/>
    <w:rsid w:val="00A50678"/>
    <w:rsid w:val="00A51281"/>
    <w:rsid w:val="00A54C28"/>
    <w:rsid w:val="00A577D8"/>
    <w:rsid w:val="00A6065B"/>
    <w:rsid w:val="00A60990"/>
    <w:rsid w:val="00A634BA"/>
    <w:rsid w:val="00A674EF"/>
    <w:rsid w:val="00A70615"/>
    <w:rsid w:val="00A744C7"/>
    <w:rsid w:val="00A74EEE"/>
    <w:rsid w:val="00A82F55"/>
    <w:rsid w:val="00A834AA"/>
    <w:rsid w:val="00A84749"/>
    <w:rsid w:val="00A8513D"/>
    <w:rsid w:val="00A93DE0"/>
    <w:rsid w:val="00A960C7"/>
    <w:rsid w:val="00AA023B"/>
    <w:rsid w:val="00AA0318"/>
    <w:rsid w:val="00AA22A5"/>
    <w:rsid w:val="00AA30ED"/>
    <w:rsid w:val="00AA3DD8"/>
    <w:rsid w:val="00AA5B47"/>
    <w:rsid w:val="00AA7909"/>
    <w:rsid w:val="00AB0956"/>
    <w:rsid w:val="00AB0C39"/>
    <w:rsid w:val="00AB1B63"/>
    <w:rsid w:val="00AB30F7"/>
    <w:rsid w:val="00AB3484"/>
    <w:rsid w:val="00AB54EB"/>
    <w:rsid w:val="00AC049F"/>
    <w:rsid w:val="00AC2030"/>
    <w:rsid w:val="00AC29A6"/>
    <w:rsid w:val="00AC3422"/>
    <w:rsid w:val="00AC35AD"/>
    <w:rsid w:val="00AC5216"/>
    <w:rsid w:val="00AC58F2"/>
    <w:rsid w:val="00AC6205"/>
    <w:rsid w:val="00AC7E22"/>
    <w:rsid w:val="00AD1C88"/>
    <w:rsid w:val="00AD287F"/>
    <w:rsid w:val="00AD7B6A"/>
    <w:rsid w:val="00AE1D70"/>
    <w:rsid w:val="00AE437E"/>
    <w:rsid w:val="00AE56C3"/>
    <w:rsid w:val="00AE7A35"/>
    <w:rsid w:val="00AF375D"/>
    <w:rsid w:val="00AF5983"/>
    <w:rsid w:val="00B00E1E"/>
    <w:rsid w:val="00B01418"/>
    <w:rsid w:val="00B02C6A"/>
    <w:rsid w:val="00B06E3C"/>
    <w:rsid w:val="00B07211"/>
    <w:rsid w:val="00B11352"/>
    <w:rsid w:val="00B12242"/>
    <w:rsid w:val="00B12936"/>
    <w:rsid w:val="00B16091"/>
    <w:rsid w:val="00B25298"/>
    <w:rsid w:val="00B268C0"/>
    <w:rsid w:val="00B26967"/>
    <w:rsid w:val="00B27209"/>
    <w:rsid w:val="00B2728B"/>
    <w:rsid w:val="00B273B1"/>
    <w:rsid w:val="00B35421"/>
    <w:rsid w:val="00B362A5"/>
    <w:rsid w:val="00B36A85"/>
    <w:rsid w:val="00B41271"/>
    <w:rsid w:val="00B44D57"/>
    <w:rsid w:val="00B45198"/>
    <w:rsid w:val="00B45598"/>
    <w:rsid w:val="00B468D1"/>
    <w:rsid w:val="00B5091C"/>
    <w:rsid w:val="00B549CC"/>
    <w:rsid w:val="00B56928"/>
    <w:rsid w:val="00B57AB5"/>
    <w:rsid w:val="00B64F8E"/>
    <w:rsid w:val="00B6616B"/>
    <w:rsid w:val="00B736B8"/>
    <w:rsid w:val="00B739C0"/>
    <w:rsid w:val="00B768D7"/>
    <w:rsid w:val="00B811DF"/>
    <w:rsid w:val="00B8267F"/>
    <w:rsid w:val="00B84758"/>
    <w:rsid w:val="00B85607"/>
    <w:rsid w:val="00B85CB2"/>
    <w:rsid w:val="00B865D4"/>
    <w:rsid w:val="00B92F6E"/>
    <w:rsid w:val="00BA1636"/>
    <w:rsid w:val="00BA3F7C"/>
    <w:rsid w:val="00BA42D1"/>
    <w:rsid w:val="00BA48E3"/>
    <w:rsid w:val="00BB0E40"/>
    <w:rsid w:val="00BB17B1"/>
    <w:rsid w:val="00BB37BA"/>
    <w:rsid w:val="00BB3C53"/>
    <w:rsid w:val="00BB6BC2"/>
    <w:rsid w:val="00BB78D1"/>
    <w:rsid w:val="00BC10AA"/>
    <w:rsid w:val="00BC591E"/>
    <w:rsid w:val="00BD326A"/>
    <w:rsid w:val="00BD5ABC"/>
    <w:rsid w:val="00BD703C"/>
    <w:rsid w:val="00BE0B2D"/>
    <w:rsid w:val="00BE12F8"/>
    <w:rsid w:val="00BE2070"/>
    <w:rsid w:val="00BE242B"/>
    <w:rsid w:val="00BF0046"/>
    <w:rsid w:val="00BF01EF"/>
    <w:rsid w:val="00BF02C3"/>
    <w:rsid w:val="00BF0AFC"/>
    <w:rsid w:val="00BF17D4"/>
    <w:rsid w:val="00BF1DC8"/>
    <w:rsid w:val="00BF490C"/>
    <w:rsid w:val="00BF4BB7"/>
    <w:rsid w:val="00BF5F92"/>
    <w:rsid w:val="00BF7F9E"/>
    <w:rsid w:val="00C00B2A"/>
    <w:rsid w:val="00C07D04"/>
    <w:rsid w:val="00C10963"/>
    <w:rsid w:val="00C126FE"/>
    <w:rsid w:val="00C1431A"/>
    <w:rsid w:val="00C168EA"/>
    <w:rsid w:val="00C20070"/>
    <w:rsid w:val="00C20905"/>
    <w:rsid w:val="00C24B49"/>
    <w:rsid w:val="00C25371"/>
    <w:rsid w:val="00C26AAD"/>
    <w:rsid w:val="00C27E66"/>
    <w:rsid w:val="00C323F7"/>
    <w:rsid w:val="00C33128"/>
    <w:rsid w:val="00C34A91"/>
    <w:rsid w:val="00C40883"/>
    <w:rsid w:val="00C43B2B"/>
    <w:rsid w:val="00C45B8B"/>
    <w:rsid w:val="00C47257"/>
    <w:rsid w:val="00C5170D"/>
    <w:rsid w:val="00C53DF2"/>
    <w:rsid w:val="00C55A0F"/>
    <w:rsid w:val="00C5794A"/>
    <w:rsid w:val="00C648C5"/>
    <w:rsid w:val="00C64F15"/>
    <w:rsid w:val="00C678FA"/>
    <w:rsid w:val="00C712CA"/>
    <w:rsid w:val="00C72570"/>
    <w:rsid w:val="00C8267B"/>
    <w:rsid w:val="00C83231"/>
    <w:rsid w:val="00C94B9A"/>
    <w:rsid w:val="00C96E2D"/>
    <w:rsid w:val="00CA02D6"/>
    <w:rsid w:val="00CA7B9C"/>
    <w:rsid w:val="00CB4222"/>
    <w:rsid w:val="00CC4384"/>
    <w:rsid w:val="00CD259E"/>
    <w:rsid w:val="00CD2CC9"/>
    <w:rsid w:val="00CD446E"/>
    <w:rsid w:val="00CD7769"/>
    <w:rsid w:val="00CD7FFC"/>
    <w:rsid w:val="00CE083E"/>
    <w:rsid w:val="00CE1132"/>
    <w:rsid w:val="00CE3BB1"/>
    <w:rsid w:val="00CF4E35"/>
    <w:rsid w:val="00D01C82"/>
    <w:rsid w:val="00D01D6B"/>
    <w:rsid w:val="00D020D5"/>
    <w:rsid w:val="00D02F10"/>
    <w:rsid w:val="00D066B5"/>
    <w:rsid w:val="00D112EA"/>
    <w:rsid w:val="00D14968"/>
    <w:rsid w:val="00D167C0"/>
    <w:rsid w:val="00D206C3"/>
    <w:rsid w:val="00D207FA"/>
    <w:rsid w:val="00D23B40"/>
    <w:rsid w:val="00D246F8"/>
    <w:rsid w:val="00D26EF8"/>
    <w:rsid w:val="00D32646"/>
    <w:rsid w:val="00D340AF"/>
    <w:rsid w:val="00D428A0"/>
    <w:rsid w:val="00D46920"/>
    <w:rsid w:val="00D53C55"/>
    <w:rsid w:val="00D55395"/>
    <w:rsid w:val="00D62A6C"/>
    <w:rsid w:val="00D814AF"/>
    <w:rsid w:val="00D83A20"/>
    <w:rsid w:val="00D86A10"/>
    <w:rsid w:val="00D96598"/>
    <w:rsid w:val="00D96BBE"/>
    <w:rsid w:val="00DA1395"/>
    <w:rsid w:val="00DA30F5"/>
    <w:rsid w:val="00DA642D"/>
    <w:rsid w:val="00DA7C84"/>
    <w:rsid w:val="00DB17D2"/>
    <w:rsid w:val="00DB6C66"/>
    <w:rsid w:val="00DB73E7"/>
    <w:rsid w:val="00DC00DE"/>
    <w:rsid w:val="00DC1690"/>
    <w:rsid w:val="00DC6217"/>
    <w:rsid w:val="00DD5310"/>
    <w:rsid w:val="00DD6C0F"/>
    <w:rsid w:val="00DE4B53"/>
    <w:rsid w:val="00DF0B64"/>
    <w:rsid w:val="00DF0FB6"/>
    <w:rsid w:val="00DF12DC"/>
    <w:rsid w:val="00DF299E"/>
    <w:rsid w:val="00DF2A53"/>
    <w:rsid w:val="00DF42DA"/>
    <w:rsid w:val="00DF43B2"/>
    <w:rsid w:val="00DF6AF2"/>
    <w:rsid w:val="00E016EF"/>
    <w:rsid w:val="00E06418"/>
    <w:rsid w:val="00E1478F"/>
    <w:rsid w:val="00E15899"/>
    <w:rsid w:val="00E20B98"/>
    <w:rsid w:val="00E22F33"/>
    <w:rsid w:val="00E23A8A"/>
    <w:rsid w:val="00E2401B"/>
    <w:rsid w:val="00E25463"/>
    <w:rsid w:val="00E266E1"/>
    <w:rsid w:val="00E266FA"/>
    <w:rsid w:val="00E273E9"/>
    <w:rsid w:val="00E3176B"/>
    <w:rsid w:val="00E33045"/>
    <w:rsid w:val="00E3398A"/>
    <w:rsid w:val="00E345D5"/>
    <w:rsid w:val="00E36602"/>
    <w:rsid w:val="00E4006E"/>
    <w:rsid w:val="00E422AF"/>
    <w:rsid w:val="00E42B65"/>
    <w:rsid w:val="00E46D79"/>
    <w:rsid w:val="00E4782F"/>
    <w:rsid w:val="00E510DB"/>
    <w:rsid w:val="00E52874"/>
    <w:rsid w:val="00E55517"/>
    <w:rsid w:val="00E60996"/>
    <w:rsid w:val="00E614BB"/>
    <w:rsid w:val="00E61C01"/>
    <w:rsid w:val="00E61F68"/>
    <w:rsid w:val="00E647DD"/>
    <w:rsid w:val="00E659B9"/>
    <w:rsid w:val="00E66D4C"/>
    <w:rsid w:val="00E67A3A"/>
    <w:rsid w:val="00E73E92"/>
    <w:rsid w:val="00E75D36"/>
    <w:rsid w:val="00E84FA6"/>
    <w:rsid w:val="00E87112"/>
    <w:rsid w:val="00E8758F"/>
    <w:rsid w:val="00E901BC"/>
    <w:rsid w:val="00E91137"/>
    <w:rsid w:val="00E91C11"/>
    <w:rsid w:val="00E92262"/>
    <w:rsid w:val="00E96F61"/>
    <w:rsid w:val="00E97B39"/>
    <w:rsid w:val="00EA4357"/>
    <w:rsid w:val="00EA4E61"/>
    <w:rsid w:val="00EC05C2"/>
    <w:rsid w:val="00EC42D3"/>
    <w:rsid w:val="00EC4B56"/>
    <w:rsid w:val="00EC4E57"/>
    <w:rsid w:val="00EC54BD"/>
    <w:rsid w:val="00EC6A20"/>
    <w:rsid w:val="00EC761C"/>
    <w:rsid w:val="00ED0B5F"/>
    <w:rsid w:val="00ED2351"/>
    <w:rsid w:val="00ED3DBD"/>
    <w:rsid w:val="00ED4186"/>
    <w:rsid w:val="00ED623E"/>
    <w:rsid w:val="00EE0023"/>
    <w:rsid w:val="00EE3DAB"/>
    <w:rsid w:val="00EF2AEE"/>
    <w:rsid w:val="00EF5AB5"/>
    <w:rsid w:val="00EF602B"/>
    <w:rsid w:val="00EF68C2"/>
    <w:rsid w:val="00EF6D1E"/>
    <w:rsid w:val="00F01E4E"/>
    <w:rsid w:val="00F02456"/>
    <w:rsid w:val="00F0289B"/>
    <w:rsid w:val="00F03C8F"/>
    <w:rsid w:val="00F11473"/>
    <w:rsid w:val="00F118E9"/>
    <w:rsid w:val="00F12213"/>
    <w:rsid w:val="00F12395"/>
    <w:rsid w:val="00F14B8A"/>
    <w:rsid w:val="00F24062"/>
    <w:rsid w:val="00F25B2C"/>
    <w:rsid w:val="00F263A7"/>
    <w:rsid w:val="00F27967"/>
    <w:rsid w:val="00F313AF"/>
    <w:rsid w:val="00F32D09"/>
    <w:rsid w:val="00F3388A"/>
    <w:rsid w:val="00F3490A"/>
    <w:rsid w:val="00F35816"/>
    <w:rsid w:val="00F35FCD"/>
    <w:rsid w:val="00F36367"/>
    <w:rsid w:val="00F5174B"/>
    <w:rsid w:val="00F53CBD"/>
    <w:rsid w:val="00F53FA7"/>
    <w:rsid w:val="00F62475"/>
    <w:rsid w:val="00F62F1F"/>
    <w:rsid w:val="00F63AD5"/>
    <w:rsid w:val="00F63CA4"/>
    <w:rsid w:val="00F63F29"/>
    <w:rsid w:val="00F666BC"/>
    <w:rsid w:val="00F67FE4"/>
    <w:rsid w:val="00F70972"/>
    <w:rsid w:val="00F75A2F"/>
    <w:rsid w:val="00F773DE"/>
    <w:rsid w:val="00F77741"/>
    <w:rsid w:val="00F842AF"/>
    <w:rsid w:val="00F916D5"/>
    <w:rsid w:val="00F91E29"/>
    <w:rsid w:val="00F9254A"/>
    <w:rsid w:val="00F95C9A"/>
    <w:rsid w:val="00F96629"/>
    <w:rsid w:val="00FA2E59"/>
    <w:rsid w:val="00FA63A8"/>
    <w:rsid w:val="00FA7640"/>
    <w:rsid w:val="00FB1C3B"/>
    <w:rsid w:val="00FB2A24"/>
    <w:rsid w:val="00FB2B20"/>
    <w:rsid w:val="00FB33CE"/>
    <w:rsid w:val="00FB5BEB"/>
    <w:rsid w:val="00FD3200"/>
    <w:rsid w:val="00FD5CE7"/>
    <w:rsid w:val="00FE1B18"/>
    <w:rsid w:val="00FE555B"/>
    <w:rsid w:val="00FE58CA"/>
    <w:rsid w:val="00FF043E"/>
    <w:rsid w:val="00FF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BA081"/>
  <w15:chartTrackingRefBased/>
  <w15:docId w15:val="{4F767848-F915-4C18-BF1F-DD95748E4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1D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D326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1ED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1ED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3636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E1D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3E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E4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4055F"/>
    <w:pPr>
      <w:spacing w:after="0" w:line="240" w:lineRule="auto"/>
    </w:pPr>
  </w:style>
  <w:style w:type="paragraph" w:customStyle="1" w:styleId="Default">
    <w:name w:val="Default"/>
    <w:rsid w:val="005405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identifier">
    <w:name w:val="identifier"/>
    <w:basedOn w:val="DefaultParagraphFont"/>
    <w:rsid w:val="00E25463"/>
  </w:style>
  <w:style w:type="character" w:styleId="Emphasis">
    <w:name w:val="Emphasis"/>
    <w:basedOn w:val="DefaultParagraphFont"/>
    <w:uiPriority w:val="20"/>
    <w:qFormat/>
    <w:rsid w:val="00E2546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7660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885C13"/>
    <w:pPr>
      <w:spacing w:after="0"/>
      <w:jc w:val="center"/>
    </w:pPr>
    <w:rPr>
      <w:rFonts w:ascii="Times New Roman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85C13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885C13"/>
    <w:pPr>
      <w:spacing w:line="240" w:lineRule="auto"/>
    </w:pPr>
    <w:rPr>
      <w:rFonts w:ascii="Times New Roman" w:hAnsi="Times New Roman" w:cs="Times New Roman"/>
      <w:noProof/>
      <w:sz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885C13"/>
    <w:rPr>
      <w:rFonts w:ascii="Times New Roman" w:hAnsi="Times New Roman" w:cs="Times New Roman"/>
      <w:noProof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4D032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315E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1BE2"/>
    <w:rPr>
      <w:color w:val="954F72" w:themeColor="followedHyperlink"/>
      <w:u w:val="single"/>
    </w:rPr>
  </w:style>
  <w:style w:type="character" w:customStyle="1" w:styleId="id-label">
    <w:name w:val="id-label"/>
    <w:basedOn w:val="DefaultParagraphFont"/>
    <w:rsid w:val="00B736B8"/>
  </w:style>
  <w:style w:type="character" w:customStyle="1" w:styleId="anchor-text">
    <w:name w:val="anchor-text"/>
    <w:basedOn w:val="DefaultParagraphFont"/>
    <w:rsid w:val="005F2DC7"/>
  </w:style>
  <w:style w:type="character" w:styleId="UnresolvedMention">
    <w:name w:val="Unresolved Mention"/>
    <w:basedOn w:val="DefaultParagraphFont"/>
    <w:uiPriority w:val="99"/>
    <w:semiHidden/>
    <w:unhideWhenUsed/>
    <w:rsid w:val="00467D1D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D3264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fc-falcon">
    <w:name w:val="fc-falcon"/>
    <w:basedOn w:val="DefaultParagraphFont"/>
    <w:rsid w:val="00A47CBC"/>
  </w:style>
  <w:style w:type="character" w:customStyle="1" w:styleId="hgkelc">
    <w:name w:val="hgkelc"/>
    <w:basedOn w:val="DefaultParagraphFont"/>
    <w:rsid w:val="00A47CBC"/>
  </w:style>
  <w:style w:type="paragraph" w:styleId="Header">
    <w:name w:val="header"/>
    <w:basedOn w:val="Normal"/>
    <w:link w:val="HeaderChar"/>
    <w:uiPriority w:val="99"/>
    <w:unhideWhenUsed/>
    <w:rsid w:val="006C3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221"/>
  </w:style>
  <w:style w:type="paragraph" w:styleId="Footer">
    <w:name w:val="footer"/>
    <w:basedOn w:val="Normal"/>
    <w:link w:val="FooterChar"/>
    <w:uiPriority w:val="99"/>
    <w:unhideWhenUsed/>
    <w:rsid w:val="006C32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2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26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0205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7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985ED36-326D-534F-A88A-16823CFBFAA6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504773F6F6674E84B56718A865F3BA" ma:contentTypeVersion="15" ma:contentTypeDescription="Create a new document." ma:contentTypeScope="" ma:versionID="012086b55de839a2e6f70f1c8497c0ff">
  <xsd:schema xmlns:xsd="http://www.w3.org/2001/XMLSchema" xmlns:xs="http://www.w3.org/2001/XMLSchema" xmlns:p="http://schemas.microsoft.com/office/2006/metadata/properties" xmlns:ns1="http://schemas.microsoft.com/sharepoint/v3" xmlns:ns3="096242c6-9e61-477f-8890-5f525b94beb1" targetNamespace="http://schemas.microsoft.com/office/2006/metadata/properties" ma:root="true" ma:fieldsID="ecb200bd158f95b179c2b73d0414383c" ns1:_="" ns3:_="">
    <xsd:import namespace="http://schemas.microsoft.com/sharepoint/v3"/>
    <xsd:import namespace="096242c6-9e61-477f-8890-5f525b94be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242c6-9e61-477f-8890-5f525b94be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096242c6-9e61-477f-8890-5f525b94beb1" xsi:nil="true"/>
  </documentManagement>
</p:properties>
</file>

<file path=customXml/itemProps1.xml><?xml version="1.0" encoding="utf-8"?>
<ds:datastoreItem xmlns:ds="http://schemas.openxmlformats.org/officeDocument/2006/customXml" ds:itemID="{4874102C-9993-4AC8-B190-1651ACB45B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2BC203-F67C-4426-8ACE-882CE17642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96242c6-9e61-477f-8890-5f525b94be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EF796F-3B3F-45F1-BC01-E17221F7D1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37EC1F-D2E9-4AD5-9F5D-2ED51F792E16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096242c6-9e61-477f-8890-5f525b94beb1"/>
    <ds:schemaRef ds:uri="http://purl.org/dc/terms/"/>
    <ds:schemaRef ds:uri="http://schemas.microsoft.com/sharepoint/v3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1</TotalTime>
  <Pages>5</Pages>
  <Words>601</Words>
  <Characters>3316</Characters>
  <Application>Microsoft Office Word</Application>
  <DocSecurity>0</DocSecurity>
  <Lines>66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 Kondrachuk</dc:creator>
  <cp:keywords/>
  <dc:description/>
  <cp:lastModifiedBy>Manish Gupta</cp:lastModifiedBy>
  <cp:revision>3</cp:revision>
  <cp:lastPrinted>2024-07-30T13:19:00Z</cp:lastPrinted>
  <dcterms:created xsi:type="dcterms:W3CDTF">2024-07-31T17:04:00Z</dcterms:created>
  <dcterms:modified xsi:type="dcterms:W3CDTF">2024-07-31T18:38:00Z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0x010100D6504773F6F6674E84B56718A865F3BA</vt:lpwstr>
  </property>
  <property fmtid="{D5CDD505-2E9C-101B-9397-08002B2CF9AE}" pid="3" name="GrammarlyDocumentId">
    <vt:lpwstr>95c9341734a624878950575805bd6b5967cae107991b5e6471d967ea2edc6991</vt:lpwstr>
  </property>
  <property fmtid="{D5CDD505-2E9C-101B-9397-08002B2CF9AE}" pid="4" name="grammarly_documentId">
    <vt:lpwstr>documentId_2515</vt:lpwstr>
  </property>
  <property fmtid="{D5CDD505-2E9C-101B-9397-08002B2CF9AE}" pid="5" name="grammarly_documentContext">
    <vt:lpwstr>{"goals":[],"domain":"general","emotions":[],"dialect":"american"}</vt:lpwstr>
  </property>
</Properties>
</file>