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BCED17" w14:textId="48E670CB" w:rsidR="00A86E9F" w:rsidRPr="006453D9" w:rsidRDefault="00A44DBC" w:rsidP="00A86E9F">
      <w:pPr>
        <w:pStyle w:val="MDPI11articletype"/>
      </w:pPr>
      <w:r>
        <w:t>Article</w:t>
      </w:r>
    </w:p>
    <w:p w14:paraId="56E07F7E" w14:textId="46F89807" w:rsidR="00A86E9F" w:rsidRPr="003B1AF1" w:rsidRDefault="00B82E5C" w:rsidP="006D27F9">
      <w:pPr>
        <w:pStyle w:val="MDPI12title"/>
        <w:jc w:val="both"/>
      </w:pPr>
      <w:r>
        <w:t>A</w:t>
      </w:r>
      <w:r w:rsidR="00D81154">
        <w:t>nthropic</w:t>
      </w:r>
      <w:r w:rsidR="00DC22B8">
        <w:t>-induced</w:t>
      </w:r>
      <w:r w:rsidR="009D6C74">
        <w:t xml:space="preserve"> variability of</w:t>
      </w:r>
      <w:r w:rsidR="003960AD">
        <w:t xml:space="preserve"> greenhouse gases and aerosols</w:t>
      </w:r>
      <w:r w:rsidR="009D6C74">
        <w:t xml:space="preserve"> at </w:t>
      </w:r>
      <w:r w:rsidR="006D27F9">
        <w:t>the</w:t>
      </w:r>
      <w:r w:rsidR="009D6C74">
        <w:t xml:space="preserve"> WMO/GAW coastal site</w:t>
      </w:r>
      <w:r w:rsidR="006D27F9">
        <w:t xml:space="preserve"> of Lamezia Terme (Calabria, Southern Italy)</w:t>
      </w:r>
      <w:r w:rsidR="00460BB5">
        <w:t xml:space="preserve">: </w:t>
      </w:r>
      <w:r w:rsidR="00B72838">
        <w:t>towards a new method</w:t>
      </w:r>
      <w:r w:rsidR="00BE0A10">
        <w:t xml:space="preserve"> </w:t>
      </w:r>
      <w:r>
        <w:t>to assess</w:t>
      </w:r>
      <w:r w:rsidR="00BE0A10">
        <w:t xml:space="preserve"> </w:t>
      </w:r>
      <w:r w:rsidR="00A32933">
        <w:t xml:space="preserve">the </w:t>
      </w:r>
      <w:r w:rsidR="00BE0A10">
        <w:t xml:space="preserve">weekly distribution of </w:t>
      </w:r>
      <w:r w:rsidR="00650415">
        <w:t xml:space="preserve">gathered </w:t>
      </w:r>
      <w:r w:rsidR="00BE0A10">
        <w:t>data</w:t>
      </w:r>
    </w:p>
    <w:p w14:paraId="7D87F370" w14:textId="273DE07F" w:rsidR="008859F4" w:rsidRPr="000B4AC2" w:rsidRDefault="000B4AC2" w:rsidP="000B4AC2">
      <w:pPr>
        <w:pStyle w:val="MDPI13authornames"/>
        <w:jc w:val="center"/>
      </w:pPr>
      <w:r w:rsidRPr="000B4AC2">
        <w:rPr>
          <w:sz w:val="40"/>
          <w:szCs w:val="44"/>
        </w:rPr>
        <w:t>Supplementary Materials</w:t>
      </w:r>
    </w:p>
    <w:p w14:paraId="3435F911" w14:textId="1DDF18CC" w:rsidR="00F655F9" w:rsidRDefault="00161E04" w:rsidP="00F655F9">
      <w:pPr>
        <w:pStyle w:val="MDPI63Notes"/>
        <w:ind w:left="2552"/>
      </w:pPr>
      <w:r>
        <w:t>Available Supplementary Materials integrate the plots seen in Fig. 2, 9, 11. Where possible, y axis scales are the same as in the main plots. However, due to the presence of peaks and the need to ensure optimal data visualizations, some scales differ.</w:t>
      </w:r>
    </w:p>
    <w:p w14:paraId="7153C04E" w14:textId="3974F752" w:rsidR="00AC7E87" w:rsidRPr="006152AA" w:rsidRDefault="00AC7E87" w:rsidP="00AC7E87">
      <w:pPr>
        <w:pStyle w:val="MDPI31text"/>
        <w:ind w:left="0" w:firstLine="0"/>
        <w:rPr>
          <w:sz w:val="18"/>
          <w:szCs w:val="18"/>
        </w:rPr>
      </w:pPr>
    </w:p>
    <w:tbl>
      <w:tblPr>
        <w:tblW w:w="8447" w:type="dxa"/>
        <w:tblInd w:w="2608" w:type="dxa"/>
        <w:tblBorders>
          <w:top w:val="single" w:sz="8" w:space="0" w:color="auto"/>
          <w:bottom w:val="single" w:sz="8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4"/>
        <w:gridCol w:w="851"/>
        <w:gridCol w:w="850"/>
        <w:gridCol w:w="992"/>
        <w:gridCol w:w="992"/>
        <w:gridCol w:w="992"/>
        <w:gridCol w:w="992"/>
        <w:gridCol w:w="992"/>
        <w:gridCol w:w="992"/>
      </w:tblGrid>
      <w:tr w:rsidR="00AC7E87" w:rsidRPr="000A5A07" w14:paraId="123642CE" w14:textId="77777777" w:rsidTr="004A54FE">
        <w:tc>
          <w:tcPr>
            <w:tcW w:w="7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50567B3" w14:textId="77777777" w:rsidR="00AC7E87" w:rsidRDefault="00AC7E87" w:rsidP="004A54FE">
            <w:pPr>
              <w:pStyle w:val="MDPI42tablebody"/>
              <w:spacing w:line="240" w:lineRule="auto"/>
              <w:rPr>
                <w:b/>
                <w:snapToGrid/>
              </w:rPr>
            </w:pPr>
            <w:r>
              <w:rPr>
                <w:b/>
                <w:snapToGrid/>
              </w:rPr>
              <w:t>Day</w:t>
            </w:r>
          </w:p>
        </w:tc>
        <w:tc>
          <w:tcPr>
            <w:tcW w:w="3685" w:type="dxa"/>
            <w:gridSpan w:val="4"/>
            <w:tcBorders>
              <w:bottom w:val="single" w:sz="4" w:space="0" w:color="auto"/>
            </w:tcBorders>
          </w:tcPr>
          <w:p w14:paraId="2B681612" w14:textId="77777777" w:rsidR="00AC7E87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CO</w:t>
            </w:r>
            <w:r>
              <w:rPr>
                <w:b/>
                <w:bCs/>
              </w:rPr>
              <w:t xml:space="preserve"> (ppb)</w:t>
            </w:r>
          </w:p>
        </w:tc>
        <w:tc>
          <w:tcPr>
            <w:tcW w:w="3968" w:type="dxa"/>
            <w:gridSpan w:val="4"/>
            <w:tcBorders>
              <w:bottom w:val="single" w:sz="4" w:space="0" w:color="auto"/>
            </w:tcBorders>
          </w:tcPr>
          <w:p w14:paraId="5323746C" w14:textId="77777777" w:rsidR="00AC7E87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CO</w:t>
            </w:r>
            <w:r w:rsidRPr="00BA24FB">
              <w:rPr>
                <w:b/>
                <w:bCs/>
                <w:vertAlign w:val="subscript"/>
              </w:rPr>
              <w:t>2</w:t>
            </w:r>
            <w:r>
              <w:rPr>
                <w:b/>
                <w:bCs/>
              </w:rPr>
              <w:t xml:space="preserve"> (ppm)</w:t>
            </w:r>
          </w:p>
        </w:tc>
      </w:tr>
      <w:tr w:rsidR="00AC7E87" w:rsidRPr="000A5A07" w14:paraId="73AA5E80" w14:textId="77777777" w:rsidTr="004A54FE">
        <w:tc>
          <w:tcPr>
            <w:tcW w:w="7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6AD9E12" w14:textId="77777777" w:rsidR="00AC7E87" w:rsidRDefault="00AC7E87" w:rsidP="004A54FE">
            <w:pPr>
              <w:pStyle w:val="MDPI42tablebody"/>
              <w:spacing w:line="240" w:lineRule="auto"/>
              <w:rPr>
                <w:b/>
                <w:snapToGrid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0D95EC16" w14:textId="77777777" w:rsidR="00AC7E87" w:rsidRPr="006152AA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4B8ECFC6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40C5B938" w14:textId="77777777" w:rsidR="00AC7E87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7C5F6E75" w14:textId="77777777" w:rsidR="00AC7E87" w:rsidRDefault="00AC7E87" w:rsidP="004A54FE">
            <w:pPr>
              <w:pStyle w:val="MDPI42tablebody"/>
              <w:spacing w:line="240" w:lineRule="auto"/>
            </w:pPr>
            <w:r>
              <w:t>97,5%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741D8BE4" w14:textId="77777777" w:rsidR="00AC7E87" w:rsidRPr="006152AA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2C8CA0BE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29FF56B1" w14:textId="77777777" w:rsidR="00AC7E87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43AD8A95" w14:textId="77777777" w:rsidR="00AC7E87" w:rsidRDefault="00AC7E87" w:rsidP="004A54FE">
            <w:pPr>
              <w:pStyle w:val="MDPI42tablebody"/>
              <w:spacing w:line="240" w:lineRule="auto"/>
            </w:pPr>
            <w:r>
              <w:t>97,5%</w:t>
            </w:r>
          </w:p>
        </w:tc>
      </w:tr>
      <w:tr w:rsidR="00351B65" w:rsidRPr="000A5A07" w14:paraId="65B98A0F" w14:textId="77777777" w:rsidTr="004A54FE">
        <w:tc>
          <w:tcPr>
            <w:tcW w:w="794" w:type="dxa"/>
            <w:shd w:val="clear" w:color="auto" w:fill="auto"/>
            <w:vAlign w:val="center"/>
          </w:tcPr>
          <w:p w14:paraId="69F855AD" w14:textId="77777777" w:rsidR="00351B65" w:rsidRPr="00F220D4" w:rsidRDefault="00351B65" w:rsidP="00351B65">
            <w:pPr>
              <w:pStyle w:val="MDPI42tablebody"/>
              <w:spacing w:line="240" w:lineRule="auto"/>
            </w:pPr>
            <w:r>
              <w:t>MON</w:t>
            </w:r>
          </w:p>
        </w:tc>
        <w:tc>
          <w:tcPr>
            <w:tcW w:w="851" w:type="dxa"/>
          </w:tcPr>
          <w:p w14:paraId="76FBAD61" w14:textId="2842CFAE" w:rsidR="00351B65" w:rsidRPr="00F220D4" w:rsidRDefault="00351B65" w:rsidP="00351B65">
            <w:pPr>
              <w:pStyle w:val="MDPI42tablebody"/>
              <w:spacing w:line="240" w:lineRule="auto"/>
            </w:pPr>
            <w:r w:rsidRPr="0062254A">
              <w:t>106</w:t>
            </w:r>
            <w:r w:rsidR="00F36729">
              <w:t>.</w:t>
            </w:r>
            <w:r w:rsidRPr="0062254A">
              <w:t>35</w:t>
            </w:r>
          </w:p>
        </w:tc>
        <w:tc>
          <w:tcPr>
            <w:tcW w:w="850" w:type="dxa"/>
          </w:tcPr>
          <w:p w14:paraId="303752C8" w14:textId="1D74FDBF" w:rsidR="00351B65" w:rsidRPr="00BB414D" w:rsidRDefault="00351B65" w:rsidP="00351B65">
            <w:pPr>
              <w:pStyle w:val="MDPI42tablebody"/>
              <w:spacing w:line="240" w:lineRule="auto"/>
            </w:pPr>
            <w:r w:rsidRPr="0062254A">
              <w:t>136</w:t>
            </w:r>
            <w:r w:rsidR="00F36729">
              <w:t>.</w:t>
            </w:r>
            <w:r w:rsidRPr="0062254A">
              <w:t>43</w:t>
            </w:r>
          </w:p>
        </w:tc>
        <w:tc>
          <w:tcPr>
            <w:tcW w:w="992" w:type="dxa"/>
          </w:tcPr>
          <w:p w14:paraId="556F95E7" w14:textId="5E3F9C1C" w:rsidR="00351B65" w:rsidRPr="00EC642C" w:rsidRDefault="00351B65" w:rsidP="00351B65">
            <w:pPr>
              <w:pStyle w:val="MDPI42tablebody"/>
              <w:spacing w:line="240" w:lineRule="auto"/>
            </w:pPr>
            <w:r w:rsidRPr="0062254A">
              <w:t>152</w:t>
            </w:r>
            <w:r w:rsidR="00F36729">
              <w:t>.</w:t>
            </w:r>
            <w:r w:rsidRPr="0062254A">
              <w:t>59</w:t>
            </w:r>
          </w:p>
        </w:tc>
        <w:tc>
          <w:tcPr>
            <w:tcW w:w="992" w:type="dxa"/>
          </w:tcPr>
          <w:p w14:paraId="34D69131" w14:textId="55BBF360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260</w:t>
            </w:r>
            <w:r w:rsidR="00F36729">
              <w:t>.</w:t>
            </w:r>
            <w:r w:rsidRPr="0062254A">
              <w:t>10</w:t>
            </w:r>
          </w:p>
        </w:tc>
        <w:tc>
          <w:tcPr>
            <w:tcW w:w="992" w:type="dxa"/>
          </w:tcPr>
          <w:p w14:paraId="268CC936" w14:textId="62746C8B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404</w:t>
            </w:r>
            <w:r w:rsidR="00F36729">
              <w:t>.</w:t>
            </w:r>
            <w:r w:rsidRPr="0062254A">
              <w:t>02</w:t>
            </w:r>
          </w:p>
        </w:tc>
        <w:tc>
          <w:tcPr>
            <w:tcW w:w="992" w:type="dxa"/>
          </w:tcPr>
          <w:p w14:paraId="020FF03E" w14:textId="4CCA25D8" w:rsidR="00351B65" w:rsidRPr="002B7FFB" w:rsidRDefault="00351B65" w:rsidP="00351B65">
            <w:pPr>
              <w:pStyle w:val="MDPI42tablebody"/>
              <w:spacing w:line="240" w:lineRule="auto"/>
            </w:pPr>
            <w:r w:rsidRPr="0062254A">
              <w:t>415</w:t>
            </w:r>
            <w:r w:rsidR="00F36729">
              <w:t>.</w:t>
            </w:r>
            <w:r w:rsidRPr="0062254A">
              <w:t>68</w:t>
            </w:r>
          </w:p>
        </w:tc>
        <w:tc>
          <w:tcPr>
            <w:tcW w:w="992" w:type="dxa"/>
          </w:tcPr>
          <w:p w14:paraId="388022E9" w14:textId="52C45A0B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420</w:t>
            </w:r>
            <w:r w:rsidR="00F36729">
              <w:t>.</w:t>
            </w:r>
            <w:r w:rsidRPr="0062254A">
              <w:t>40</w:t>
            </w:r>
          </w:p>
        </w:tc>
        <w:tc>
          <w:tcPr>
            <w:tcW w:w="992" w:type="dxa"/>
          </w:tcPr>
          <w:p w14:paraId="26C81AD1" w14:textId="31DEA547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106</w:t>
            </w:r>
            <w:r w:rsidR="00F36729">
              <w:t>.</w:t>
            </w:r>
            <w:r w:rsidRPr="0062254A">
              <w:t>35</w:t>
            </w:r>
          </w:p>
        </w:tc>
      </w:tr>
      <w:tr w:rsidR="00351B65" w:rsidRPr="000A5A07" w14:paraId="4786ABF8" w14:textId="77777777" w:rsidTr="004A54FE">
        <w:tc>
          <w:tcPr>
            <w:tcW w:w="794" w:type="dxa"/>
            <w:shd w:val="clear" w:color="auto" w:fill="auto"/>
            <w:vAlign w:val="center"/>
          </w:tcPr>
          <w:p w14:paraId="19F23BE4" w14:textId="77777777" w:rsidR="00351B65" w:rsidRPr="00F220D4" w:rsidRDefault="00351B65" w:rsidP="00351B65">
            <w:pPr>
              <w:pStyle w:val="MDPI42tablebody"/>
              <w:spacing w:line="240" w:lineRule="auto"/>
            </w:pPr>
            <w:r>
              <w:t>TUE</w:t>
            </w:r>
          </w:p>
        </w:tc>
        <w:tc>
          <w:tcPr>
            <w:tcW w:w="851" w:type="dxa"/>
          </w:tcPr>
          <w:p w14:paraId="7CF05684" w14:textId="0E5E16BF" w:rsidR="00351B65" w:rsidRPr="00F220D4" w:rsidRDefault="00351B65" w:rsidP="00351B65">
            <w:pPr>
              <w:pStyle w:val="MDPI42tablebody"/>
              <w:spacing w:line="240" w:lineRule="auto"/>
            </w:pPr>
            <w:r w:rsidRPr="0062254A">
              <w:t>106</w:t>
            </w:r>
            <w:r w:rsidR="00F36729">
              <w:t>.</w:t>
            </w:r>
            <w:r w:rsidRPr="0062254A">
              <w:t>43</w:t>
            </w:r>
          </w:p>
        </w:tc>
        <w:tc>
          <w:tcPr>
            <w:tcW w:w="850" w:type="dxa"/>
          </w:tcPr>
          <w:p w14:paraId="2B340B1A" w14:textId="45C185B4" w:rsidR="00351B65" w:rsidRPr="00BB414D" w:rsidRDefault="00351B65" w:rsidP="00351B65">
            <w:pPr>
              <w:pStyle w:val="MDPI42tablebody"/>
              <w:spacing w:line="240" w:lineRule="auto"/>
            </w:pPr>
            <w:r w:rsidRPr="0062254A">
              <w:t>139</w:t>
            </w:r>
            <w:r w:rsidR="00F36729">
              <w:t>.</w:t>
            </w:r>
            <w:r w:rsidRPr="0062254A">
              <w:t>04</w:t>
            </w:r>
          </w:p>
        </w:tc>
        <w:tc>
          <w:tcPr>
            <w:tcW w:w="992" w:type="dxa"/>
          </w:tcPr>
          <w:p w14:paraId="069AB5BF" w14:textId="420D1114" w:rsidR="00351B65" w:rsidRPr="00EC642C" w:rsidRDefault="00351B65" w:rsidP="00351B65">
            <w:pPr>
              <w:pStyle w:val="MDPI42tablebody"/>
              <w:spacing w:line="240" w:lineRule="auto"/>
            </w:pPr>
            <w:r w:rsidRPr="0062254A">
              <w:t>154</w:t>
            </w:r>
            <w:r w:rsidR="00F36729">
              <w:t>.</w:t>
            </w:r>
            <w:r w:rsidRPr="0062254A">
              <w:t>01</w:t>
            </w:r>
          </w:p>
        </w:tc>
        <w:tc>
          <w:tcPr>
            <w:tcW w:w="992" w:type="dxa"/>
          </w:tcPr>
          <w:p w14:paraId="783B16EE" w14:textId="7AD52B9B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258</w:t>
            </w:r>
            <w:r w:rsidR="00F36729">
              <w:t>.</w:t>
            </w:r>
            <w:r w:rsidRPr="0062254A">
              <w:t>39</w:t>
            </w:r>
          </w:p>
        </w:tc>
        <w:tc>
          <w:tcPr>
            <w:tcW w:w="992" w:type="dxa"/>
          </w:tcPr>
          <w:p w14:paraId="0DEBB1A8" w14:textId="3F9021ED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404</w:t>
            </w:r>
            <w:r w:rsidR="00F36729">
              <w:t>.</w:t>
            </w:r>
            <w:r w:rsidRPr="0062254A">
              <w:t>11</w:t>
            </w:r>
          </w:p>
        </w:tc>
        <w:tc>
          <w:tcPr>
            <w:tcW w:w="992" w:type="dxa"/>
          </w:tcPr>
          <w:p w14:paraId="260B43FD" w14:textId="17822D19" w:rsidR="00351B65" w:rsidRPr="002B7FFB" w:rsidRDefault="00351B65" w:rsidP="00351B65">
            <w:pPr>
              <w:pStyle w:val="MDPI42tablebody"/>
              <w:spacing w:line="240" w:lineRule="auto"/>
            </w:pPr>
            <w:r w:rsidRPr="0062254A">
              <w:t>415</w:t>
            </w:r>
            <w:r w:rsidR="00F36729">
              <w:t>.</w:t>
            </w:r>
            <w:r w:rsidRPr="0062254A">
              <w:t>58</w:t>
            </w:r>
          </w:p>
        </w:tc>
        <w:tc>
          <w:tcPr>
            <w:tcW w:w="992" w:type="dxa"/>
          </w:tcPr>
          <w:p w14:paraId="193BFF1A" w14:textId="053C55B4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418</w:t>
            </w:r>
            <w:r w:rsidR="00F36729">
              <w:t>.</w:t>
            </w:r>
            <w:r w:rsidRPr="0062254A">
              <w:t>72</w:t>
            </w:r>
          </w:p>
        </w:tc>
        <w:tc>
          <w:tcPr>
            <w:tcW w:w="992" w:type="dxa"/>
          </w:tcPr>
          <w:p w14:paraId="2DB65925" w14:textId="6BD26B41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106</w:t>
            </w:r>
            <w:r w:rsidR="00F36729">
              <w:t>.</w:t>
            </w:r>
            <w:r w:rsidRPr="0062254A">
              <w:t>43</w:t>
            </w:r>
          </w:p>
        </w:tc>
      </w:tr>
      <w:tr w:rsidR="00351B65" w:rsidRPr="000A5A07" w14:paraId="4C592D37" w14:textId="77777777" w:rsidTr="004A54FE">
        <w:tc>
          <w:tcPr>
            <w:tcW w:w="794" w:type="dxa"/>
            <w:shd w:val="clear" w:color="auto" w:fill="auto"/>
            <w:vAlign w:val="center"/>
          </w:tcPr>
          <w:p w14:paraId="14802688" w14:textId="77777777" w:rsidR="00351B65" w:rsidRPr="00F220D4" w:rsidRDefault="00351B65" w:rsidP="00351B65">
            <w:pPr>
              <w:pStyle w:val="MDPI42tablebody"/>
              <w:spacing w:line="240" w:lineRule="auto"/>
            </w:pPr>
            <w:r>
              <w:t>WED</w:t>
            </w:r>
          </w:p>
        </w:tc>
        <w:tc>
          <w:tcPr>
            <w:tcW w:w="851" w:type="dxa"/>
          </w:tcPr>
          <w:p w14:paraId="1352F64B" w14:textId="241184F5" w:rsidR="00351B65" w:rsidRPr="00F220D4" w:rsidRDefault="00351B65" w:rsidP="00351B65">
            <w:pPr>
              <w:pStyle w:val="MDPI42tablebody"/>
              <w:spacing w:line="240" w:lineRule="auto"/>
            </w:pPr>
            <w:r w:rsidRPr="0062254A">
              <w:t>107</w:t>
            </w:r>
            <w:r w:rsidR="00F36729">
              <w:t>.</w:t>
            </w:r>
            <w:r w:rsidRPr="0062254A">
              <w:t>74</w:t>
            </w:r>
          </w:p>
        </w:tc>
        <w:tc>
          <w:tcPr>
            <w:tcW w:w="850" w:type="dxa"/>
          </w:tcPr>
          <w:p w14:paraId="70BF4846" w14:textId="1079010A" w:rsidR="00351B65" w:rsidRPr="00BB414D" w:rsidRDefault="00351B65" w:rsidP="00351B65">
            <w:pPr>
              <w:pStyle w:val="MDPI42tablebody"/>
              <w:spacing w:line="240" w:lineRule="auto"/>
            </w:pPr>
            <w:r w:rsidRPr="0062254A">
              <w:t>138</w:t>
            </w:r>
            <w:r w:rsidR="00F36729">
              <w:t>.</w:t>
            </w:r>
            <w:r w:rsidRPr="0062254A">
              <w:t>70</w:t>
            </w:r>
          </w:p>
        </w:tc>
        <w:tc>
          <w:tcPr>
            <w:tcW w:w="992" w:type="dxa"/>
          </w:tcPr>
          <w:p w14:paraId="7544ABFF" w14:textId="0FD7C4D8" w:rsidR="00351B65" w:rsidRPr="00EC642C" w:rsidRDefault="00351B65" w:rsidP="00351B65">
            <w:pPr>
              <w:pStyle w:val="MDPI42tablebody"/>
              <w:spacing w:line="240" w:lineRule="auto"/>
            </w:pPr>
            <w:r w:rsidRPr="0062254A">
              <w:t>154</w:t>
            </w:r>
            <w:r w:rsidR="00F36729">
              <w:t>.</w:t>
            </w:r>
            <w:r w:rsidRPr="0062254A">
              <w:t>17</w:t>
            </w:r>
          </w:p>
        </w:tc>
        <w:tc>
          <w:tcPr>
            <w:tcW w:w="992" w:type="dxa"/>
          </w:tcPr>
          <w:p w14:paraId="66875E87" w14:textId="263B43AB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238</w:t>
            </w:r>
            <w:r w:rsidR="00F36729">
              <w:t>.</w:t>
            </w:r>
            <w:r w:rsidRPr="0062254A">
              <w:t>25</w:t>
            </w:r>
          </w:p>
        </w:tc>
        <w:tc>
          <w:tcPr>
            <w:tcW w:w="992" w:type="dxa"/>
          </w:tcPr>
          <w:p w14:paraId="72425BD9" w14:textId="70094012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404</w:t>
            </w:r>
            <w:r w:rsidR="00F36729">
              <w:t>.</w:t>
            </w:r>
            <w:r w:rsidRPr="0062254A">
              <w:t>71</w:t>
            </w:r>
          </w:p>
        </w:tc>
        <w:tc>
          <w:tcPr>
            <w:tcW w:w="992" w:type="dxa"/>
          </w:tcPr>
          <w:p w14:paraId="76CA88DE" w14:textId="4EEBFEDB" w:rsidR="00351B65" w:rsidRPr="002B7FFB" w:rsidRDefault="00351B65" w:rsidP="00351B65">
            <w:pPr>
              <w:pStyle w:val="MDPI42tablebody"/>
              <w:spacing w:line="240" w:lineRule="auto"/>
            </w:pPr>
            <w:r w:rsidRPr="0062254A">
              <w:t>416</w:t>
            </w:r>
            <w:r w:rsidR="00F36729">
              <w:t>.</w:t>
            </w:r>
            <w:r w:rsidRPr="0062254A">
              <w:t>43</w:t>
            </w:r>
          </w:p>
        </w:tc>
        <w:tc>
          <w:tcPr>
            <w:tcW w:w="992" w:type="dxa"/>
          </w:tcPr>
          <w:p w14:paraId="52F1A25C" w14:textId="790D6362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420</w:t>
            </w:r>
            <w:r w:rsidR="00F36729">
              <w:t>.</w:t>
            </w:r>
            <w:r w:rsidRPr="0062254A">
              <w:t>02</w:t>
            </w:r>
          </w:p>
        </w:tc>
        <w:tc>
          <w:tcPr>
            <w:tcW w:w="992" w:type="dxa"/>
          </w:tcPr>
          <w:p w14:paraId="1AEE8B0D" w14:textId="59ABABB8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107</w:t>
            </w:r>
            <w:r w:rsidR="00F36729">
              <w:t>.</w:t>
            </w:r>
            <w:r w:rsidRPr="0062254A">
              <w:t>74</w:t>
            </w:r>
          </w:p>
        </w:tc>
      </w:tr>
      <w:tr w:rsidR="00351B65" w:rsidRPr="000A5A07" w14:paraId="1C6B32EA" w14:textId="77777777" w:rsidTr="004A54FE">
        <w:tc>
          <w:tcPr>
            <w:tcW w:w="794" w:type="dxa"/>
            <w:shd w:val="clear" w:color="auto" w:fill="auto"/>
            <w:vAlign w:val="center"/>
          </w:tcPr>
          <w:p w14:paraId="1428795D" w14:textId="77777777" w:rsidR="00351B65" w:rsidRPr="00F220D4" w:rsidRDefault="00351B65" w:rsidP="00351B65">
            <w:pPr>
              <w:pStyle w:val="MDPI42tablebody"/>
              <w:spacing w:line="240" w:lineRule="auto"/>
            </w:pPr>
            <w:r>
              <w:t>THU</w:t>
            </w:r>
          </w:p>
        </w:tc>
        <w:tc>
          <w:tcPr>
            <w:tcW w:w="851" w:type="dxa"/>
          </w:tcPr>
          <w:p w14:paraId="6FC4AB37" w14:textId="340E9CED" w:rsidR="00351B65" w:rsidRPr="00F220D4" w:rsidRDefault="00351B65" w:rsidP="00351B65">
            <w:pPr>
              <w:pStyle w:val="MDPI42tablebody"/>
              <w:spacing w:line="240" w:lineRule="auto"/>
            </w:pPr>
            <w:r w:rsidRPr="0062254A">
              <w:t>108</w:t>
            </w:r>
            <w:r w:rsidR="00F36729">
              <w:t>.</w:t>
            </w:r>
            <w:r w:rsidRPr="0062254A">
              <w:t>62</w:t>
            </w:r>
          </w:p>
        </w:tc>
        <w:tc>
          <w:tcPr>
            <w:tcW w:w="850" w:type="dxa"/>
          </w:tcPr>
          <w:p w14:paraId="66E9534A" w14:textId="35C4F2E7" w:rsidR="00351B65" w:rsidRPr="00BB414D" w:rsidRDefault="00351B65" w:rsidP="00351B65">
            <w:pPr>
              <w:pStyle w:val="MDPI42tablebody"/>
              <w:spacing w:line="240" w:lineRule="auto"/>
            </w:pPr>
            <w:r w:rsidRPr="0062254A">
              <w:t>141</w:t>
            </w:r>
            <w:r w:rsidR="00F36729">
              <w:t>.</w:t>
            </w:r>
            <w:r w:rsidRPr="0062254A">
              <w:t>06</w:t>
            </w:r>
          </w:p>
        </w:tc>
        <w:tc>
          <w:tcPr>
            <w:tcW w:w="992" w:type="dxa"/>
          </w:tcPr>
          <w:p w14:paraId="202D36E5" w14:textId="3463B561" w:rsidR="00351B65" w:rsidRPr="00EC642C" w:rsidRDefault="00351B65" w:rsidP="00351B65">
            <w:pPr>
              <w:pStyle w:val="MDPI42tablebody"/>
              <w:spacing w:line="240" w:lineRule="auto"/>
            </w:pPr>
            <w:r w:rsidRPr="0062254A">
              <w:t>154</w:t>
            </w:r>
            <w:r w:rsidR="00F36729">
              <w:t>.</w:t>
            </w:r>
            <w:r w:rsidRPr="0062254A">
              <w:t>70</w:t>
            </w:r>
          </w:p>
        </w:tc>
        <w:tc>
          <w:tcPr>
            <w:tcW w:w="992" w:type="dxa"/>
          </w:tcPr>
          <w:p w14:paraId="019FB015" w14:textId="4FD836D7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270</w:t>
            </w:r>
            <w:r w:rsidR="00F36729">
              <w:t>.</w:t>
            </w:r>
            <w:r w:rsidRPr="0062254A">
              <w:t>58</w:t>
            </w:r>
          </w:p>
        </w:tc>
        <w:tc>
          <w:tcPr>
            <w:tcW w:w="992" w:type="dxa"/>
          </w:tcPr>
          <w:p w14:paraId="6632D4A4" w14:textId="475495F6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404</w:t>
            </w:r>
            <w:r w:rsidR="00F36729">
              <w:t>.</w:t>
            </w:r>
            <w:r w:rsidRPr="0062254A">
              <w:t>91</w:t>
            </w:r>
          </w:p>
        </w:tc>
        <w:tc>
          <w:tcPr>
            <w:tcW w:w="992" w:type="dxa"/>
          </w:tcPr>
          <w:p w14:paraId="47148E91" w14:textId="7EB4D886" w:rsidR="00351B65" w:rsidRPr="002B7FFB" w:rsidRDefault="00351B65" w:rsidP="00351B65">
            <w:pPr>
              <w:pStyle w:val="MDPI42tablebody"/>
              <w:spacing w:line="240" w:lineRule="auto"/>
            </w:pPr>
            <w:r w:rsidRPr="0062254A">
              <w:t>416</w:t>
            </w:r>
            <w:r w:rsidR="00F36729">
              <w:t>.</w:t>
            </w:r>
            <w:r w:rsidRPr="0062254A">
              <w:t>99</w:t>
            </w:r>
          </w:p>
        </w:tc>
        <w:tc>
          <w:tcPr>
            <w:tcW w:w="992" w:type="dxa"/>
          </w:tcPr>
          <w:p w14:paraId="7AAE20B2" w14:textId="034232A6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423</w:t>
            </w:r>
            <w:r w:rsidR="00F36729">
              <w:t>.</w:t>
            </w:r>
            <w:r w:rsidRPr="0062254A">
              <w:t>69</w:t>
            </w:r>
          </w:p>
        </w:tc>
        <w:tc>
          <w:tcPr>
            <w:tcW w:w="992" w:type="dxa"/>
          </w:tcPr>
          <w:p w14:paraId="05294C92" w14:textId="49D0D8F3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108</w:t>
            </w:r>
            <w:r w:rsidR="00F36729">
              <w:t>.</w:t>
            </w:r>
            <w:r w:rsidRPr="0062254A">
              <w:t>62</w:t>
            </w:r>
          </w:p>
        </w:tc>
      </w:tr>
      <w:tr w:rsidR="00351B65" w:rsidRPr="000A5A07" w14:paraId="65009C1D" w14:textId="77777777" w:rsidTr="004A54FE">
        <w:tc>
          <w:tcPr>
            <w:tcW w:w="794" w:type="dxa"/>
            <w:shd w:val="clear" w:color="auto" w:fill="auto"/>
            <w:vAlign w:val="center"/>
          </w:tcPr>
          <w:p w14:paraId="578D057C" w14:textId="77777777" w:rsidR="00351B65" w:rsidRPr="00F220D4" w:rsidRDefault="00351B65" w:rsidP="00351B65">
            <w:pPr>
              <w:pStyle w:val="MDPI42tablebody"/>
              <w:spacing w:line="240" w:lineRule="auto"/>
            </w:pPr>
            <w:r>
              <w:t>FRI</w:t>
            </w:r>
          </w:p>
        </w:tc>
        <w:tc>
          <w:tcPr>
            <w:tcW w:w="851" w:type="dxa"/>
          </w:tcPr>
          <w:p w14:paraId="58185504" w14:textId="16A0922C" w:rsidR="00351B65" w:rsidRPr="00F220D4" w:rsidRDefault="00351B65" w:rsidP="00351B65">
            <w:pPr>
              <w:pStyle w:val="MDPI42tablebody"/>
              <w:spacing w:line="240" w:lineRule="auto"/>
            </w:pPr>
            <w:r w:rsidRPr="0062254A">
              <w:t>108</w:t>
            </w:r>
            <w:r w:rsidR="00F36729">
              <w:t>.</w:t>
            </w:r>
            <w:r w:rsidRPr="0062254A">
              <w:t>27</w:t>
            </w:r>
          </w:p>
        </w:tc>
        <w:tc>
          <w:tcPr>
            <w:tcW w:w="850" w:type="dxa"/>
          </w:tcPr>
          <w:p w14:paraId="388254AB" w14:textId="0BB7E633" w:rsidR="00351B65" w:rsidRPr="00BB414D" w:rsidRDefault="00351B65" w:rsidP="00351B65">
            <w:pPr>
              <w:pStyle w:val="MDPI42tablebody"/>
              <w:spacing w:line="240" w:lineRule="auto"/>
            </w:pPr>
            <w:r w:rsidRPr="0062254A">
              <w:t>138</w:t>
            </w:r>
            <w:r w:rsidR="00F36729">
              <w:t>.</w:t>
            </w:r>
            <w:r w:rsidRPr="0062254A">
              <w:t>79</w:t>
            </w:r>
          </w:p>
        </w:tc>
        <w:tc>
          <w:tcPr>
            <w:tcW w:w="992" w:type="dxa"/>
          </w:tcPr>
          <w:p w14:paraId="7AF6F245" w14:textId="07DDCF9C" w:rsidR="00351B65" w:rsidRPr="00EC642C" w:rsidRDefault="00351B65" w:rsidP="00351B65">
            <w:pPr>
              <w:pStyle w:val="MDPI42tablebody"/>
              <w:spacing w:line="240" w:lineRule="auto"/>
            </w:pPr>
            <w:r w:rsidRPr="0062254A">
              <w:t>153</w:t>
            </w:r>
            <w:r w:rsidR="00F36729">
              <w:t>.</w:t>
            </w:r>
            <w:r w:rsidRPr="0062254A">
              <w:t>35</w:t>
            </w:r>
          </w:p>
        </w:tc>
        <w:tc>
          <w:tcPr>
            <w:tcW w:w="992" w:type="dxa"/>
          </w:tcPr>
          <w:p w14:paraId="6EB92C36" w14:textId="31C4529E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251</w:t>
            </w:r>
            <w:r w:rsidR="00F36729">
              <w:t>.</w:t>
            </w:r>
            <w:r w:rsidRPr="0062254A">
              <w:t>70</w:t>
            </w:r>
          </w:p>
        </w:tc>
        <w:tc>
          <w:tcPr>
            <w:tcW w:w="992" w:type="dxa"/>
          </w:tcPr>
          <w:p w14:paraId="50E20A3A" w14:textId="11C648DB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404</w:t>
            </w:r>
            <w:r w:rsidR="00F36729">
              <w:t>.</w:t>
            </w:r>
            <w:r w:rsidRPr="0062254A">
              <w:t>72</w:t>
            </w:r>
          </w:p>
        </w:tc>
        <w:tc>
          <w:tcPr>
            <w:tcW w:w="992" w:type="dxa"/>
          </w:tcPr>
          <w:p w14:paraId="0AAF4198" w14:textId="4F735E2D" w:rsidR="00351B65" w:rsidRPr="002B7FFB" w:rsidRDefault="00351B65" w:rsidP="00351B65">
            <w:pPr>
              <w:pStyle w:val="MDPI42tablebody"/>
              <w:spacing w:line="240" w:lineRule="auto"/>
            </w:pPr>
            <w:r w:rsidRPr="0062254A">
              <w:t>417</w:t>
            </w:r>
            <w:r w:rsidR="00F36729">
              <w:t>.</w:t>
            </w:r>
            <w:r w:rsidRPr="0062254A">
              <w:t>48</w:t>
            </w:r>
          </w:p>
        </w:tc>
        <w:tc>
          <w:tcPr>
            <w:tcW w:w="992" w:type="dxa"/>
          </w:tcPr>
          <w:p w14:paraId="007414A0" w14:textId="0D54DFBA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421</w:t>
            </w:r>
            <w:r w:rsidR="00F36729">
              <w:t>.</w:t>
            </w:r>
            <w:r w:rsidRPr="0062254A">
              <w:t>61</w:t>
            </w:r>
          </w:p>
        </w:tc>
        <w:tc>
          <w:tcPr>
            <w:tcW w:w="992" w:type="dxa"/>
          </w:tcPr>
          <w:p w14:paraId="0047FEA4" w14:textId="036AB36D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108</w:t>
            </w:r>
            <w:r w:rsidR="00F36729">
              <w:t>.</w:t>
            </w:r>
            <w:r w:rsidRPr="0062254A">
              <w:t>27</w:t>
            </w:r>
          </w:p>
        </w:tc>
      </w:tr>
      <w:tr w:rsidR="00351B65" w:rsidRPr="000A5A07" w14:paraId="0C3E683A" w14:textId="77777777" w:rsidTr="004A54FE">
        <w:tc>
          <w:tcPr>
            <w:tcW w:w="794" w:type="dxa"/>
            <w:shd w:val="clear" w:color="auto" w:fill="auto"/>
            <w:vAlign w:val="center"/>
          </w:tcPr>
          <w:p w14:paraId="6371F543" w14:textId="77777777" w:rsidR="00351B65" w:rsidRPr="00F220D4" w:rsidRDefault="00351B65" w:rsidP="00351B65">
            <w:pPr>
              <w:pStyle w:val="MDPI42tablebody"/>
              <w:spacing w:line="240" w:lineRule="auto"/>
            </w:pPr>
            <w:r>
              <w:t>SAT</w:t>
            </w:r>
          </w:p>
        </w:tc>
        <w:tc>
          <w:tcPr>
            <w:tcW w:w="851" w:type="dxa"/>
          </w:tcPr>
          <w:p w14:paraId="25DAEEEC" w14:textId="475AE981" w:rsidR="00351B65" w:rsidRPr="00F220D4" w:rsidRDefault="00351B65" w:rsidP="00351B65">
            <w:pPr>
              <w:pStyle w:val="MDPI42tablebody"/>
              <w:spacing w:line="240" w:lineRule="auto"/>
            </w:pPr>
            <w:r w:rsidRPr="0062254A">
              <w:t>110</w:t>
            </w:r>
            <w:r w:rsidR="00F36729">
              <w:t>.</w:t>
            </w:r>
            <w:r w:rsidRPr="0062254A">
              <w:t>21</w:t>
            </w:r>
          </w:p>
        </w:tc>
        <w:tc>
          <w:tcPr>
            <w:tcW w:w="850" w:type="dxa"/>
          </w:tcPr>
          <w:p w14:paraId="5B0C9692" w14:textId="36F8BEBD" w:rsidR="00351B65" w:rsidRPr="00BB414D" w:rsidRDefault="00351B65" w:rsidP="00351B65">
            <w:pPr>
              <w:pStyle w:val="MDPI42tablebody"/>
              <w:spacing w:line="240" w:lineRule="auto"/>
            </w:pPr>
            <w:r w:rsidRPr="0062254A">
              <w:t>140</w:t>
            </w:r>
            <w:r w:rsidR="00F36729">
              <w:t>.</w:t>
            </w:r>
            <w:r w:rsidRPr="0062254A">
              <w:t>05</w:t>
            </w:r>
          </w:p>
        </w:tc>
        <w:tc>
          <w:tcPr>
            <w:tcW w:w="992" w:type="dxa"/>
          </w:tcPr>
          <w:p w14:paraId="0CF939C8" w14:textId="22674A3F" w:rsidR="00351B65" w:rsidRPr="00EC642C" w:rsidRDefault="00351B65" w:rsidP="00351B65">
            <w:pPr>
              <w:pStyle w:val="MDPI42tablebody"/>
              <w:spacing w:line="240" w:lineRule="auto"/>
            </w:pPr>
            <w:r w:rsidRPr="0062254A">
              <w:t>154</w:t>
            </w:r>
            <w:r w:rsidR="00F36729">
              <w:t>.</w:t>
            </w:r>
            <w:r w:rsidRPr="0062254A">
              <w:t>33</w:t>
            </w:r>
          </w:p>
        </w:tc>
        <w:tc>
          <w:tcPr>
            <w:tcW w:w="992" w:type="dxa"/>
          </w:tcPr>
          <w:p w14:paraId="502A5FDC" w14:textId="39DC458E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267</w:t>
            </w:r>
            <w:r w:rsidR="00F36729">
              <w:t>.</w:t>
            </w:r>
            <w:r w:rsidRPr="0062254A">
              <w:t>42</w:t>
            </w:r>
          </w:p>
        </w:tc>
        <w:tc>
          <w:tcPr>
            <w:tcW w:w="992" w:type="dxa"/>
          </w:tcPr>
          <w:p w14:paraId="04AC493A" w14:textId="106044DC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404</w:t>
            </w:r>
            <w:r w:rsidR="00F36729">
              <w:t>.</w:t>
            </w:r>
            <w:r w:rsidRPr="0062254A">
              <w:t>49</w:t>
            </w:r>
          </w:p>
        </w:tc>
        <w:tc>
          <w:tcPr>
            <w:tcW w:w="992" w:type="dxa"/>
          </w:tcPr>
          <w:p w14:paraId="6081E26D" w14:textId="6A017331" w:rsidR="00351B65" w:rsidRPr="002B7FFB" w:rsidRDefault="00351B65" w:rsidP="00351B65">
            <w:pPr>
              <w:pStyle w:val="MDPI42tablebody"/>
              <w:spacing w:line="240" w:lineRule="auto"/>
            </w:pPr>
            <w:r w:rsidRPr="0062254A">
              <w:t>415</w:t>
            </w:r>
            <w:r w:rsidR="00F36729">
              <w:t>.</w:t>
            </w:r>
            <w:r w:rsidRPr="0062254A">
              <w:t>97</w:t>
            </w:r>
          </w:p>
        </w:tc>
        <w:tc>
          <w:tcPr>
            <w:tcW w:w="992" w:type="dxa"/>
          </w:tcPr>
          <w:p w14:paraId="71D85DD1" w14:textId="0F82C6F0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422</w:t>
            </w:r>
            <w:r w:rsidR="00F36729">
              <w:t>.</w:t>
            </w:r>
            <w:r w:rsidRPr="0062254A">
              <w:t>58</w:t>
            </w:r>
          </w:p>
        </w:tc>
        <w:tc>
          <w:tcPr>
            <w:tcW w:w="992" w:type="dxa"/>
          </w:tcPr>
          <w:p w14:paraId="1493FC30" w14:textId="282DCBF8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110</w:t>
            </w:r>
            <w:r w:rsidR="00F36729">
              <w:t>.</w:t>
            </w:r>
            <w:r w:rsidRPr="0062254A">
              <w:t>21</w:t>
            </w:r>
          </w:p>
        </w:tc>
      </w:tr>
      <w:tr w:rsidR="00351B65" w:rsidRPr="000A5A07" w14:paraId="3519641A" w14:textId="77777777" w:rsidTr="004A54FE">
        <w:tc>
          <w:tcPr>
            <w:tcW w:w="794" w:type="dxa"/>
            <w:shd w:val="clear" w:color="auto" w:fill="auto"/>
            <w:vAlign w:val="center"/>
          </w:tcPr>
          <w:p w14:paraId="513121AE" w14:textId="77777777" w:rsidR="00351B65" w:rsidRDefault="00351B65" w:rsidP="00351B65">
            <w:pPr>
              <w:pStyle w:val="MDPI42tablebody"/>
              <w:spacing w:line="240" w:lineRule="auto"/>
            </w:pPr>
            <w:r>
              <w:t>SUN</w:t>
            </w:r>
          </w:p>
        </w:tc>
        <w:tc>
          <w:tcPr>
            <w:tcW w:w="851" w:type="dxa"/>
          </w:tcPr>
          <w:p w14:paraId="64E5FB48" w14:textId="3354598A" w:rsidR="00351B65" w:rsidRPr="00F220D4" w:rsidRDefault="00351B65" w:rsidP="00351B65">
            <w:pPr>
              <w:pStyle w:val="MDPI42tablebody"/>
              <w:spacing w:line="240" w:lineRule="auto"/>
            </w:pPr>
            <w:r w:rsidRPr="0062254A">
              <w:t>110</w:t>
            </w:r>
            <w:r w:rsidR="00F36729">
              <w:t>.</w:t>
            </w:r>
            <w:r w:rsidRPr="0062254A">
              <w:t>33</w:t>
            </w:r>
          </w:p>
        </w:tc>
        <w:tc>
          <w:tcPr>
            <w:tcW w:w="850" w:type="dxa"/>
          </w:tcPr>
          <w:p w14:paraId="65E5E8A6" w14:textId="6898A24D" w:rsidR="00351B65" w:rsidRPr="00BB414D" w:rsidRDefault="00351B65" w:rsidP="00351B65">
            <w:pPr>
              <w:pStyle w:val="MDPI42tablebody"/>
              <w:spacing w:line="240" w:lineRule="auto"/>
            </w:pPr>
            <w:r w:rsidRPr="0062254A">
              <w:t>139</w:t>
            </w:r>
            <w:r w:rsidR="00F36729">
              <w:t>.</w:t>
            </w:r>
            <w:r w:rsidRPr="0062254A">
              <w:t>33</w:t>
            </w:r>
          </w:p>
        </w:tc>
        <w:tc>
          <w:tcPr>
            <w:tcW w:w="992" w:type="dxa"/>
          </w:tcPr>
          <w:p w14:paraId="401B0CEF" w14:textId="437534D5" w:rsidR="00351B65" w:rsidRPr="00EC642C" w:rsidRDefault="00351B65" w:rsidP="00351B65">
            <w:pPr>
              <w:pStyle w:val="MDPI42tablebody"/>
              <w:spacing w:line="240" w:lineRule="auto"/>
            </w:pPr>
            <w:r w:rsidRPr="0062254A">
              <w:t>156</w:t>
            </w:r>
            <w:r w:rsidR="00F36729">
              <w:t>.</w:t>
            </w:r>
            <w:r w:rsidRPr="0062254A">
              <w:t>84</w:t>
            </w:r>
          </w:p>
        </w:tc>
        <w:tc>
          <w:tcPr>
            <w:tcW w:w="992" w:type="dxa"/>
          </w:tcPr>
          <w:p w14:paraId="68CC047D" w14:textId="69BB9E1E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263</w:t>
            </w:r>
            <w:r w:rsidR="00F36729">
              <w:t>.</w:t>
            </w:r>
            <w:r w:rsidRPr="0062254A">
              <w:t>51</w:t>
            </w:r>
          </w:p>
        </w:tc>
        <w:tc>
          <w:tcPr>
            <w:tcW w:w="992" w:type="dxa"/>
          </w:tcPr>
          <w:p w14:paraId="75D51D2D" w14:textId="70BCDBD4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404</w:t>
            </w:r>
            <w:r w:rsidR="00F36729">
              <w:t>.</w:t>
            </w:r>
            <w:r w:rsidRPr="0062254A">
              <w:t>07</w:t>
            </w:r>
          </w:p>
        </w:tc>
        <w:tc>
          <w:tcPr>
            <w:tcW w:w="992" w:type="dxa"/>
          </w:tcPr>
          <w:p w14:paraId="0BCD4B86" w14:textId="744074AD" w:rsidR="00351B65" w:rsidRPr="002B7FFB" w:rsidRDefault="00351B65" w:rsidP="00351B65">
            <w:pPr>
              <w:pStyle w:val="MDPI42tablebody"/>
              <w:spacing w:line="240" w:lineRule="auto"/>
            </w:pPr>
            <w:r w:rsidRPr="0062254A">
              <w:t>416</w:t>
            </w:r>
            <w:r w:rsidR="00F36729">
              <w:t>.</w:t>
            </w:r>
            <w:r w:rsidRPr="0062254A">
              <w:t>75</w:t>
            </w:r>
          </w:p>
        </w:tc>
        <w:tc>
          <w:tcPr>
            <w:tcW w:w="992" w:type="dxa"/>
          </w:tcPr>
          <w:p w14:paraId="5DD7170A" w14:textId="24053B0F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424</w:t>
            </w:r>
            <w:r w:rsidR="00F36729">
              <w:t>.</w:t>
            </w:r>
            <w:r w:rsidRPr="0062254A">
              <w:t>41</w:t>
            </w:r>
          </w:p>
        </w:tc>
        <w:tc>
          <w:tcPr>
            <w:tcW w:w="992" w:type="dxa"/>
          </w:tcPr>
          <w:p w14:paraId="1F9BBFCA" w14:textId="55FFFB8C" w:rsidR="00351B65" w:rsidRPr="00DD2DB5" w:rsidRDefault="00351B65" w:rsidP="00351B65">
            <w:pPr>
              <w:pStyle w:val="MDPI42tablebody"/>
              <w:spacing w:line="240" w:lineRule="auto"/>
            </w:pPr>
            <w:r w:rsidRPr="0062254A">
              <w:t>110</w:t>
            </w:r>
            <w:r w:rsidR="00F36729">
              <w:t>.</w:t>
            </w:r>
            <w:r w:rsidRPr="0062254A">
              <w:t>33</w:t>
            </w:r>
          </w:p>
        </w:tc>
      </w:tr>
      <w:tr w:rsidR="00351B65" w:rsidRPr="000A5A07" w14:paraId="53186AED" w14:textId="77777777" w:rsidTr="004A54FE">
        <w:tc>
          <w:tcPr>
            <w:tcW w:w="794" w:type="dxa"/>
            <w:shd w:val="clear" w:color="auto" w:fill="auto"/>
            <w:vAlign w:val="center"/>
          </w:tcPr>
          <w:p w14:paraId="2A220A5F" w14:textId="77777777" w:rsidR="00351B65" w:rsidRPr="00661CC1" w:rsidRDefault="00351B65" w:rsidP="00351B65">
            <w:pPr>
              <w:pStyle w:val="MDPI42tablebody"/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>Average</w:t>
            </w:r>
          </w:p>
        </w:tc>
        <w:tc>
          <w:tcPr>
            <w:tcW w:w="851" w:type="dxa"/>
          </w:tcPr>
          <w:p w14:paraId="76F49894" w14:textId="43E6F3AE" w:rsidR="00351B65" w:rsidRPr="00EC642C" w:rsidRDefault="00351B65" w:rsidP="00351B65">
            <w:pPr>
              <w:pStyle w:val="MDPI42tablebody"/>
              <w:spacing w:line="240" w:lineRule="auto"/>
            </w:pPr>
            <w:r w:rsidRPr="00D66D92">
              <w:t>108</w:t>
            </w:r>
            <w:r w:rsidR="00F36729">
              <w:t>.</w:t>
            </w:r>
            <w:r w:rsidRPr="00D66D92">
              <w:t>28</w:t>
            </w:r>
          </w:p>
        </w:tc>
        <w:tc>
          <w:tcPr>
            <w:tcW w:w="850" w:type="dxa"/>
          </w:tcPr>
          <w:p w14:paraId="208E5D34" w14:textId="5FFF92AB" w:rsidR="00351B65" w:rsidRPr="00DA0820" w:rsidRDefault="00351B65" w:rsidP="00351B65">
            <w:pPr>
              <w:pStyle w:val="MDPI42tablebody"/>
              <w:spacing w:line="240" w:lineRule="auto"/>
            </w:pPr>
            <w:r w:rsidRPr="00D66D92">
              <w:t>139</w:t>
            </w:r>
            <w:r w:rsidR="00F36729">
              <w:t>.</w:t>
            </w:r>
            <w:r w:rsidRPr="00D66D92">
              <w:t>06</w:t>
            </w:r>
          </w:p>
        </w:tc>
        <w:tc>
          <w:tcPr>
            <w:tcW w:w="992" w:type="dxa"/>
          </w:tcPr>
          <w:p w14:paraId="109A5C0D" w14:textId="2A3F09EC" w:rsidR="00351B65" w:rsidRPr="00DD2DB5" w:rsidRDefault="00351B65" w:rsidP="00351B65">
            <w:pPr>
              <w:pStyle w:val="MDPI42tablebody"/>
              <w:spacing w:line="240" w:lineRule="auto"/>
            </w:pPr>
            <w:r w:rsidRPr="00D66D92">
              <w:t>154</w:t>
            </w:r>
            <w:r w:rsidR="00F36729">
              <w:t>.</w:t>
            </w:r>
            <w:r w:rsidRPr="00D66D92">
              <w:t>28</w:t>
            </w:r>
          </w:p>
        </w:tc>
        <w:tc>
          <w:tcPr>
            <w:tcW w:w="992" w:type="dxa"/>
          </w:tcPr>
          <w:p w14:paraId="0CCA0F21" w14:textId="0B6A9953" w:rsidR="00351B65" w:rsidRPr="00DD2DB5" w:rsidRDefault="00351B65" w:rsidP="00351B65">
            <w:pPr>
              <w:pStyle w:val="MDPI42tablebody"/>
              <w:spacing w:line="240" w:lineRule="auto"/>
            </w:pPr>
            <w:r w:rsidRPr="00D66D92">
              <w:t>258</w:t>
            </w:r>
            <w:r w:rsidR="00F36729">
              <w:t>.</w:t>
            </w:r>
            <w:r w:rsidRPr="00D66D92">
              <w:t>56</w:t>
            </w:r>
          </w:p>
        </w:tc>
        <w:tc>
          <w:tcPr>
            <w:tcW w:w="992" w:type="dxa"/>
          </w:tcPr>
          <w:p w14:paraId="3EB32580" w14:textId="0158F08F" w:rsidR="00351B65" w:rsidRPr="00DD2DB5" w:rsidRDefault="00351B65" w:rsidP="00351B65">
            <w:pPr>
              <w:pStyle w:val="MDPI42tablebody"/>
              <w:spacing w:line="240" w:lineRule="auto"/>
            </w:pPr>
            <w:r w:rsidRPr="00D66D92">
              <w:t>404</w:t>
            </w:r>
            <w:r w:rsidR="00F36729">
              <w:t>.</w:t>
            </w:r>
            <w:r w:rsidRPr="00D66D92">
              <w:t>43</w:t>
            </w:r>
          </w:p>
        </w:tc>
        <w:tc>
          <w:tcPr>
            <w:tcW w:w="992" w:type="dxa"/>
          </w:tcPr>
          <w:p w14:paraId="79B28865" w14:textId="4DCFA6E5" w:rsidR="00351B65" w:rsidRPr="00DA0820" w:rsidRDefault="00351B65" w:rsidP="00351B65">
            <w:pPr>
              <w:pStyle w:val="MDPI42tablebody"/>
              <w:spacing w:line="240" w:lineRule="auto"/>
            </w:pPr>
            <w:r w:rsidRPr="00D66D92">
              <w:t>416</w:t>
            </w:r>
            <w:r w:rsidR="00F36729">
              <w:t>.</w:t>
            </w:r>
            <w:r w:rsidRPr="00D66D92">
              <w:t>41</w:t>
            </w:r>
          </w:p>
        </w:tc>
        <w:tc>
          <w:tcPr>
            <w:tcW w:w="992" w:type="dxa"/>
          </w:tcPr>
          <w:p w14:paraId="51279648" w14:textId="39C2A9BF" w:rsidR="00351B65" w:rsidRPr="00DD2DB5" w:rsidRDefault="00351B65" w:rsidP="00351B65">
            <w:pPr>
              <w:pStyle w:val="MDPI42tablebody"/>
              <w:spacing w:line="240" w:lineRule="auto"/>
            </w:pPr>
            <w:r w:rsidRPr="00D66D92">
              <w:t>421</w:t>
            </w:r>
            <w:r w:rsidR="00F36729">
              <w:t>.</w:t>
            </w:r>
            <w:r w:rsidRPr="00D66D92">
              <w:t>63</w:t>
            </w:r>
          </w:p>
        </w:tc>
        <w:tc>
          <w:tcPr>
            <w:tcW w:w="992" w:type="dxa"/>
          </w:tcPr>
          <w:p w14:paraId="76BD3147" w14:textId="455CAF69" w:rsidR="00351B65" w:rsidRPr="00DD2DB5" w:rsidRDefault="00351B65" w:rsidP="00351B65">
            <w:pPr>
              <w:pStyle w:val="MDPI42tablebody"/>
              <w:spacing w:line="240" w:lineRule="auto"/>
            </w:pPr>
            <w:r w:rsidRPr="00D66D92">
              <w:t>472</w:t>
            </w:r>
            <w:r w:rsidR="00F36729">
              <w:t>.</w:t>
            </w:r>
            <w:r w:rsidRPr="00D66D92">
              <w:t>36</w:t>
            </w:r>
          </w:p>
        </w:tc>
      </w:tr>
      <w:tr w:rsidR="00AC7E87" w:rsidRPr="000A5A07" w14:paraId="0600A1DC" w14:textId="77777777" w:rsidTr="004A54FE">
        <w:tc>
          <w:tcPr>
            <w:tcW w:w="794" w:type="dxa"/>
            <w:shd w:val="clear" w:color="auto" w:fill="auto"/>
            <w:vAlign w:val="center"/>
          </w:tcPr>
          <w:p w14:paraId="2D61CDE2" w14:textId="77777777" w:rsidR="00AC7E87" w:rsidRPr="00661CC1" w:rsidRDefault="00AC7E87" w:rsidP="004A54FE">
            <w:pPr>
              <w:pStyle w:val="MDPI42tablebody"/>
              <w:spacing w:line="240" w:lineRule="auto"/>
              <w:rPr>
                <w:b/>
                <w:bCs/>
              </w:rPr>
            </w:pPr>
          </w:p>
        </w:tc>
        <w:tc>
          <w:tcPr>
            <w:tcW w:w="851" w:type="dxa"/>
          </w:tcPr>
          <w:p w14:paraId="1C2414B2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850" w:type="dxa"/>
          </w:tcPr>
          <w:p w14:paraId="2F3AAFFB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797DF650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705F5BDD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1554106B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55069856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790EEF4F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4CFFA242" w14:textId="77777777" w:rsidR="00AC7E87" w:rsidRDefault="00AC7E87" w:rsidP="004A54FE">
            <w:pPr>
              <w:pStyle w:val="MDPI42tablebody"/>
              <w:spacing w:line="240" w:lineRule="auto"/>
            </w:pPr>
          </w:p>
        </w:tc>
      </w:tr>
      <w:tr w:rsidR="00AC7E87" w:rsidRPr="000A5A07" w14:paraId="36B612C6" w14:textId="77777777" w:rsidTr="004A54FE">
        <w:tc>
          <w:tcPr>
            <w:tcW w:w="794" w:type="dxa"/>
            <w:shd w:val="clear" w:color="auto" w:fill="auto"/>
            <w:vAlign w:val="center"/>
          </w:tcPr>
          <w:p w14:paraId="614E2D44" w14:textId="77777777" w:rsidR="00AC7E87" w:rsidRPr="00661CC1" w:rsidRDefault="00AC7E87" w:rsidP="004A54FE">
            <w:pPr>
              <w:pStyle w:val="MDPI42tablebody"/>
              <w:spacing w:line="240" w:lineRule="auto"/>
              <w:rPr>
                <w:b/>
                <w:bCs/>
              </w:rPr>
            </w:pPr>
            <w:r>
              <w:rPr>
                <w:b/>
                <w:snapToGrid/>
              </w:rPr>
              <w:t>Day</w:t>
            </w:r>
          </w:p>
        </w:tc>
        <w:tc>
          <w:tcPr>
            <w:tcW w:w="3685" w:type="dxa"/>
            <w:gridSpan w:val="4"/>
          </w:tcPr>
          <w:p w14:paraId="0F2B7A53" w14:textId="77777777" w:rsidR="00AC7E87" w:rsidRPr="006D525F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CH</w:t>
            </w:r>
            <w:r w:rsidRPr="00BA24FB">
              <w:rPr>
                <w:b/>
                <w:bCs/>
                <w:vertAlign w:val="subscript"/>
              </w:rPr>
              <w:t>4</w:t>
            </w:r>
            <w:r>
              <w:rPr>
                <w:b/>
                <w:bCs/>
              </w:rPr>
              <w:t xml:space="preserve"> (ppb)</w:t>
            </w:r>
          </w:p>
        </w:tc>
        <w:tc>
          <w:tcPr>
            <w:tcW w:w="3968" w:type="dxa"/>
            <w:gridSpan w:val="4"/>
          </w:tcPr>
          <w:p w14:paraId="120075DB" w14:textId="4DF435AD" w:rsidR="00AC7E87" w:rsidRDefault="00666E95" w:rsidP="004A54FE">
            <w:pPr>
              <w:pStyle w:val="MDPI42tablebody"/>
              <w:spacing w:line="240" w:lineRule="auto"/>
            </w:pPr>
            <w:proofErr w:type="spellStart"/>
            <w:r>
              <w:rPr>
                <w:b/>
                <w:bCs/>
              </w:rPr>
              <w:t>eBC</w:t>
            </w:r>
            <w:proofErr w:type="spellEnd"/>
            <w:r w:rsidR="00AC7E87">
              <w:rPr>
                <w:b/>
                <w:bCs/>
              </w:rPr>
              <w:t xml:space="preserve"> (</w:t>
            </w:r>
            <w:proofErr w:type="spellStart"/>
            <w:r w:rsidR="00AC7E87" w:rsidRPr="00BA24FB">
              <w:rPr>
                <w:b/>
                <w:bCs/>
              </w:rPr>
              <w:t>μg</w:t>
            </w:r>
            <w:proofErr w:type="spellEnd"/>
            <w:r w:rsidR="00AC7E87" w:rsidRPr="00BA24FB">
              <w:rPr>
                <w:b/>
                <w:bCs/>
              </w:rPr>
              <w:t xml:space="preserve"> </w:t>
            </w:r>
            <w:r w:rsidR="00AC7E87">
              <w:rPr>
                <w:b/>
                <w:bCs/>
              </w:rPr>
              <w:t>/m</w:t>
            </w:r>
            <w:r w:rsidR="00AC7E87" w:rsidRPr="00BA24FB">
              <w:rPr>
                <w:b/>
                <w:bCs/>
                <w:vertAlign w:val="superscript"/>
              </w:rPr>
              <w:t>3</w:t>
            </w:r>
            <w:r w:rsidR="00AC7E87">
              <w:rPr>
                <w:b/>
                <w:bCs/>
              </w:rPr>
              <w:t>)</w:t>
            </w:r>
          </w:p>
        </w:tc>
      </w:tr>
      <w:tr w:rsidR="00AC7E87" w:rsidRPr="000A5A07" w14:paraId="3B59D9FE" w14:textId="77777777" w:rsidTr="004A54FE">
        <w:tc>
          <w:tcPr>
            <w:tcW w:w="794" w:type="dxa"/>
            <w:shd w:val="clear" w:color="auto" w:fill="auto"/>
          </w:tcPr>
          <w:p w14:paraId="01FB02F6" w14:textId="77777777" w:rsidR="00AC7E87" w:rsidRPr="00F220D4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851" w:type="dxa"/>
          </w:tcPr>
          <w:p w14:paraId="15AD405B" w14:textId="77777777" w:rsidR="00AC7E87" w:rsidRPr="00EC642C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850" w:type="dxa"/>
          </w:tcPr>
          <w:p w14:paraId="328AA440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</w:tcPr>
          <w:p w14:paraId="0BCBF6C8" w14:textId="77777777" w:rsidR="00AC7E87" w:rsidRPr="00DD2DB5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</w:tcPr>
          <w:p w14:paraId="2AC70DBB" w14:textId="274C15FA" w:rsidR="00AC7E87" w:rsidRPr="00DD2DB5" w:rsidRDefault="00AC7E87" w:rsidP="004A54FE">
            <w:pPr>
              <w:pStyle w:val="MDPI42tablebody"/>
              <w:spacing w:line="240" w:lineRule="auto"/>
            </w:pPr>
            <w:r>
              <w:t>97</w:t>
            </w:r>
            <w:r w:rsidR="00F36729">
              <w:t>.</w:t>
            </w:r>
            <w:r>
              <w:t>5%</w:t>
            </w:r>
          </w:p>
        </w:tc>
        <w:tc>
          <w:tcPr>
            <w:tcW w:w="992" w:type="dxa"/>
          </w:tcPr>
          <w:p w14:paraId="316685D1" w14:textId="77777777" w:rsidR="00AC7E87" w:rsidRPr="00DD2DB5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992" w:type="dxa"/>
          </w:tcPr>
          <w:p w14:paraId="45287652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</w:tcPr>
          <w:p w14:paraId="3C5007FF" w14:textId="77777777" w:rsidR="00AC7E87" w:rsidRPr="00DD2DB5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</w:tcPr>
          <w:p w14:paraId="654FA42A" w14:textId="256273E1" w:rsidR="00AC7E87" w:rsidRPr="00DD2DB5" w:rsidRDefault="00AC7E87" w:rsidP="004A54FE">
            <w:pPr>
              <w:pStyle w:val="MDPI42tablebody"/>
              <w:spacing w:line="240" w:lineRule="auto"/>
            </w:pPr>
            <w:r>
              <w:t>97</w:t>
            </w:r>
            <w:r w:rsidR="00F36729">
              <w:t>.</w:t>
            </w:r>
            <w:r>
              <w:t>5%</w:t>
            </w:r>
          </w:p>
        </w:tc>
      </w:tr>
      <w:tr w:rsidR="00351B65" w:rsidRPr="000A5A07" w14:paraId="241C1738" w14:textId="77777777" w:rsidTr="004A54FE">
        <w:tc>
          <w:tcPr>
            <w:tcW w:w="794" w:type="dxa"/>
            <w:shd w:val="clear" w:color="auto" w:fill="auto"/>
          </w:tcPr>
          <w:p w14:paraId="010CACFC" w14:textId="77777777" w:rsidR="00351B65" w:rsidRPr="00085F04" w:rsidRDefault="00351B65" w:rsidP="00351B65">
            <w:pPr>
              <w:pStyle w:val="MDPI42tablebody"/>
              <w:spacing w:line="240" w:lineRule="auto"/>
            </w:pPr>
            <w:r w:rsidRPr="00085F04">
              <w:t>MON</w:t>
            </w:r>
          </w:p>
        </w:tc>
        <w:tc>
          <w:tcPr>
            <w:tcW w:w="851" w:type="dxa"/>
          </w:tcPr>
          <w:p w14:paraId="5E54EC81" w14:textId="37DB9910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1903</w:t>
            </w:r>
            <w:r w:rsidR="00F36729">
              <w:t>.</w:t>
            </w:r>
            <w:r w:rsidRPr="00E616B9">
              <w:t>46</w:t>
            </w:r>
          </w:p>
        </w:tc>
        <w:tc>
          <w:tcPr>
            <w:tcW w:w="850" w:type="dxa"/>
          </w:tcPr>
          <w:p w14:paraId="7B01EA1A" w14:textId="54F121C5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1978</w:t>
            </w:r>
            <w:r w:rsidR="00F36729">
              <w:t>.</w:t>
            </w:r>
            <w:r w:rsidRPr="00E616B9">
              <w:t>81</w:t>
            </w:r>
          </w:p>
        </w:tc>
        <w:tc>
          <w:tcPr>
            <w:tcW w:w="992" w:type="dxa"/>
          </w:tcPr>
          <w:p w14:paraId="137ED990" w14:textId="1C2AB259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1981</w:t>
            </w:r>
            <w:r w:rsidR="00F36729">
              <w:t>.</w:t>
            </w:r>
            <w:r w:rsidRPr="00E616B9">
              <w:t>75</w:t>
            </w:r>
          </w:p>
        </w:tc>
        <w:tc>
          <w:tcPr>
            <w:tcW w:w="992" w:type="dxa"/>
          </w:tcPr>
          <w:p w14:paraId="046D355E" w14:textId="44B57D8A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2415</w:t>
            </w:r>
            <w:r w:rsidR="00F36729">
              <w:t>.</w:t>
            </w:r>
            <w:r w:rsidRPr="00E616B9">
              <w:t>58</w:t>
            </w:r>
          </w:p>
        </w:tc>
        <w:tc>
          <w:tcPr>
            <w:tcW w:w="992" w:type="dxa"/>
          </w:tcPr>
          <w:p w14:paraId="6CA518A2" w14:textId="23F5C956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21</w:t>
            </w:r>
          </w:p>
        </w:tc>
        <w:tc>
          <w:tcPr>
            <w:tcW w:w="992" w:type="dxa"/>
          </w:tcPr>
          <w:p w14:paraId="14AEF59E" w14:textId="6C05D1C0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54</w:t>
            </w:r>
          </w:p>
        </w:tc>
        <w:tc>
          <w:tcPr>
            <w:tcW w:w="992" w:type="dxa"/>
          </w:tcPr>
          <w:p w14:paraId="17115E21" w14:textId="362B2B7E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68</w:t>
            </w:r>
          </w:p>
        </w:tc>
        <w:tc>
          <w:tcPr>
            <w:tcW w:w="992" w:type="dxa"/>
          </w:tcPr>
          <w:p w14:paraId="1054E684" w14:textId="25C67995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1</w:t>
            </w:r>
            <w:r w:rsidR="00F36729">
              <w:t>.</w:t>
            </w:r>
            <w:r w:rsidRPr="00E616B9">
              <w:t>98</w:t>
            </w:r>
          </w:p>
        </w:tc>
      </w:tr>
      <w:tr w:rsidR="00351B65" w:rsidRPr="000A5A07" w14:paraId="314E8C16" w14:textId="77777777" w:rsidTr="004A54FE">
        <w:tc>
          <w:tcPr>
            <w:tcW w:w="794" w:type="dxa"/>
            <w:shd w:val="clear" w:color="auto" w:fill="auto"/>
          </w:tcPr>
          <w:p w14:paraId="64B37AD6" w14:textId="77777777" w:rsidR="00351B65" w:rsidRPr="00F220D4" w:rsidRDefault="00351B65" w:rsidP="00351B65">
            <w:pPr>
              <w:pStyle w:val="MDPI42tablebody"/>
              <w:spacing w:line="240" w:lineRule="auto"/>
            </w:pPr>
            <w:r w:rsidRPr="00085F04">
              <w:t>TUE</w:t>
            </w:r>
          </w:p>
        </w:tc>
        <w:tc>
          <w:tcPr>
            <w:tcW w:w="851" w:type="dxa"/>
          </w:tcPr>
          <w:p w14:paraId="547C461F" w14:textId="2308A15A" w:rsidR="00351B65" w:rsidRPr="00EC642C" w:rsidRDefault="00351B65" w:rsidP="00351B65">
            <w:pPr>
              <w:pStyle w:val="MDPI42tablebody"/>
              <w:spacing w:line="240" w:lineRule="auto"/>
            </w:pPr>
            <w:r w:rsidRPr="00E616B9">
              <w:t>1903</w:t>
            </w:r>
            <w:r w:rsidR="00F36729">
              <w:t>.</w:t>
            </w:r>
            <w:r w:rsidRPr="00E616B9">
              <w:t>27</w:t>
            </w:r>
          </w:p>
        </w:tc>
        <w:tc>
          <w:tcPr>
            <w:tcW w:w="850" w:type="dxa"/>
          </w:tcPr>
          <w:p w14:paraId="3E9B000F" w14:textId="5771161C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1968</w:t>
            </w:r>
            <w:r w:rsidR="00F36729">
              <w:t>.</w:t>
            </w:r>
            <w:r w:rsidRPr="00E616B9">
              <w:t>63</w:t>
            </w:r>
          </w:p>
        </w:tc>
        <w:tc>
          <w:tcPr>
            <w:tcW w:w="992" w:type="dxa"/>
          </w:tcPr>
          <w:p w14:paraId="5B5E0F65" w14:textId="0A536122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1975</w:t>
            </w:r>
            <w:r w:rsidR="00F36729">
              <w:t>.</w:t>
            </w:r>
            <w:r w:rsidRPr="00E616B9">
              <w:t>99</w:t>
            </w:r>
          </w:p>
        </w:tc>
        <w:tc>
          <w:tcPr>
            <w:tcW w:w="992" w:type="dxa"/>
          </w:tcPr>
          <w:p w14:paraId="42818EA0" w14:textId="1C49F0AB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2342</w:t>
            </w:r>
            <w:r w:rsidR="00F36729">
              <w:t>.</w:t>
            </w:r>
            <w:r w:rsidRPr="00E616B9">
              <w:t>59</w:t>
            </w:r>
          </w:p>
        </w:tc>
        <w:tc>
          <w:tcPr>
            <w:tcW w:w="992" w:type="dxa"/>
          </w:tcPr>
          <w:p w14:paraId="7F497068" w14:textId="04297B8F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20</w:t>
            </w:r>
          </w:p>
        </w:tc>
        <w:tc>
          <w:tcPr>
            <w:tcW w:w="992" w:type="dxa"/>
          </w:tcPr>
          <w:p w14:paraId="3F6A2F48" w14:textId="330B7D47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52</w:t>
            </w:r>
          </w:p>
        </w:tc>
        <w:tc>
          <w:tcPr>
            <w:tcW w:w="992" w:type="dxa"/>
          </w:tcPr>
          <w:p w14:paraId="67A4AD67" w14:textId="3E116E7C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67</w:t>
            </w:r>
          </w:p>
        </w:tc>
        <w:tc>
          <w:tcPr>
            <w:tcW w:w="992" w:type="dxa"/>
          </w:tcPr>
          <w:p w14:paraId="339D36DD" w14:textId="4CDE7E1C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1</w:t>
            </w:r>
            <w:r w:rsidR="00F36729">
              <w:t>.</w:t>
            </w:r>
            <w:r w:rsidRPr="00E616B9">
              <w:t>90</w:t>
            </w:r>
          </w:p>
        </w:tc>
      </w:tr>
      <w:tr w:rsidR="00351B65" w:rsidRPr="000A5A07" w14:paraId="25F477A7" w14:textId="77777777" w:rsidTr="004A54FE">
        <w:tc>
          <w:tcPr>
            <w:tcW w:w="794" w:type="dxa"/>
            <w:shd w:val="clear" w:color="auto" w:fill="auto"/>
          </w:tcPr>
          <w:p w14:paraId="2D60ECA1" w14:textId="77777777" w:rsidR="00351B65" w:rsidRPr="00F220D4" w:rsidRDefault="00351B65" w:rsidP="00351B65">
            <w:pPr>
              <w:pStyle w:val="MDPI42tablebody"/>
              <w:spacing w:line="240" w:lineRule="auto"/>
            </w:pPr>
            <w:r w:rsidRPr="00085F04">
              <w:t>WED</w:t>
            </w:r>
          </w:p>
        </w:tc>
        <w:tc>
          <w:tcPr>
            <w:tcW w:w="851" w:type="dxa"/>
          </w:tcPr>
          <w:p w14:paraId="7A629EA6" w14:textId="17BAAEE5" w:rsidR="00351B65" w:rsidRPr="00EC642C" w:rsidRDefault="00351B65" w:rsidP="00351B65">
            <w:pPr>
              <w:pStyle w:val="MDPI42tablebody"/>
              <w:spacing w:line="240" w:lineRule="auto"/>
            </w:pPr>
            <w:r w:rsidRPr="00E616B9">
              <w:t>1906</w:t>
            </w:r>
            <w:r w:rsidR="00F36729">
              <w:t>.</w:t>
            </w:r>
            <w:r w:rsidRPr="00E616B9">
              <w:t>86</w:t>
            </w:r>
          </w:p>
        </w:tc>
        <w:tc>
          <w:tcPr>
            <w:tcW w:w="850" w:type="dxa"/>
          </w:tcPr>
          <w:p w14:paraId="346D2F0E" w14:textId="3C685D75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1980</w:t>
            </w:r>
            <w:r w:rsidR="00F36729">
              <w:t>.</w:t>
            </w:r>
            <w:r w:rsidRPr="00E616B9">
              <w:t>11</w:t>
            </w:r>
          </w:p>
        </w:tc>
        <w:tc>
          <w:tcPr>
            <w:tcW w:w="992" w:type="dxa"/>
          </w:tcPr>
          <w:p w14:paraId="5BB30387" w14:textId="53B732BF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1985</w:t>
            </w:r>
            <w:r w:rsidR="00F36729">
              <w:t>.</w:t>
            </w:r>
            <w:r w:rsidRPr="00E616B9">
              <w:t>57</w:t>
            </w:r>
          </w:p>
        </w:tc>
        <w:tc>
          <w:tcPr>
            <w:tcW w:w="992" w:type="dxa"/>
          </w:tcPr>
          <w:p w14:paraId="7D9B2AE8" w14:textId="6A04F7EE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2409</w:t>
            </w:r>
            <w:r w:rsidR="00F36729">
              <w:t>.</w:t>
            </w:r>
            <w:r w:rsidRPr="00E616B9">
              <w:t>22</w:t>
            </w:r>
          </w:p>
        </w:tc>
        <w:tc>
          <w:tcPr>
            <w:tcW w:w="992" w:type="dxa"/>
          </w:tcPr>
          <w:p w14:paraId="44C9F074" w14:textId="635A1E92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21</w:t>
            </w:r>
          </w:p>
        </w:tc>
        <w:tc>
          <w:tcPr>
            <w:tcW w:w="992" w:type="dxa"/>
          </w:tcPr>
          <w:p w14:paraId="121A7AD2" w14:textId="0C4F5265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56</w:t>
            </w:r>
          </w:p>
        </w:tc>
        <w:tc>
          <w:tcPr>
            <w:tcW w:w="992" w:type="dxa"/>
          </w:tcPr>
          <w:p w14:paraId="1CE67440" w14:textId="7D01EC15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72</w:t>
            </w:r>
          </w:p>
        </w:tc>
        <w:tc>
          <w:tcPr>
            <w:tcW w:w="992" w:type="dxa"/>
          </w:tcPr>
          <w:p w14:paraId="50068A4C" w14:textId="7CF5A6B9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1</w:t>
            </w:r>
            <w:r w:rsidR="00F36729">
              <w:t>.</w:t>
            </w:r>
            <w:r w:rsidRPr="00E616B9">
              <w:t>96</w:t>
            </w:r>
          </w:p>
        </w:tc>
      </w:tr>
      <w:tr w:rsidR="00351B65" w:rsidRPr="000A5A07" w14:paraId="29D050E1" w14:textId="77777777" w:rsidTr="004A54FE">
        <w:tc>
          <w:tcPr>
            <w:tcW w:w="794" w:type="dxa"/>
            <w:shd w:val="clear" w:color="auto" w:fill="auto"/>
          </w:tcPr>
          <w:p w14:paraId="2E9F06AE" w14:textId="77777777" w:rsidR="00351B65" w:rsidRPr="00F220D4" w:rsidRDefault="00351B65" w:rsidP="00351B65">
            <w:pPr>
              <w:pStyle w:val="MDPI42tablebody"/>
              <w:spacing w:line="240" w:lineRule="auto"/>
            </w:pPr>
            <w:r w:rsidRPr="00085F04">
              <w:t>THU</w:t>
            </w:r>
          </w:p>
        </w:tc>
        <w:tc>
          <w:tcPr>
            <w:tcW w:w="851" w:type="dxa"/>
          </w:tcPr>
          <w:p w14:paraId="25CFFFDA" w14:textId="571E7511" w:rsidR="00351B65" w:rsidRPr="00EC642C" w:rsidRDefault="00351B65" w:rsidP="00351B65">
            <w:pPr>
              <w:pStyle w:val="MDPI42tablebody"/>
              <w:spacing w:line="240" w:lineRule="auto"/>
            </w:pPr>
            <w:r w:rsidRPr="00E616B9">
              <w:t>1903</w:t>
            </w:r>
            <w:r w:rsidR="00F36729">
              <w:t>.</w:t>
            </w:r>
            <w:r w:rsidRPr="00E616B9">
              <w:t>80</w:t>
            </w:r>
          </w:p>
        </w:tc>
        <w:tc>
          <w:tcPr>
            <w:tcW w:w="850" w:type="dxa"/>
          </w:tcPr>
          <w:p w14:paraId="37972257" w14:textId="665C5E66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1979</w:t>
            </w:r>
            <w:r w:rsidR="00F36729">
              <w:t>.</w:t>
            </w:r>
            <w:r w:rsidRPr="00E616B9">
              <w:t>44</w:t>
            </w:r>
          </w:p>
        </w:tc>
        <w:tc>
          <w:tcPr>
            <w:tcW w:w="992" w:type="dxa"/>
          </w:tcPr>
          <w:p w14:paraId="3C0D3CC5" w14:textId="5855D1B3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2001</w:t>
            </w:r>
            <w:r w:rsidR="00F36729">
              <w:t>.</w:t>
            </w:r>
            <w:r w:rsidRPr="00E616B9">
              <w:t>09</w:t>
            </w:r>
          </w:p>
        </w:tc>
        <w:tc>
          <w:tcPr>
            <w:tcW w:w="992" w:type="dxa"/>
          </w:tcPr>
          <w:p w14:paraId="62E1313F" w14:textId="04B9152A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2355</w:t>
            </w:r>
            <w:r w:rsidR="00F36729">
              <w:t>.</w:t>
            </w:r>
            <w:r w:rsidRPr="00E616B9">
              <w:t>90</w:t>
            </w:r>
          </w:p>
        </w:tc>
        <w:tc>
          <w:tcPr>
            <w:tcW w:w="992" w:type="dxa"/>
          </w:tcPr>
          <w:p w14:paraId="742B3C5D" w14:textId="46BB4ACC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23</w:t>
            </w:r>
          </w:p>
        </w:tc>
        <w:tc>
          <w:tcPr>
            <w:tcW w:w="992" w:type="dxa"/>
          </w:tcPr>
          <w:p w14:paraId="39B7AD01" w14:textId="71686ADC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60</w:t>
            </w:r>
          </w:p>
        </w:tc>
        <w:tc>
          <w:tcPr>
            <w:tcW w:w="992" w:type="dxa"/>
          </w:tcPr>
          <w:p w14:paraId="5674C485" w14:textId="0293093E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77</w:t>
            </w:r>
          </w:p>
        </w:tc>
        <w:tc>
          <w:tcPr>
            <w:tcW w:w="992" w:type="dxa"/>
          </w:tcPr>
          <w:p w14:paraId="58A41541" w14:textId="7DD85F90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2</w:t>
            </w:r>
            <w:r w:rsidR="00F36729">
              <w:t>.</w:t>
            </w:r>
            <w:r w:rsidRPr="00E616B9">
              <w:t>18</w:t>
            </w:r>
          </w:p>
        </w:tc>
      </w:tr>
      <w:tr w:rsidR="00351B65" w:rsidRPr="000A5A07" w14:paraId="11EC4661" w14:textId="77777777" w:rsidTr="004A54FE">
        <w:tc>
          <w:tcPr>
            <w:tcW w:w="794" w:type="dxa"/>
            <w:shd w:val="clear" w:color="auto" w:fill="auto"/>
          </w:tcPr>
          <w:p w14:paraId="37BBA1A7" w14:textId="77777777" w:rsidR="00351B65" w:rsidRPr="00F220D4" w:rsidRDefault="00351B65" w:rsidP="00351B65">
            <w:pPr>
              <w:pStyle w:val="MDPI42tablebody"/>
              <w:spacing w:line="240" w:lineRule="auto"/>
            </w:pPr>
            <w:r w:rsidRPr="00085F04">
              <w:t>FRI</w:t>
            </w:r>
          </w:p>
        </w:tc>
        <w:tc>
          <w:tcPr>
            <w:tcW w:w="851" w:type="dxa"/>
          </w:tcPr>
          <w:p w14:paraId="34355C4F" w14:textId="04638F16" w:rsidR="00351B65" w:rsidRPr="00EC642C" w:rsidRDefault="00351B65" w:rsidP="00351B65">
            <w:pPr>
              <w:pStyle w:val="MDPI42tablebody"/>
              <w:spacing w:line="240" w:lineRule="auto"/>
            </w:pPr>
            <w:r w:rsidRPr="00E616B9">
              <w:t>1902</w:t>
            </w:r>
            <w:r w:rsidR="00F36729">
              <w:t>.</w:t>
            </w:r>
            <w:r w:rsidRPr="00E616B9">
              <w:t>19</w:t>
            </w:r>
          </w:p>
        </w:tc>
        <w:tc>
          <w:tcPr>
            <w:tcW w:w="850" w:type="dxa"/>
          </w:tcPr>
          <w:p w14:paraId="7E2317F7" w14:textId="74053193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1977</w:t>
            </w:r>
            <w:r w:rsidR="00F36729">
              <w:t>.</w:t>
            </w:r>
            <w:r w:rsidRPr="00E616B9">
              <w:t>34</w:t>
            </w:r>
          </w:p>
        </w:tc>
        <w:tc>
          <w:tcPr>
            <w:tcW w:w="992" w:type="dxa"/>
          </w:tcPr>
          <w:p w14:paraId="235B53B2" w14:textId="21EF40AF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1989</w:t>
            </w:r>
            <w:r w:rsidR="00F36729">
              <w:t>.</w:t>
            </w:r>
            <w:r w:rsidRPr="00E616B9">
              <w:t>57</w:t>
            </w:r>
          </w:p>
        </w:tc>
        <w:tc>
          <w:tcPr>
            <w:tcW w:w="992" w:type="dxa"/>
          </w:tcPr>
          <w:p w14:paraId="01A69BF9" w14:textId="49B31847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2447</w:t>
            </w:r>
            <w:r w:rsidR="00F36729">
              <w:t>.</w:t>
            </w:r>
            <w:r w:rsidRPr="00E616B9">
              <w:t>45</w:t>
            </w:r>
          </w:p>
        </w:tc>
        <w:tc>
          <w:tcPr>
            <w:tcW w:w="992" w:type="dxa"/>
          </w:tcPr>
          <w:p w14:paraId="6FBA5DCB" w14:textId="6E7D0EEB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23</w:t>
            </w:r>
          </w:p>
        </w:tc>
        <w:tc>
          <w:tcPr>
            <w:tcW w:w="992" w:type="dxa"/>
          </w:tcPr>
          <w:p w14:paraId="5BAD39BE" w14:textId="249F8878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59</w:t>
            </w:r>
          </w:p>
        </w:tc>
        <w:tc>
          <w:tcPr>
            <w:tcW w:w="992" w:type="dxa"/>
          </w:tcPr>
          <w:p w14:paraId="1F8D234A" w14:textId="057F6C34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77</w:t>
            </w:r>
          </w:p>
        </w:tc>
        <w:tc>
          <w:tcPr>
            <w:tcW w:w="992" w:type="dxa"/>
          </w:tcPr>
          <w:p w14:paraId="048F8BA1" w14:textId="752ACCC1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2</w:t>
            </w:r>
            <w:r w:rsidR="00F36729">
              <w:t>.</w:t>
            </w:r>
            <w:r w:rsidRPr="00E616B9">
              <w:t>04</w:t>
            </w:r>
          </w:p>
        </w:tc>
      </w:tr>
      <w:tr w:rsidR="00351B65" w:rsidRPr="000A5A07" w14:paraId="5D897533" w14:textId="77777777" w:rsidTr="004A54FE">
        <w:tc>
          <w:tcPr>
            <w:tcW w:w="794" w:type="dxa"/>
            <w:shd w:val="clear" w:color="auto" w:fill="auto"/>
          </w:tcPr>
          <w:p w14:paraId="3054B521" w14:textId="77777777" w:rsidR="00351B65" w:rsidRPr="00F220D4" w:rsidRDefault="00351B65" w:rsidP="00351B65">
            <w:pPr>
              <w:pStyle w:val="MDPI42tablebody"/>
              <w:spacing w:line="240" w:lineRule="auto"/>
            </w:pPr>
            <w:r w:rsidRPr="00085F04">
              <w:t>SAT</w:t>
            </w:r>
          </w:p>
        </w:tc>
        <w:tc>
          <w:tcPr>
            <w:tcW w:w="851" w:type="dxa"/>
          </w:tcPr>
          <w:p w14:paraId="3CB58E2D" w14:textId="7E5DF410" w:rsidR="00351B65" w:rsidRPr="00EC642C" w:rsidRDefault="00351B65" w:rsidP="00351B65">
            <w:pPr>
              <w:pStyle w:val="MDPI42tablebody"/>
              <w:spacing w:line="240" w:lineRule="auto"/>
            </w:pPr>
            <w:r w:rsidRPr="00E616B9">
              <w:t>1905</w:t>
            </w:r>
            <w:r w:rsidR="00F36729">
              <w:t>.</w:t>
            </w:r>
            <w:r w:rsidRPr="00E616B9">
              <w:t>92</w:t>
            </w:r>
          </w:p>
        </w:tc>
        <w:tc>
          <w:tcPr>
            <w:tcW w:w="850" w:type="dxa"/>
          </w:tcPr>
          <w:p w14:paraId="1C1C305D" w14:textId="581CBF82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1990</w:t>
            </w:r>
            <w:r w:rsidR="00F36729">
              <w:t>.</w:t>
            </w:r>
            <w:r w:rsidRPr="00E616B9">
              <w:t>56</w:t>
            </w:r>
          </w:p>
        </w:tc>
        <w:tc>
          <w:tcPr>
            <w:tcW w:w="992" w:type="dxa"/>
          </w:tcPr>
          <w:p w14:paraId="0078155D" w14:textId="2DE114BE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2012</w:t>
            </w:r>
            <w:r w:rsidR="00F36729">
              <w:t>.</w:t>
            </w:r>
            <w:r w:rsidRPr="00E616B9">
              <w:t>11</w:t>
            </w:r>
          </w:p>
        </w:tc>
        <w:tc>
          <w:tcPr>
            <w:tcW w:w="992" w:type="dxa"/>
          </w:tcPr>
          <w:p w14:paraId="19D83F65" w14:textId="35E84FD7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2468</w:t>
            </w:r>
            <w:r w:rsidR="00F36729">
              <w:t>.</w:t>
            </w:r>
            <w:r w:rsidRPr="00E616B9">
              <w:t>32</w:t>
            </w:r>
          </w:p>
        </w:tc>
        <w:tc>
          <w:tcPr>
            <w:tcW w:w="992" w:type="dxa"/>
          </w:tcPr>
          <w:p w14:paraId="1804B86C" w14:textId="7292C0CA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24</w:t>
            </w:r>
          </w:p>
        </w:tc>
        <w:tc>
          <w:tcPr>
            <w:tcW w:w="992" w:type="dxa"/>
          </w:tcPr>
          <w:p w14:paraId="0823C517" w14:textId="71407230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57</w:t>
            </w:r>
          </w:p>
        </w:tc>
        <w:tc>
          <w:tcPr>
            <w:tcW w:w="992" w:type="dxa"/>
          </w:tcPr>
          <w:p w14:paraId="5F4CC7E0" w14:textId="7C0F47A6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76</w:t>
            </w:r>
          </w:p>
        </w:tc>
        <w:tc>
          <w:tcPr>
            <w:tcW w:w="992" w:type="dxa"/>
          </w:tcPr>
          <w:p w14:paraId="1F9CCDA2" w14:textId="3C702FDF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1</w:t>
            </w:r>
            <w:r w:rsidR="00F36729">
              <w:t>.</w:t>
            </w:r>
            <w:r w:rsidRPr="00E616B9">
              <w:t>78</w:t>
            </w:r>
          </w:p>
        </w:tc>
      </w:tr>
      <w:tr w:rsidR="00351B65" w:rsidRPr="000A5A07" w14:paraId="22851F1C" w14:textId="77777777" w:rsidTr="004A54FE">
        <w:tc>
          <w:tcPr>
            <w:tcW w:w="794" w:type="dxa"/>
            <w:shd w:val="clear" w:color="auto" w:fill="auto"/>
          </w:tcPr>
          <w:p w14:paraId="7D620BF3" w14:textId="77777777" w:rsidR="00351B65" w:rsidRPr="00F220D4" w:rsidRDefault="00351B65" w:rsidP="00351B65">
            <w:pPr>
              <w:pStyle w:val="MDPI42tablebody"/>
              <w:spacing w:line="240" w:lineRule="auto"/>
            </w:pPr>
            <w:r w:rsidRPr="00085F04">
              <w:t>SUN</w:t>
            </w:r>
          </w:p>
        </w:tc>
        <w:tc>
          <w:tcPr>
            <w:tcW w:w="851" w:type="dxa"/>
          </w:tcPr>
          <w:p w14:paraId="35717518" w14:textId="317D10A0" w:rsidR="00351B65" w:rsidRPr="00EC642C" w:rsidRDefault="00351B65" w:rsidP="00351B65">
            <w:pPr>
              <w:pStyle w:val="MDPI42tablebody"/>
              <w:spacing w:line="240" w:lineRule="auto"/>
            </w:pPr>
            <w:r w:rsidRPr="00E616B9">
              <w:t>1902</w:t>
            </w:r>
            <w:r w:rsidR="00F36729">
              <w:t>.</w:t>
            </w:r>
            <w:r w:rsidRPr="00E616B9">
              <w:t>87</w:t>
            </w:r>
          </w:p>
        </w:tc>
        <w:tc>
          <w:tcPr>
            <w:tcW w:w="850" w:type="dxa"/>
          </w:tcPr>
          <w:p w14:paraId="5CA5F175" w14:textId="0EBDCE37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1990</w:t>
            </w:r>
            <w:r w:rsidR="00F36729">
              <w:t>.</w:t>
            </w:r>
            <w:r w:rsidRPr="00E616B9">
              <w:t>79</w:t>
            </w:r>
          </w:p>
        </w:tc>
        <w:tc>
          <w:tcPr>
            <w:tcW w:w="992" w:type="dxa"/>
          </w:tcPr>
          <w:p w14:paraId="652D0A3E" w14:textId="76710495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2022</w:t>
            </w:r>
            <w:r w:rsidR="00F36729">
              <w:t>.</w:t>
            </w:r>
            <w:r w:rsidRPr="00E616B9">
              <w:t>66</w:t>
            </w:r>
          </w:p>
        </w:tc>
        <w:tc>
          <w:tcPr>
            <w:tcW w:w="992" w:type="dxa"/>
          </w:tcPr>
          <w:p w14:paraId="0BEEC637" w14:textId="1F9E7C0F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2429</w:t>
            </w:r>
            <w:r w:rsidR="00F36729">
              <w:t>.</w:t>
            </w:r>
            <w:r w:rsidRPr="00E616B9">
              <w:t>00</w:t>
            </w:r>
          </w:p>
        </w:tc>
        <w:tc>
          <w:tcPr>
            <w:tcW w:w="992" w:type="dxa"/>
          </w:tcPr>
          <w:p w14:paraId="6236EFB7" w14:textId="0470CEA4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24</w:t>
            </w:r>
          </w:p>
        </w:tc>
        <w:tc>
          <w:tcPr>
            <w:tcW w:w="992" w:type="dxa"/>
          </w:tcPr>
          <w:p w14:paraId="7097211C" w14:textId="73E8B4FE" w:rsidR="00351B65" w:rsidRPr="00B6299C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54</w:t>
            </w:r>
          </w:p>
        </w:tc>
        <w:tc>
          <w:tcPr>
            <w:tcW w:w="992" w:type="dxa"/>
          </w:tcPr>
          <w:p w14:paraId="70DE2302" w14:textId="295518B6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0</w:t>
            </w:r>
            <w:r w:rsidR="00F36729">
              <w:t>.</w:t>
            </w:r>
            <w:r w:rsidRPr="00E616B9">
              <w:t>69</w:t>
            </w:r>
          </w:p>
        </w:tc>
        <w:tc>
          <w:tcPr>
            <w:tcW w:w="992" w:type="dxa"/>
          </w:tcPr>
          <w:p w14:paraId="14F1FD0A" w14:textId="17DEB21B" w:rsidR="00351B65" w:rsidRPr="00DD2DB5" w:rsidRDefault="00351B65" w:rsidP="00351B65">
            <w:pPr>
              <w:pStyle w:val="MDPI42tablebody"/>
              <w:spacing w:line="240" w:lineRule="auto"/>
            </w:pPr>
            <w:r w:rsidRPr="00E616B9">
              <w:t>1</w:t>
            </w:r>
            <w:r w:rsidR="00F36729">
              <w:t>.</w:t>
            </w:r>
            <w:r w:rsidRPr="00E616B9">
              <w:t>66</w:t>
            </w:r>
          </w:p>
        </w:tc>
      </w:tr>
      <w:tr w:rsidR="00351B65" w:rsidRPr="000A5A07" w14:paraId="7BF6918B" w14:textId="77777777" w:rsidTr="004A54FE">
        <w:tc>
          <w:tcPr>
            <w:tcW w:w="794" w:type="dxa"/>
            <w:shd w:val="clear" w:color="auto" w:fill="auto"/>
            <w:vAlign w:val="center"/>
          </w:tcPr>
          <w:p w14:paraId="68072AAB" w14:textId="77777777" w:rsidR="00351B65" w:rsidRPr="00085F04" w:rsidRDefault="00351B65" w:rsidP="00351B65">
            <w:pPr>
              <w:pStyle w:val="MDPI42tablebody"/>
              <w:spacing w:line="240" w:lineRule="auto"/>
            </w:pPr>
            <w:r>
              <w:rPr>
                <w:b/>
                <w:bCs/>
              </w:rPr>
              <w:t>Average</w:t>
            </w:r>
          </w:p>
        </w:tc>
        <w:tc>
          <w:tcPr>
            <w:tcW w:w="851" w:type="dxa"/>
          </w:tcPr>
          <w:p w14:paraId="75FCD67B" w14:textId="64F86297" w:rsidR="00351B65" w:rsidRPr="00EC642C" w:rsidRDefault="00351B65" w:rsidP="00351B65">
            <w:pPr>
              <w:pStyle w:val="MDPI42tablebody"/>
              <w:spacing w:line="240" w:lineRule="auto"/>
            </w:pPr>
            <w:r w:rsidRPr="00814421">
              <w:t>1904</w:t>
            </w:r>
            <w:r w:rsidR="00F36729">
              <w:t>.</w:t>
            </w:r>
            <w:r w:rsidRPr="00814421">
              <w:t>05</w:t>
            </w:r>
          </w:p>
        </w:tc>
        <w:tc>
          <w:tcPr>
            <w:tcW w:w="850" w:type="dxa"/>
          </w:tcPr>
          <w:p w14:paraId="7FBD3041" w14:textId="03E6FB6A" w:rsidR="00351B65" w:rsidRPr="0003207D" w:rsidRDefault="00351B65" w:rsidP="00351B65">
            <w:pPr>
              <w:pStyle w:val="MDPI42tablebody"/>
              <w:spacing w:line="240" w:lineRule="auto"/>
            </w:pPr>
            <w:r w:rsidRPr="00814421">
              <w:t>1980</w:t>
            </w:r>
            <w:r w:rsidR="00F36729">
              <w:t>.</w:t>
            </w:r>
            <w:r w:rsidRPr="00814421">
              <w:t>81</w:t>
            </w:r>
          </w:p>
        </w:tc>
        <w:tc>
          <w:tcPr>
            <w:tcW w:w="992" w:type="dxa"/>
          </w:tcPr>
          <w:p w14:paraId="17F12C52" w14:textId="0D60001D" w:rsidR="00351B65" w:rsidRPr="00DD2DB5" w:rsidRDefault="00351B65" w:rsidP="00351B65">
            <w:pPr>
              <w:pStyle w:val="MDPI42tablebody"/>
              <w:spacing w:line="240" w:lineRule="auto"/>
            </w:pPr>
            <w:r w:rsidRPr="00814421">
              <w:t>1995</w:t>
            </w:r>
            <w:r w:rsidR="00F36729">
              <w:t>.</w:t>
            </w:r>
            <w:r w:rsidRPr="00814421">
              <w:t>53</w:t>
            </w:r>
          </w:p>
        </w:tc>
        <w:tc>
          <w:tcPr>
            <w:tcW w:w="992" w:type="dxa"/>
          </w:tcPr>
          <w:p w14:paraId="1A3DFF43" w14:textId="586980A2" w:rsidR="00351B65" w:rsidRPr="00DD2DB5" w:rsidRDefault="00351B65" w:rsidP="00351B65">
            <w:pPr>
              <w:pStyle w:val="MDPI42tablebody"/>
              <w:spacing w:line="240" w:lineRule="auto"/>
            </w:pPr>
            <w:r w:rsidRPr="00814421">
              <w:t>2409</w:t>
            </w:r>
            <w:r w:rsidR="00F36729">
              <w:t>.</w:t>
            </w:r>
            <w:r w:rsidRPr="00814421">
              <w:t>72</w:t>
            </w:r>
          </w:p>
        </w:tc>
        <w:tc>
          <w:tcPr>
            <w:tcW w:w="992" w:type="dxa"/>
          </w:tcPr>
          <w:p w14:paraId="57766D07" w14:textId="480A1FDD" w:rsidR="00351B65" w:rsidRPr="00DD2DB5" w:rsidRDefault="00351B65" w:rsidP="00351B65">
            <w:pPr>
              <w:pStyle w:val="MDPI42tablebody"/>
              <w:spacing w:line="240" w:lineRule="auto"/>
            </w:pPr>
            <w:r w:rsidRPr="00814421">
              <w:t>0</w:t>
            </w:r>
            <w:r w:rsidR="00F36729">
              <w:t>.</w:t>
            </w:r>
            <w:r w:rsidRPr="00814421">
              <w:t>22</w:t>
            </w:r>
          </w:p>
        </w:tc>
        <w:tc>
          <w:tcPr>
            <w:tcW w:w="992" w:type="dxa"/>
          </w:tcPr>
          <w:p w14:paraId="75418E84" w14:textId="74C68AAF" w:rsidR="00351B65" w:rsidRPr="0003207D" w:rsidRDefault="00351B65" w:rsidP="00351B65">
            <w:pPr>
              <w:pStyle w:val="MDPI42tablebody"/>
              <w:spacing w:line="240" w:lineRule="auto"/>
            </w:pPr>
            <w:r w:rsidRPr="00814421">
              <w:t>0</w:t>
            </w:r>
            <w:r w:rsidR="00F36729">
              <w:t>.</w:t>
            </w:r>
            <w:r w:rsidRPr="00814421">
              <w:t>56</w:t>
            </w:r>
          </w:p>
        </w:tc>
        <w:tc>
          <w:tcPr>
            <w:tcW w:w="992" w:type="dxa"/>
          </w:tcPr>
          <w:p w14:paraId="6F054A26" w14:textId="05FAC3BB" w:rsidR="00351B65" w:rsidRPr="00DD2DB5" w:rsidRDefault="00351B65" w:rsidP="00351B65">
            <w:pPr>
              <w:pStyle w:val="MDPI42tablebody"/>
              <w:spacing w:line="240" w:lineRule="auto"/>
            </w:pPr>
            <w:r w:rsidRPr="00814421">
              <w:t>0</w:t>
            </w:r>
            <w:r w:rsidR="00F36729">
              <w:t>.</w:t>
            </w:r>
            <w:r w:rsidRPr="00814421">
              <w:t>72</w:t>
            </w:r>
          </w:p>
        </w:tc>
        <w:tc>
          <w:tcPr>
            <w:tcW w:w="992" w:type="dxa"/>
          </w:tcPr>
          <w:p w14:paraId="38FA78BC" w14:textId="52BF7A44" w:rsidR="00351B65" w:rsidRPr="00DD2DB5" w:rsidRDefault="00351B65" w:rsidP="00351B65">
            <w:pPr>
              <w:pStyle w:val="MDPI42tablebody"/>
              <w:spacing w:line="240" w:lineRule="auto"/>
            </w:pPr>
            <w:r w:rsidRPr="00814421">
              <w:t>1</w:t>
            </w:r>
            <w:r w:rsidR="00F36729">
              <w:t>.</w:t>
            </w:r>
            <w:r w:rsidRPr="00814421">
              <w:t>93</w:t>
            </w:r>
          </w:p>
        </w:tc>
      </w:tr>
    </w:tbl>
    <w:p w14:paraId="757E3A90" w14:textId="77777777" w:rsidR="00EF217E" w:rsidRDefault="00EF217E" w:rsidP="008E3613">
      <w:pPr>
        <w:pStyle w:val="MDPI35textbeforelist"/>
        <w:jc w:val="center"/>
      </w:pPr>
    </w:p>
    <w:p w14:paraId="3CE27048" w14:textId="14BB6E2C" w:rsidR="008E3613" w:rsidRDefault="008E3613" w:rsidP="008E3613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38995A42" wp14:editId="7C794557">
            <wp:extent cx="4320000" cy="2160000"/>
            <wp:effectExtent l="0" t="0" r="4445" b="0"/>
            <wp:docPr id="338589647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589647" name="Immagine 4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A5EEF" w14:textId="77777777" w:rsidR="008E3613" w:rsidRDefault="008E3613" w:rsidP="008E3613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1E0D80E1" wp14:editId="336D4A2E">
            <wp:extent cx="4320000" cy="2160000"/>
            <wp:effectExtent l="0" t="0" r="4445" b="0"/>
            <wp:docPr id="1720490981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490981" name="Immagine 4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8DC6E" w14:textId="77777777" w:rsidR="008E3613" w:rsidRDefault="008E3613" w:rsidP="008E3613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7348BC79" wp14:editId="48F550A6">
            <wp:extent cx="4320000" cy="2160000"/>
            <wp:effectExtent l="0" t="0" r="4445" b="0"/>
            <wp:docPr id="33390110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901103" name="Immagine 4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D2720" w14:textId="77777777" w:rsidR="008E3613" w:rsidRPr="001F5D23" w:rsidRDefault="008E3613" w:rsidP="008E3613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0B5C5A6D" wp14:editId="07C6CEE7">
            <wp:extent cx="4320000" cy="2160000"/>
            <wp:effectExtent l="0" t="0" r="4445" b="0"/>
            <wp:docPr id="695015525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015525" name="Immagine 4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2D530" w14:textId="29E4349B" w:rsidR="008E3613" w:rsidRDefault="008E3613" w:rsidP="008E3613">
      <w:pPr>
        <w:pStyle w:val="MDPI35textbeforelist"/>
        <w:rPr>
          <w:sz w:val="18"/>
          <w:szCs w:val="18"/>
        </w:rPr>
      </w:pPr>
      <w:r>
        <w:rPr>
          <w:b/>
          <w:sz w:val="18"/>
          <w:szCs w:val="18"/>
        </w:rPr>
        <w:lastRenderedPageBreak/>
        <w:t>Supplementary Material S1-A1, S1-A2, S1-A3, S1-A4</w:t>
      </w:r>
      <w:r w:rsidR="00C17765">
        <w:rPr>
          <w:b/>
          <w:sz w:val="18"/>
          <w:szCs w:val="18"/>
        </w:rPr>
        <w:t>, S1-A5</w:t>
      </w:r>
      <w:r w:rsidRPr="00CC7F35">
        <w:rPr>
          <w:b/>
          <w:sz w:val="18"/>
          <w:szCs w:val="18"/>
        </w:rPr>
        <w:t>.</w:t>
      </w:r>
      <w:r w:rsidRPr="00CC7F35">
        <w:rPr>
          <w:sz w:val="18"/>
          <w:szCs w:val="18"/>
        </w:rPr>
        <w:t xml:space="preserve"> </w:t>
      </w:r>
      <w:r w:rsidR="00946965">
        <w:rPr>
          <w:sz w:val="18"/>
          <w:szCs w:val="18"/>
        </w:rPr>
        <w:t>Table (A1) and CO (A2), CO</w:t>
      </w:r>
      <w:r w:rsidR="00946965" w:rsidRPr="00946965">
        <w:rPr>
          <w:sz w:val="18"/>
          <w:szCs w:val="18"/>
          <w:vertAlign w:val="subscript"/>
        </w:rPr>
        <w:t>2</w:t>
      </w:r>
      <w:r w:rsidR="00946965">
        <w:rPr>
          <w:sz w:val="18"/>
          <w:szCs w:val="18"/>
        </w:rPr>
        <w:t xml:space="preserve"> (A3), CH</w:t>
      </w:r>
      <w:r w:rsidR="00946965" w:rsidRPr="00946965">
        <w:rPr>
          <w:sz w:val="18"/>
          <w:szCs w:val="18"/>
          <w:vertAlign w:val="subscript"/>
        </w:rPr>
        <w:t>4</w:t>
      </w:r>
      <w:r w:rsidR="00946965">
        <w:rPr>
          <w:sz w:val="18"/>
          <w:szCs w:val="18"/>
        </w:rPr>
        <w:t xml:space="preserve"> (A4), </w:t>
      </w:r>
      <w:proofErr w:type="spellStart"/>
      <w:r w:rsidR="00946965">
        <w:rPr>
          <w:sz w:val="18"/>
          <w:szCs w:val="18"/>
        </w:rPr>
        <w:t>eBC</w:t>
      </w:r>
      <w:proofErr w:type="spellEnd"/>
      <w:r w:rsidR="00946965">
        <w:rPr>
          <w:sz w:val="18"/>
          <w:szCs w:val="18"/>
        </w:rPr>
        <w:t xml:space="preserve"> (A5) plots reporting key statistical data from </w:t>
      </w:r>
      <w:r w:rsidR="00153E61">
        <w:rPr>
          <w:sz w:val="18"/>
          <w:szCs w:val="18"/>
        </w:rPr>
        <w:t>2016</w:t>
      </w:r>
      <w:r w:rsidRPr="00CC7F35">
        <w:rPr>
          <w:sz w:val="18"/>
          <w:szCs w:val="18"/>
        </w:rPr>
        <w:t>.</w:t>
      </w:r>
    </w:p>
    <w:p w14:paraId="58429009" w14:textId="77777777" w:rsidR="00351B65" w:rsidRDefault="00351B65" w:rsidP="008E3613">
      <w:pPr>
        <w:pStyle w:val="MDPI35textbeforelist"/>
        <w:rPr>
          <w:sz w:val="18"/>
          <w:szCs w:val="18"/>
        </w:rPr>
      </w:pPr>
    </w:p>
    <w:tbl>
      <w:tblPr>
        <w:tblW w:w="8447" w:type="dxa"/>
        <w:tblInd w:w="2608" w:type="dxa"/>
        <w:tblBorders>
          <w:top w:val="single" w:sz="8" w:space="0" w:color="auto"/>
          <w:bottom w:val="single" w:sz="8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4"/>
        <w:gridCol w:w="851"/>
        <w:gridCol w:w="850"/>
        <w:gridCol w:w="992"/>
        <w:gridCol w:w="992"/>
        <w:gridCol w:w="992"/>
        <w:gridCol w:w="992"/>
        <w:gridCol w:w="992"/>
        <w:gridCol w:w="992"/>
      </w:tblGrid>
      <w:tr w:rsidR="00AC7E87" w:rsidRPr="000A5A07" w14:paraId="37D6505F" w14:textId="77777777" w:rsidTr="004A54FE">
        <w:tc>
          <w:tcPr>
            <w:tcW w:w="7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0221EC2" w14:textId="77777777" w:rsidR="00AC7E87" w:rsidRDefault="00AC7E87" w:rsidP="004A54FE">
            <w:pPr>
              <w:pStyle w:val="MDPI42tablebody"/>
              <w:spacing w:line="240" w:lineRule="auto"/>
              <w:rPr>
                <w:b/>
                <w:snapToGrid/>
              </w:rPr>
            </w:pPr>
            <w:r>
              <w:rPr>
                <w:b/>
                <w:snapToGrid/>
              </w:rPr>
              <w:t>Day</w:t>
            </w:r>
          </w:p>
        </w:tc>
        <w:tc>
          <w:tcPr>
            <w:tcW w:w="3685" w:type="dxa"/>
            <w:gridSpan w:val="4"/>
            <w:tcBorders>
              <w:bottom w:val="single" w:sz="4" w:space="0" w:color="auto"/>
            </w:tcBorders>
          </w:tcPr>
          <w:p w14:paraId="6802E0C6" w14:textId="77777777" w:rsidR="00AC7E87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CO</w:t>
            </w:r>
            <w:r>
              <w:rPr>
                <w:b/>
                <w:bCs/>
              </w:rPr>
              <w:t xml:space="preserve"> (ppb)</w:t>
            </w:r>
          </w:p>
        </w:tc>
        <w:tc>
          <w:tcPr>
            <w:tcW w:w="3968" w:type="dxa"/>
            <w:gridSpan w:val="4"/>
            <w:tcBorders>
              <w:bottom w:val="single" w:sz="4" w:space="0" w:color="auto"/>
            </w:tcBorders>
          </w:tcPr>
          <w:p w14:paraId="51760623" w14:textId="77777777" w:rsidR="00AC7E87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CO</w:t>
            </w:r>
            <w:r w:rsidRPr="00BA24FB">
              <w:rPr>
                <w:b/>
                <w:bCs/>
                <w:vertAlign w:val="subscript"/>
              </w:rPr>
              <w:t>2</w:t>
            </w:r>
            <w:r>
              <w:rPr>
                <w:b/>
                <w:bCs/>
              </w:rPr>
              <w:t xml:space="preserve"> (ppm)</w:t>
            </w:r>
          </w:p>
        </w:tc>
      </w:tr>
      <w:tr w:rsidR="00AC7E87" w:rsidRPr="000A5A07" w14:paraId="1E1B50A1" w14:textId="77777777" w:rsidTr="004A54FE">
        <w:tc>
          <w:tcPr>
            <w:tcW w:w="7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3D61651" w14:textId="77777777" w:rsidR="00AC7E87" w:rsidRDefault="00AC7E87" w:rsidP="004A54FE">
            <w:pPr>
              <w:pStyle w:val="MDPI42tablebody"/>
              <w:spacing w:line="240" w:lineRule="auto"/>
              <w:rPr>
                <w:b/>
                <w:snapToGrid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3722F80B" w14:textId="77777777" w:rsidR="00AC7E87" w:rsidRPr="006152AA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539296EF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39B53FF7" w14:textId="77777777" w:rsidR="00AC7E87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7963CB35" w14:textId="77777777" w:rsidR="00AC7E87" w:rsidRDefault="00AC7E87" w:rsidP="004A54FE">
            <w:pPr>
              <w:pStyle w:val="MDPI42tablebody"/>
              <w:spacing w:line="240" w:lineRule="auto"/>
            </w:pPr>
            <w:r>
              <w:t>97,5%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0477A05A" w14:textId="77777777" w:rsidR="00AC7E87" w:rsidRPr="006152AA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7C4F45FA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083C8B40" w14:textId="77777777" w:rsidR="00AC7E87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15B6BA71" w14:textId="77777777" w:rsidR="00AC7E87" w:rsidRDefault="00AC7E87" w:rsidP="004A54FE">
            <w:pPr>
              <w:pStyle w:val="MDPI42tablebody"/>
              <w:spacing w:line="240" w:lineRule="auto"/>
            </w:pPr>
            <w:r>
              <w:t>97,5%</w:t>
            </w:r>
          </w:p>
        </w:tc>
      </w:tr>
      <w:tr w:rsidR="00CC1A47" w:rsidRPr="000A5A07" w14:paraId="211C1CAB" w14:textId="77777777" w:rsidTr="004A54FE">
        <w:tc>
          <w:tcPr>
            <w:tcW w:w="794" w:type="dxa"/>
            <w:shd w:val="clear" w:color="auto" w:fill="auto"/>
            <w:vAlign w:val="center"/>
          </w:tcPr>
          <w:p w14:paraId="18F0E038" w14:textId="77777777" w:rsidR="00CC1A47" w:rsidRPr="00F220D4" w:rsidRDefault="00CC1A47" w:rsidP="00CC1A47">
            <w:pPr>
              <w:pStyle w:val="MDPI42tablebody"/>
              <w:spacing w:line="240" w:lineRule="auto"/>
            </w:pPr>
            <w:r>
              <w:t>MON</w:t>
            </w:r>
          </w:p>
        </w:tc>
        <w:tc>
          <w:tcPr>
            <w:tcW w:w="851" w:type="dxa"/>
          </w:tcPr>
          <w:p w14:paraId="6BD692DE" w14:textId="20E48F00" w:rsidR="00CC1A47" w:rsidRPr="00F220D4" w:rsidRDefault="00CC1A47" w:rsidP="00CC1A47">
            <w:pPr>
              <w:pStyle w:val="MDPI42tablebody"/>
              <w:spacing w:line="240" w:lineRule="auto"/>
            </w:pPr>
            <w:r w:rsidRPr="00554403">
              <w:t>106</w:t>
            </w:r>
            <w:r w:rsidR="00F36729">
              <w:t>.</w:t>
            </w:r>
            <w:r w:rsidRPr="00554403">
              <w:t>21</w:t>
            </w:r>
          </w:p>
        </w:tc>
        <w:tc>
          <w:tcPr>
            <w:tcW w:w="850" w:type="dxa"/>
          </w:tcPr>
          <w:p w14:paraId="21CD3647" w14:textId="13E52187" w:rsidR="00CC1A47" w:rsidRPr="00BB414D" w:rsidRDefault="00CC1A47" w:rsidP="00CC1A47">
            <w:pPr>
              <w:pStyle w:val="MDPI42tablebody"/>
              <w:spacing w:line="240" w:lineRule="auto"/>
            </w:pPr>
            <w:r w:rsidRPr="00554403">
              <w:t>138</w:t>
            </w:r>
            <w:r w:rsidR="00F36729">
              <w:t>.</w:t>
            </w:r>
            <w:r w:rsidRPr="00554403">
              <w:t>71</w:t>
            </w:r>
          </w:p>
        </w:tc>
        <w:tc>
          <w:tcPr>
            <w:tcW w:w="992" w:type="dxa"/>
          </w:tcPr>
          <w:p w14:paraId="58A7FD5C" w14:textId="443B761F" w:rsidR="00CC1A47" w:rsidRPr="00EC642C" w:rsidRDefault="00CC1A47" w:rsidP="00CC1A47">
            <w:pPr>
              <w:pStyle w:val="MDPI42tablebody"/>
              <w:spacing w:line="240" w:lineRule="auto"/>
            </w:pPr>
            <w:r w:rsidRPr="00554403">
              <w:t>152</w:t>
            </w:r>
            <w:r w:rsidR="00F36729">
              <w:t>.</w:t>
            </w:r>
            <w:r w:rsidRPr="00554403">
              <w:t>52</w:t>
            </w:r>
          </w:p>
        </w:tc>
        <w:tc>
          <w:tcPr>
            <w:tcW w:w="992" w:type="dxa"/>
          </w:tcPr>
          <w:p w14:paraId="3FAF9BC5" w14:textId="0C52BD47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270</w:t>
            </w:r>
            <w:r w:rsidR="00F36729">
              <w:t>.</w:t>
            </w:r>
            <w:r w:rsidRPr="00554403">
              <w:t>23</w:t>
            </w:r>
          </w:p>
        </w:tc>
        <w:tc>
          <w:tcPr>
            <w:tcW w:w="992" w:type="dxa"/>
          </w:tcPr>
          <w:p w14:paraId="4EF7BD3E" w14:textId="2CD34192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407</w:t>
            </w:r>
            <w:r w:rsidR="00F36729">
              <w:t>.</w:t>
            </w:r>
            <w:r w:rsidRPr="00554403">
              <w:t>45</w:t>
            </w:r>
          </w:p>
        </w:tc>
        <w:tc>
          <w:tcPr>
            <w:tcW w:w="992" w:type="dxa"/>
          </w:tcPr>
          <w:p w14:paraId="1123C3DA" w14:textId="4409FE04" w:rsidR="00CC1A47" w:rsidRPr="002B7FFB" w:rsidRDefault="00CC1A47" w:rsidP="00CC1A47">
            <w:pPr>
              <w:pStyle w:val="MDPI42tablebody"/>
              <w:spacing w:line="240" w:lineRule="auto"/>
            </w:pPr>
            <w:r w:rsidRPr="00554403">
              <w:t>417</w:t>
            </w:r>
            <w:r w:rsidR="00F36729">
              <w:t>.</w:t>
            </w:r>
            <w:r w:rsidRPr="00554403">
              <w:t>68</w:t>
            </w:r>
          </w:p>
        </w:tc>
        <w:tc>
          <w:tcPr>
            <w:tcW w:w="992" w:type="dxa"/>
          </w:tcPr>
          <w:p w14:paraId="241D2AE2" w14:textId="3DE6B2D9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423</w:t>
            </w:r>
            <w:r w:rsidR="00F36729">
              <w:t>.</w:t>
            </w:r>
            <w:r w:rsidRPr="00554403">
              <w:t>99</w:t>
            </w:r>
          </w:p>
        </w:tc>
        <w:tc>
          <w:tcPr>
            <w:tcW w:w="992" w:type="dxa"/>
          </w:tcPr>
          <w:p w14:paraId="0E02EBC8" w14:textId="6F07CCD4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463</w:t>
            </w:r>
            <w:r w:rsidR="00F36729">
              <w:t>.</w:t>
            </w:r>
            <w:r w:rsidRPr="00554403">
              <w:t>85</w:t>
            </w:r>
          </w:p>
        </w:tc>
      </w:tr>
      <w:tr w:rsidR="00CC1A47" w:rsidRPr="000A5A07" w14:paraId="5220CD6C" w14:textId="77777777" w:rsidTr="004A54FE">
        <w:tc>
          <w:tcPr>
            <w:tcW w:w="794" w:type="dxa"/>
            <w:shd w:val="clear" w:color="auto" w:fill="auto"/>
            <w:vAlign w:val="center"/>
          </w:tcPr>
          <w:p w14:paraId="4E848AC3" w14:textId="77777777" w:rsidR="00CC1A47" w:rsidRPr="00F220D4" w:rsidRDefault="00CC1A47" w:rsidP="00CC1A47">
            <w:pPr>
              <w:pStyle w:val="MDPI42tablebody"/>
              <w:spacing w:line="240" w:lineRule="auto"/>
            </w:pPr>
            <w:r>
              <w:t>TUE</w:t>
            </w:r>
          </w:p>
        </w:tc>
        <w:tc>
          <w:tcPr>
            <w:tcW w:w="851" w:type="dxa"/>
          </w:tcPr>
          <w:p w14:paraId="4DCC2EFC" w14:textId="3F89132A" w:rsidR="00CC1A47" w:rsidRPr="00F220D4" w:rsidRDefault="00CC1A47" w:rsidP="00CC1A47">
            <w:pPr>
              <w:pStyle w:val="MDPI42tablebody"/>
              <w:spacing w:line="240" w:lineRule="auto"/>
            </w:pPr>
            <w:r w:rsidRPr="00554403">
              <w:t>113</w:t>
            </w:r>
            <w:r w:rsidR="00F36729">
              <w:t>.</w:t>
            </w:r>
            <w:r w:rsidRPr="00554403">
              <w:t>61</w:t>
            </w:r>
          </w:p>
        </w:tc>
        <w:tc>
          <w:tcPr>
            <w:tcW w:w="850" w:type="dxa"/>
          </w:tcPr>
          <w:p w14:paraId="2D3352B7" w14:textId="0A13194D" w:rsidR="00CC1A47" w:rsidRPr="00BB414D" w:rsidRDefault="00CC1A47" w:rsidP="00CC1A47">
            <w:pPr>
              <w:pStyle w:val="MDPI42tablebody"/>
              <w:spacing w:line="240" w:lineRule="auto"/>
            </w:pPr>
            <w:r w:rsidRPr="00554403">
              <w:t>151</w:t>
            </w:r>
            <w:r w:rsidR="00F36729">
              <w:t>.</w:t>
            </w:r>
            <w:r w:rsidRPr="00554403">
              <w:t>87</w:t>
            </w:r>
          </w:p>
        </w:tc>
        <w:tc>
          <w:tcPr>
            <w:tcW w:w="992" w:type="dxa"/>
          </w:tcPr>
          <w:p w14:paraId="24F8EFCD" w14:textId="37C69C6C" w:rsidR="00CC1A47" w:rsidRPr="00EC642C" w:rsidRDefault="00CC1A47" w:rsidP="00CC1A47">
            <w:pPr>
              <w:pStyle w:val="MDPI42tablebody"/>
              <w:spacing w:line="240" w:lineRule="auto"/>
            </w:pPr>
            <w:r w:rsidRPr="00554403">
              <w:t>172</w:t>
            </w:r>
            <w:r w:rsidR="00F36729">
              <w:t>.</w:t>
            </w:r>
            <w:r w:rsidRPr="00554403">
              <w:t>22</w:t>
            </w:r>
          </w:p>
        </w:tc>
        <w:tc>
          <w:tcPr>
            <w:tcW w:w="992" w:type="dxa"/>
          </w:tcPr>
          <w:p w14:paraId="7D146396" w14:textId="11652A3A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306</w:t>
            </w:r>
            <w:r w:rsidR="00F36729">
              <w:t>.</w:t>
            </w:r>
            <w:r w:rsidRPr="00554403">
              <w:t>33</w:t>
            </w:r>
          </w:p>
        </w:tc>
        <w:tc>
          <w:tcPr>
            <w:tcW w:w="992" w:type="dxa"/>
          </w:tcPr>
          <w:p w14:paraId="123D62B6" w14:textId="4FC15CEA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408</w:t>
            </w:r>
            <w:r w:rsidR="00F36729">
              <w:t>.</w:t>
            </w:r>
            <w:r w:rsidRPr="00554403">
              <w:t>85</w:t>
            </w:r>
          </w:p>
        </w:tc>
        <w:tc>
          <w:tcPr>
            <w:tcW w:w="992" w:type="dxa"/>
          </w:tcPr>
          <w:p w14:paraId="5800A546" w14:textId="1E4D7AA4" w:rsidR="00CC1A47" w:rsidRPr="002B7FFB" w:rsidRDefault="00CC1A47" w:rsidP="00CC1A47">
            <w:pPr>
              <w:pStyle w:val="MDPI42tablebody"/>
              <w:spacing w:line="240" w:lineRule="auto"/>
            </w:pPr>
            <w:r w:rsidRPr="00554403">
              <w:t>420</w:t>
            </w:r>
            <w:r w:rsidR="00F36729">
              <w:t>.</w:t>
            </w:r>
            <w:r w:rsidRPr="00554403">
              <w:t>81</w:t>
            </w:r>
          </w:p>
        </w:tc>
        <w:tc>
          <w:tcPr>
            <w:tcW w:w="992" w:type="dxa"/>
          </w:tcPr>
          <w:p w14:paraId="2BD1615F" w14:textId="06F01E65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429</w:t>
            </w:r>
            <w:r w:rsidR="00F36729">
              <w:t>.</w:t>
            </w:r>
            <w:r w:rsidRPr="00554403">
              <w:t>41</w:t>
            </w:r>
          </w:p>
        </w:tc>
        <w:tc>
          <w:tcPr>
            <w:tcW w:w="992" w:type="dxa"/>
          </w:tcPr>
          <w:p w14:paraId="1A91456B" w14:textId="3233FD30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470</w:t>
            </w:r>
            <w:r w:rsidR="00F36729">
              <w:t>.</w:t>
            </w:r>
            <w:r w:rsidRPr="00554403">
              <w:t>51</w:t>
            </w:r>
          </w:p>
        </w:tc>
      </w:tr>
      <w:tr w:rsidR="00CC1A47" w:rsidRPr="000A5A07" w14:paraId="0B6EED5B" w14:textId="77777777" w:rsidTr="004A54FE">
        <w:tc>
          <w:tcPr>
            <w:tcW w:w="794" w:type="dxa"/>
            <w:shd w:val="clear" w:color="auto" w:fill="auto"/>
            <w:vAlign w:val="center"/>
          </w:tcPr>
          <w:p w14:paraId="4F7580E0" w14:textId="77777777" w:rsidR="00CC1A47" w:rsidRPr="00F220D4" w:rsidRDefault="00CC1A47" w:rsidP="00CC1A47">
            <w:pPr>
              <w:pStyle w:val="MDPI42tablebody"/>
              <w:spacing w:line="240" w:lineRule="auto"/>
            </w:pPr>
            <w:r>
              <w:t>WED</w:t>
            </w:r>
          </w:p>
        </w:tc>
        <w:tc>
          <w:tcPr>
            <w:tcW w:w="851" w:type="dxa"/>
          </w:tcPr>
          <w:p w14:paraId="69DDE6A4" w14:textId="7A515CD3" w:rsidR="00CC1A47" w:rsidRPr="00F220D4" w:rsidRDefault="00CC1A47" w:rsidP="00CC1A47">
            <w:pPr>
              <w:pStyle w:val="MDPI42tablebody"/>
              <w:spacing w:line="240" w:lineRule="auto"/>
            </w:pPr>
            <w:r w:rsidRPr="00554403">
              <w:t>114</w:t>
            </w:r>
            <w:r w:rsidR="00F36729">
              <w:t>.</w:t>
            </w:r>
            <w:r w:rsidRPr="00554403">
              <w:t>66</w:t>
            </w:r>
          </w:p>
        </w:tc>
        <w:tc>
          <w:tcPr>
            <w:tcW w:w="850" w:type="dxa"/>
          </w:tcPr>
          <w:p w14:paraId="00E6168C" w14:textId="576253CA" w:rsidR="00CC1A47" w:rsidRPr="00BB414D" w:rsidRDefault="00CC1A47" w:rsidP="00CC1A47">
            <w:pPr>
              <w:pStyle w:val="MDPI42tablebody"/>
              <w:spacing w:line="240" w:lineRule="auto"/>
            </w:pPr>
            <w:r w:rsidRPr="00554403">
              <w:t>155</w:t>
            </w:r>
            <w:r w:rsidR="00F36729">
              <w:t>.</w:t>
            </w:r>
            <w:r w:rsidRPr="00554403">
              <w:t>29</w:t>
            </w:r>
          </w:p>
        </w:tc>
        <w:tc>
          <w:tcPr>
            <w:tcW w:w="992" w:type="dxa"/>
          </w:tcPr>
          <w:p w14:paraId="15FB9ABB" w14:textId="01FBDD10" w:rsidR="00CC1A47" w:rsidRPr="00EC642C" w:rsidRDefault="00CC1A47" w:rsidP="00CC1A47">
            <w:pPr>
              <w:pStyle w:val="MDPI42tablebody"/>
              <w:spacing w:line="240" w:lineRule="auto"/>
            </w:pPr>
            <w:r w:rsidRPr="00554403">
              <w:t>177</w:t>
            </w:r>
            <w:r w:rsidR="00F36729">
              <w:t>.</w:t>
            </w:r>
            <w:r w:rsidRPr="00554403">
              <w:t>91</w:t>
            </w:r>
          </w:p>
        </w:tc>
        <w:tc>
          <w:tcPr>
            <w:tcW w:w="992" w:type="dxa"/>
          </w:tcPr>
          <w:p w14:paraId="706BAF4E" w14:textId="10C64779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322</w:t>
            </w:r>
            <w:r w:rsidR="00F36729">
              <w:t>.</w:t>
            </w:r>
            <w:r w:rsidRPr="00554403">
              <w:t>37</w:t>
            </w:r>
          </w:p>
        </w:tc>
        <w:tc>
          <w:tcPr>
            <w:tcW w:w="992" w:type="dxa"/>
          </w:tcPr>
          <w:p w14:paraId="6E313197" w14:textId="13E187A4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408</w:t>
            </w:r>
            <w:r w:rsidR="00F36729">
              <w:t>.</w:t>
            </w:r>
            <w:r w:rsidRPr="00554403">
              <w:t>64</w:t>
            </w:r>
          </w:p>
        </w:tc>
        <w:tc>
          <w:tcPr>
            <w:tcW w:w="992" w:type="dxa"/>
          </w:tcPr>
          <w:p w14:paraId="704865D0" w14:textId="56B38B51" w:rsidR="00CC1A47" w:rsidRPr="002B7FFB" w:rsidRDefault="00CC1A47" w:rsidP="00CC1A47">
            <w:pPr>
              <w:pStyle w:val="MDPI42tablebody"/>
              <w:spacing w:line="240" w:lineRule="auto"/>
            </w:pPr>
            <w:r w:rsidRPr="00554403">
              <w:t>420</w:t>
            </w:r>
            <w:r w:rsidR="00F36729">
              <w:t>.</w:t>
            </w:r>
            <w:r w:rsidRPr="00554403">
              <w:t>30</w:t>
            </w:r>
          </w:p>
        </w:tc>
        <w:tc>
          <w:tcPr>
            <w:tcW w:w="992" w:type="dxa"/>
          </w:tcPr>
          <w:p w14:paraId="2476D56D" w14:textId="7F27A4AC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428</w:t>
            </w:r>
            <w:r w:rsidR="00F36729">
              <w:t>.</w:t>
            </w:r>
            <w:r w:rsidRPr="00554403">
              <w:t>13</w:t>
            </w:r>
          </w:p>
        </w:tc>
        <w:tc>
          <w:tcPr>
            <w:tcW w:w="992" w:type="dxa"/>
          </w:tcPr>
          <w:p w14:paraId="7DE6699F" w14:textId="2F704823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471</w:t>
            </w:r>
            <w:r w:rsidR="00F36729">
              <w:t>.</w:t>
            </w:r>
            <w:r w:rsidRPr="00554403">
              <w:t>81</w:t>
            </w:r>
          </w:p>
        </w:tc>
      </w:tr>
      <w:tr w:rsidR="00CC1A47" w:rsidRPr="000A5A07" w14:paraId="0B0AF946" w14:textId="77777777" w:rsidTr="004A54FE">
        <w:tc>
          <w:tcPr>
            <w:tcW w:w="794" w:type="dxa"/>
            <w:shd w:val="clear" w:color="auto" w:fill="auto"/>
            <w:vAlign w:val="center"/>
          </w:tcPr>
          <w:p w14:paraId="39946173" w14:textId="77777777" w:rsidR="00CC1A47" w:rsidRPr="00F220D4" w:rsidRDefault="00CC1A47" w:rsidP="00CC1A47">
            <w:pPr>
              <w:pStyle w:val="MDPI42tablebody"/>
              <w:spacing w:line="240" w:lineRule="auto"/>
            </w:pPr>
            <w:r>
              <w:t>THU</w:t>
            </w:r>
          </w:p>
        </w:tc>
        <w:tc>
          <w:tcPr>
            <w:tcW w:w="851" w:type="dxa"/>
          </w:tcPr>
          <w:p w14:paraId="0C6B44C2" w14:textId="7B2289F0" w:rsidR="00CC1A47" w:rsidRPr="00F220D4" w:rsidRDefault="00CC1A47" w:rsidP="00CC1A47">
            <w:pPr>
              <w:pStyle w:val="MDPI42tablebody"/>
              <w:spacing w:line="240" w:lineRule="auto"/>
            </w:pPr>
            <w:r w:rsidRPr="00554403">
              <w:t>110</w:t>
            </w:r>
            <w:r w:rsidR="00F36729">
              <w:t>.</w:t>
            </w:r>
            <w:r w:rsidRPr="00554403">
              <w:t>95</w:t>
            </w:r>
          </w:p>
        </w:tc>
        <w:tc>
          <w:tcPr>
            <w:tcW w:w="850" w:type="dxa"/>
          </w:tcPr>
          <w:p w14:paraId="0A398100" w14:textId="23EF0FC2" w:rsidR="00CC1A47" w:rsidRPr="00BB414D" w:rsidRDefault="00CC1A47" w:rsidP="00CC1A47">
            <w:pPr>
              <w:pStyle w:val="MDPI42tablebody"/>
              <w:spacing w:line="240" w:lineRule="auto"/>
            </w:pPr>
            <w:r w:rsidRPr="00554403">
              <w:t>150</w:t>
            </w:r>
            <w:r w:rsidR="00F36729">
              <w:t>.</w:t>
            </w:r>
            <w:r w:rsidRPr="00554403">
              <w:t>70</w:t>
            </w:r>
          </w:p>
        </w:tc>
        <w:tc>
          <w:tcPr>
            <w:tcW w:w="992" w:type="dxa"/>
          </w:tcPr>
          <w:p w14:paraId="5B168B28" w14:textId="14F6DC92" w:rsidR="00CC1A47" w:rsidRPr="00EC642C" w:rsidRDefault="00CC1A47" w:rsidP="00CC1A47">
            <w:pPr>
              <w:pStyle w:val="MDPI42tablebody"/>
              <w:spacing w:line="240" w:lineRule="auto"/>
            </w:pPr>
            <w:r w:rsidRPr="00554403">
              <w:t>170</w:t>
            </w:r>
            <w:r w:rsidR="00F36729">
              <w:t>.</w:t>
            </w:r>
            <w:r w:rsidRPr="00554403">
              <w:t>54</w:t>
            </w:r>
          </w:p>
        </w:tc>
        <w:tc>
          <w:tcPr>
            <w:tcW w:w="992" w:type="dxa"/>
          </w:tcPr>
          <w:p w14:paraId="0AE5532E" w14:textId="74850700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322</w:t>
            </w:r>
            <w:r w:rsidR="00F36729">
              <w:t>.</w:t>
            </w:r>
            <w:r w:rsidRPr="00554403">
              <w:t>96</w:t>
            </w:r>
          </w:p>
        </w:tc>
        <w:tc>
          <w:tcPr>
            <w:tcW w:w="992" w:type="dxa"/>
          </w:tcPr>
          <w:p w14:paraId="1AB4B06E" w14:textId="45A7FB74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408</w:t>
            </w:r>
            <w:r w:rsidR="00F36729">
              <w:t>.</w:t>
            </w:r>
            <w:r w:rsidRPr="00554403">
              <w:t>76</w:t>
            </w:r>
          </w:p>
        </w:tc>
        <w:tc>
          <w:tcPr>
            <w:tcW w:w="992" w:type="dxa"/>
          </w:tcPr>
          <w:p w14:paraId="20E11F97" w14:textId="69CFEBA0" w:rsidR="00CC1A47" w:rsidRPr="002B7FFB" w:rsidRDefault="00CC1A47" w:rsidP="00CC1A47">
            <w:pPr>
              <w:pStyle w:val="MDPI42tablebody"/>
              <w:spacing w:line="240" w:lineRule="auto"/>
            </w:pPr>
            <w:r w:rsidRPr="00554403">
              <w:t>420</w:t>
            </w:r>
            <w:r w:rsidR="00F36729">
              <w:t>.</w:t>
            </w:r>
            <w:r w:rsidRPr="00554403">
              <w:t>59</w:t>
            </w:r>
          </w:p>
        </w:tc>
        <w:tc>
          <w:tcPr>
            <w:tcW w:w="992" w:type="dxa"/>
          </w:tcPr>
          <w:p w14:paraId="77859D19" w14:textId="59ED9087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428</w:t>
            </w:r>
            <w:r w:rsidR="00F36729">
              <w:t>.</w:t>
            </w:r>
            <w:r w:rsidRPr="00554403">
              <w:t>37</w:t>
            </w:r>
          </w:p>
        </w:tc>
        <w:tc>
          <w:tcPr>
            <w:tcW w:w="992" w:type="dxa"/>
          </w:tcPr>
          <w:p w14:paraId="5BE8BF97" w14:textId="51A739BE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475</w:t>
            </w:r>
            <w:r w:rsidR="00F36729">
              <w:t>.</w:t>
            </w:r>
            <w:r w:rsidRPr="00554403">
              <w:t>38</w:t>
            </w:r>
          </w:p>
        </w:tc>
      </w:tr>
      <w:tr w:rsidR="00CC1A47" w:rsidRPr="000A5A07" w14:paraId="6E08211A" w14:textId="77777777" w:rsidTr="004A54FE">
        <w:tc>
          <w:tcPr>
            <w:tcW w:w="794" w:type="dxa"/>
            <w:shd w:val="clear" w:color="auto" w:fill="auto"/>
            <w:vAlign w:val="center"/>
          </w:tcPr>
          <w:p w14:paraId="3F0997BF" w14:textId="77777777" w:rsidR="00CC1A47" w:rsidRPr="00F220D4" w:rsidRDefault="00CC1A47" w:rsidP="00CC1A47">
            <w:pPr>
              <w:pStyle w:val="MDPI42tablebody"/>
              <w:spacing w:line="240" w:lineRule="auto"/>
            </w:pPr>
            <w:r>
              <w:t>FRI</w:t>
            </w:r>
          </w:p>
        </w:tc>
        <w:tc>
          <w:tcPr>
            <w:tcW w:w="851" w:type="dxa"/>
          </w:tcPr>
          <w:p w14:paraId="6E0F3F65" w14:textId="342D95EA" w:rsidR="00CC1A47" w:rsidRPr="00F220D4" w:rsidRDefault="00CC1A47" w:rsidP="00CC1A47">
            <w:pPr>
              <w:pStyle w:val="MDPI42tablebody"/>
              <w:spacing w:line="240" w:lineRule="auto"/>
            </w:pPr>
            <w:r w:rsidRPr="00554403">
              <w:t>109</w:t>
            </w:r>
            <w:r w:rsidR="00F36729">
              <w:t>.</w:t>
            </w:r>
            <w:r w:rsidRPr="00554403">
              <w:t>20</w:t>
            </w:r>
          </w:p>
        </w:tc>
        <w:tc>
          <w:tcPr>
            <w:tcW w:w="850" w:type="dxa"/>
          </w:tcPr>
          <w:p w14:paraId="59FFEAB2" w14:textId="60F442D3" w:rsidR="00CC1A47" w:rsidRPr="00BB414D" w:rsidRDefault="00CC1A47" w:rsidP="00CC1A47">
            <w:pPr>
              <w:pStyle w:val="MDPI42tablebody"/>
              <w:spacing w:line="240" w:lineRule="auto"/>
            </w:pPr>
            <w:r w:rsidRPr="00554403">
              <w:t>145</w:t>
            </w:r>
            <w:r w:rsidR="00F36729">
              <w:t>.</w:t>
            </w:r>
            <w:r w:rsidRPr="00554403">
              <w:t>70</w:t>
            </w:r>
          </w:p>
        </w:tc>
        <w:tc>
          <w:tcPr>
            <w:tcW w:w="992" w:type="dxa"/>
          </w:tcPr>
          <w:p w14:paraId="49DB82CF" w14:textId="46E6B9F4" w:rsidR="00CC1A47" w:rsidRPr="00EC642C" w:rsidRDefault="00CC1A47" w:rsidP="00CC1A47">
            <w:pPr>
              <w:pStyle w:val="MDPI42tablebody"/>
              <w:spacing w:line="240" w:lineRule="auto"/>
            </w:pPr>
            <w:r w:rsidRPr="00554403">
              <w:t>164</w:t>
            </w:r>
            <w:r w:rsidR="00F36729">
              <w:t>.</w:t>
            </w:r>
            <w:r w:rsidRPr="00554403">
              <w:t>40</w:t>
            </w:r>
          </w:p>
        </w:tc>
        <w:tc>
          <w:tcPr>
            <w:tcW w:w="992" w:type="dxa"/>
          </w:tcPr>
          <w:p w14:paraId="0536185E" w14:textId="5B0C5D89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286</w:t>
            </w:r>
            <w:r w:rsidR="00F36729">
              <w:t>.</w:t>
            </w:r>
            <w:r w:rsidRPr="00554403">
              <w:t>70</w:t>
            </w:r>
          </w:p>
        </w:tc>
        <w:tc>
          <w:tcPr>
            <w:tcW w:w="992" w:type="dxa"/>
          </w:tcPr>
          <w:p w14:paraId="07518779" w14:textId="6BEB8A20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408</w:t>
            </w:r>
            <w:r w:rsidR="00F36729">
              <w:t>.</w:t>
            </w:r>
            <w:r w:rsidRPr="00554403">
              <w:t>08</w:t>
            </w:r>
          </w:p>
        </w:tc>
        <w:tc>
          <w:tcPr>
            <w:tcW w:w="992" w:type="dxa"/>
          </w:tcPr>
          <w:p w14:paraId="5DC6DEB5" w14:textId="28B9B0AB" w:rsidR="00CC1A47" w:rsidRPr="002B7FFB" w:rsidRDefault="00CC1A47" w:rsidP="00CC1A47">
            <w:pPr>
              <w:pStyle w:val="MDPI42tablebody"/>
              <w:spacing w:line="240" w:lineRule="auto"/>
            </w:pPr>
            <w:r w:rsidRPr="00554403">
              <w:t>420</w:t>
            </w:r>
            <w:r w:rsidR="00F36729">
              <w:t>.</w:t>
            </w:r>
            <w:r w:rsidRPr="00554403">
              <w:t>36</w:t>
            </w:r>
          </w:p>
        </w:tc>
        <w:tc>
          <w:tcPr>
            <w:tcW w:w="992" w:type="dxa"/>
          </w:tcPr>
          <w:p w14:paraId="315AB6F9" w14:textId="0B4D9D0A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428</w:t>
            </w:r>
            <w:r w:rsidR="00F36729">
              <w:t>.</w:t>
            </w:r>
            <w:r w:rsidRPr="00554403">
              <w:t>59</w:t>
            </w:r>
          </w:p>
        </w:tc>
        <w:tc>
          <w:tcPr>
            <w:tcW w:w="992" w:type="dxa"/>
          </w:tcPr>
          <w:p w14:paraId="002A338C" w14:textId="5AE40CFF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468</w:t>
            </w:r>
            <w:r w:rsidR="00F36729">
              <w:t>.</w:t>
            </w:r>
            <w:r w:rsidRPr="00554403">
              <w:t>34</w:t>
            </w:r>
          </w:p>
        </w:tc>
      </w:tr>
      <w:tr w:rsidR="00CC1A47" w:rsidRPr="000A5A07" w14:paraId="20646A00" w14:textId="77777777" w:rsidTr="004A54FE">
        <w:tc>
          <w:tcPr>
            <w:tcW w:w="794" w:type="dxa"/>
            <w:shd w:val="clear" w:color="auto" w:fill="auto"/>
            <w:vAlign w:val="center"/>
          </w:tcPr>
          <w:p w14:paraId="48EAD8D5" w14:textId="77777777" w:rsidR="00CC1A47" w:rsidRPr="00F220D4" w:rsidRDefault="00CC1A47" w:rsidP="00CC1A47">
            <w:pPr>
              <w:pStyle w:val="MDPI42tablebody"/>
              <w:spacing w:line="240" w:lineRule="auto"/>
            </w:pPr>
            <w:r>
              <w:t>SAT</w:t>
            </w:r>
          </w:p>
        </w:tc>
        <w:tc>
          <w:tcPr>
            <w:tcW w:w="851" w:type="dxa"/>
          </w:tcPr>
          <w:p w14:paraId="748D4B4D" w14:textId="428D2C9C" w:rsidR="00CC1A47" w:rsidRPr="00F220D4" w:rsidRDefault="00CC1A47" w:rsidP="00CC1A47">
            <w:pPr>
              <w:pStyle w:val="MDPI42tablebody"/>
              <w:spacing w:line="240" w:lineRule="auto"/>
            </w:pPr>
            <w:r w:rsidRPr="00554403">
              <w:t>108</w:t>
            </w:r>
            <w:r w:rsidR="00F36729">
              <w:t>.</w:t>
            </w:r>
            <w:r w:rsidRPr="00554403">
              <w:t>47</w:t>
            </w:r>
          </w:p>
        </w:tc>
        <w:tc>
          <w:tcPr>
            <w:tcW w:w="850" w:type="dxa"/>
          </w:tcPr>
          <w:p w14:paraId="6B8EC6B3" w14:textId="2405AA9D" w:rsidR="00CC1A47" w:rsidRPr="00BB414D" w:rsidRDefault="00CC1A47" w:rsidP="00CC1A47">
            <w:pPr>
              <w:pStyle w:val="MDPI42tablebody"/>
              <w:spacing w:line="240" w:lineRule="auto"/>
            </w:pPr>
            <w:r w:rsidRPr="00554403">
              <w:t>140</w:t>
            </w:r>
            <w:r w:rsidR="00F36729">
              <w:t>.</w:t>
            </w:r>
            <w:r w:rsidRPr="00554403">
              <w:t>64</w:t>
            </w:r>
          </w:p>
        </w:tc>
        <w:tc>
          <w:tcPr>
            <w:tcW w:w="992" w:type="dxa"/>
          </w:tcPr>
          <w:p w14:paraId="5F69B96F" w14:textId="25193C6B" w:rsidR="00CC1A47" w:rsidRPr="00EC642C" w:rsidRDefault="00CC1A47" w:rsidP="00CC1A47">
            <w:pPr>
              <w:pStyle w:val="MDPI42tablebody"/>
              <w:spacing w:line="240" w:lineRule="auto"/>
            </w:pPr>
            <w:r w:rsidRPr="00554403">
              <w:t>161</w:t>
            </w:r>
            <w:r w:rsidR="00F36729">
              <w:t>.</w:t>
            </w:r>
            <w:r w:rsidRPr="00554403">
              <w:t>74</w:t>
            </w:r>
          </w:p>
        </w:tc>
        <w:tc>
          <w:tcPr>
            <w:tcW w:w="992" w:type="dxa"/>
          </w:tcPr>
          <w:p w14:paraId="75FBD3A1" w14:textId="4226669F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266</w:t>
            </w:r>
            <w:r w:rsidR="00F36729">
              <w:t>.</w:t>
            </w:r>
            <w:r w:rsidRPr="00554403">
              <w:t>48</w:t>
            </w:r>
          </w:p>
        </w:tc>
        <w:tc>
          <w:tcPr>
            <w:tcW w:w="992" w:type="dxa"/>
          </w:tcPr>
          <w:p w14:paraId="58F2AE70" w14:textId="4A5FAE39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407</w:t>
            </w:r>
            <w:r w:rsidR="00F36729">
              <w:t>.</w:t>
            </w:r>
            <w:r w:rsidRPr="00554403">
              <w:t>77</w:t>
            </w:r>
          </w:p>
        </w:tc>
        <w:tc>
          <w:tcPr>
            <w:tcW w:w="992" w:type="dxa"/>
          </w:tcPr>
          <w:p w14:paraId="711AEEB4" w14:textId="7AD02D75" w:rsidR="00CC1A47" w:rsidRPr="002B7FFB" w:rsidRDefault="00CC1A47" w:rsidP="00CC1A47">
            <w:pPr>
              <w:pStyle w:val="MDPI42tablebody"/>
              <w:spacing w:line="240" w:lineRule="auto"/>
            </w:pPr>
            <w:r w:rsidRPr="00554403">
              <w:t>419</w:t>
            </w:r>
            <w:r w:rsidR="00F36729">
              <w:t>.</w:t>
            </w:r>
            <w:r w:rsidRPr="00554403">
              <w:t>37</w:t>
            </w:r>
          </w:p>
        </w:tc>
        <w:tc>
          <w:tcPr>
            <w:tcW w:w="992" w:type="dxa"/>
          </w:tcPr>
          <w:p w14:paraId="31445E70" w14:textId="2E01FB2D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426</w:t>
            </w:r>
            <w:r w:rsidR="00F36729">
              <w:t>.</w:t>
            </w:r>
            <w:r w:rsidRPr="00554403">
              <w:t>66</w:t>
            </w:r>
          </w:p>
        </w:tc>
        <w:tc>
          <w:tcPr>
            <w:tcW w:w="992" w:type="dxa"/>
          </w:tcPr>
          <w:p w14:paraId="26E7A9A8" w14:textId="32E1C228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464</w:t>
            </w:r>
            <w:r w:rsidR="00F36729">
              <w:t>.</w:t>
            </w:r>
            <w:r w:rsidRPr="00554403">
              <w:t>84</w:t>
            </w:r>
          </w:p>
        </w:tc>
      </w:tr>
      <w:tr w:rsidR="00CC1A47" w:rsidRPr="000A5A07" w14:paraId="63B0289D" w14:textId="77777777" w:rsidTr="004A54FE">
        <w:tc>
          <w:tcPr>
            <w:tcW w:w="794" w:type="dxa"/>
            <w:shd w:val="clear" w:color="auto" w:fill="auto"/>
            <w:vAlign w:val="center"/>
          </w:tcPr>
          <w:p w14:paraId="47433EEB" w14:textId="77777777" w:rsidR="00CC1A47" w:rsidRDefault="00CC1A47" w:rsidP="00CC1A47">
            <w:pPr>
              <w:pStyle w:val="MDPI42tablebody"/>
              <w:spacing w:line="240" w:lineRule="auto"/>
            </w:pPr>
            <w:r>
              <w:t>SUN</w:t>
            </w:r>
          </w:p>
        </w:tc>
        <w:tc>
          <w:tcPr>
            <w:tcW w:w="851" w:type="dxa"/>
          </w:tcPr>
          <w:p w14:paraId="79D18AB2" w14:textId="186B101D" w:rsidR="00CC1A47" w:rsidRPr="00F220D4" w:rsidRDefault="00CC1A47" w:rsidP="00CC1A47">
            <w:pPr>
              <w:pStyle w:val="MDPI42tablebody"/>
              <w:spacing w:line="240" w:lineRule="auto"/>
            </w:pPr>
            <w:r w:rsidRPr="00554403">
              <w:t>107</w:t>
            </w:r>
            <w:r w:rsidR="00F36729">
              <w:t>.</w:t>
            </w:r>
            <w:r w:rsidRPr="00554403">
              <w:t>39</w:t>
            </w:r>
          </w:p>
        </w:tc>
        <w:tc>
          <w:tcPr>
            <w:tcW w:w="850" w:type="dxa"/>
          </w:tcPr>
          <w:p w14:paraId="76C2B9E2" w14:textId="1E1A19F2" w:rsidR="00CC1A47" w:rsidRPr="00BB414D" w:rsidRDefault="00CC1A47" w:rsidP="00CC1A47">
            <w:pPr>
              <w:pStyle w:val="MDPI42tablebody"/>
              <w:spacing w:line="240" w:lineRule="auto"/>
            </w:pPr>
            <w:r w:rsidRPr="00554403">
              <w:t>137</w:t>
            </w:r>
            <w:r w:rsidR="00F36729">
              <w:t>.</w:t>
            </w:r>
            <w:r w:rsidRPr="00554403">
              <w:t>80</w:t>
            </w:r>
          </w:p>
        </w:tc>
        <w:tc>
          <w:tcPr>
            <w:tcW w:w="992" w:type="dxa"/>
          </w:tcPr>
          <w:p w14:paraId="2762109C" w14:textId="520BA143" w:rsidR="00CC1A47" w:rsidRPr="00EC642C" w:rsidRDefault="00CC1A47" w:rsidP="00CC1A47">
            <w:pPr>
              <w:pStyle w:val="MDPI42tablebody"/>
              <w:spacing w:line="240" w:lineRule="auto"/>
            </w:pPr>
            <w:r w:rsidRPr="00554403">
              <w:t>151</w:t>
            </w:r>
            <w:r w:rsidR="00F36729">
              <w:t>.</w:t>
            </w:r>
            <w:r w:rsidRPr="00554403">
              <w:t>85</w:t>
            </w:r>
          </w:p>
        </w:tc>
        <w:tc>
          <w:tcPr>
            <w:tcW w:w="992" w:type="dxa"/>
          </w:tcPr>
          <w:p w14:paraId="7823EDBC" w14:textId="7918496C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257</w:t>
            </w:r>
            <w:r w:rsidR="00F36729">
              <w:t>.</w:t>
            </w:r>
            <w:r w:rsidRPr="00554403">
              <w:t>83</w:t>
            </w:r>
          </w:p>
        </w:tc>
        <w:tc>
          <w:tcPr>
            <w:tcW w:w="992" w:type="dxa"/>
          </w:tcPr>
          <w:p w14:paraId="156446ED" w14:textId="41073143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407</w:t>
            </w:r>
            <w:r w:rsidR="00F36729">
              <w:t>.</w:t>
            </w:r>
            <w:r w:rsidRPr="00554403">
              <w:t>73</w:t>
            </w:r>
          </w:p>
        </w:tc>
        <w:tc>
          <w:tcPr>
            <w:tcW w:w="992" w:type="dxa"/>
          </w:tcPr>
          <w:p w14:paraId="4301AEDD" w14:textId="44A4A82B" w:rsidR="00CC1A47" w:rsidRPr="002B7FFB" w:rsidRDefault="00CC1A47" w:rsidP="00CC1A47">
            <w:pPr>
              <w:pStyle w:val="MDPI42tablebody"/>
              <w:spacing w:line="240" w:lineRule="auto"/>
            </w:pPr>
            <w:r w:rsidRPr="00554403">
              <w:t>417</w:t>
            </w:r>
            <w:r w:rsidR="00F36729">
              <w:t>.</w:t>
            </w:r>
            <w:r w:rsidRPr="00554403">
              <w:t>62</w:t>
            </w:r>
          </w:p>
        </w:tc>
        <w:tc>
          <w:tcPr>
            <w:tcW w:w="992" w:type="dxa"/>
          </w:tcPr>
          <w:p w14:paraId="329E3A0A" w14:textId="1B5C0A00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422</w:t>
            </w:r>
            <w:r w:rsidR="00F36729">
              <w:t>.</w:t>
            </w:r>
            <w:r w:rsidRPr="00554403">
              <w:t>52</w:t>
            </w:r>
          </w:p>
        </w:tc>
        <w:tc>
          <w:tcPr>
            <w:tcW w:w="992" w:type="dxa"/>
          </w:tcPr>
          <w:p w14:paraId="7B255EBB" w14:textId="3621F8ED" w:rsidR="00CC1A47" w:rsidRPr="00DD2DB5" w:rsidRDefault="00CC1A47" w:rsidP="00CC1A47">
            <w:pPr>
              <w:pStyle w:val="MDPI42tablebody"/>
              <w:spacing w:line="240" w:lineRule="auto"/>
            </w:pPr>
            <w:r w:rsidRPr="00554403">
              <w:t>465</w:t>
            </w:r>
            <w:r w:rsidR="00F36729">
              <w:t>.</w:t>
            </w:r>
            <w:r w:rsidRPr="00554403">
              <w:t>31</w:t>
            </w:r>
          </w:p>
        </w:tc>
      </w:tr>
      <w:tr w:rsidR="00CC1A47" w:rsidRPr="000A5A07" w14:paraId="1744A0D4" w14:textId="77777777" w:rsidTr="004A54FE">
        <w:tc>
          <w:tcPr>
            <w:tcW w:w="794" w:type="dxa"/>
            <w:shd w:val="clear" w:color="auto" w:fill="auto"/>
            <w:vAlign w:val="center"/>
          </w:tcPr>
          <w:p w14:paraId="7812F276" w14:textId="77777777" w:rsidR="00CC1A47" w:rsidRPr="00661CC1" w:rsidRDefault="00CC1A47" w:rsidP="00CC1A47">
            <w:pPr>
              <w:pStyle w:val="MDPI42tablebody"/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>Average</w:t>
            </w:r>
          </w:p>
        </w:tc>
        <w:tc>
          <w:tcPr>
            <w:tcW w:w="851" w:type="dxa"/>
          </w:tcPr>
          <w:p w14:paraId="09EC9A7F" w14:textId="42213A3A" w:rsidR="00CC1A47" w:rsidRPr="00EC642C" w:rsidRDefault="00CC1A47" w:rsidP="00CC1A47">
            <w:pPr>
              <w:pStyle w:val="MDPI42tablebody"/>
              <w:spacing w:line="240" w:lineRule="auto"/>
            </w:pPr>
            <w:r w:rsidRPr="00A6575A">
              <w:t>110</w:t>
            </w:r>
            <w:r w:rsidR="00F36729">
              <w:t>.</w:t>
            </w:r>
            <w:r w:rsidRPr="00A6575A">
              <w:t>07</w:t>
            </w:r>
          </w:p>
        </w:tc>
        <w:tc>
          <w:tcPr>
            <w:tcW w:w="850" w:type="dxa"/>
          </w:tcPr>
          <w:p w14:paraId="54EFB6E7" w14:textId="5F58DD74" w:rsidR="00CC1A47" w:rsidRPr="00DA0820" w:rsidRDefault="00CC1A47" w:rsidP="00CC1A47">
            <w:pPr>
              <w:pStyle w:val="MDPI42tablebody"/>
              <w:spacing w:line="240" w:lineRule="auto"/>
            </w:pPr>
            <w:r w:rsidRPr="00A6575A">
              <w:t>145</w:t>
            </w:r>
            <w:r w:rsidR="00F36729">
              <w:t>.</w:t>
            </w:r>
            <w:r w:rsidRPr="00A6575A">
              <w:t>82</w:t>
            </w:r>
          </w:p>
        </w:tc>
        <w:tc>
          <w:tcPr>
            <w:tcW w:w="992" w:type="dxa"/>
          </w:tcPr>
          <w:p w14:paraId="0B48A1AD" w14:textId="4CAAA52F" w:rsidR="00CC1A47" w:rsidRPr="00DD2DB5" w:rsidRDefault="00CC1A47" w:rsidP="00CC1A47">
            <w:pPr>
              <w:pStyle w:val="MDPI42tablebody"/>
              <w:spacing w:line="240" w:lineRule="auto"/>
            </w:pPr>
            <w:r w:rsidRPr="00A6575A">
              <w:t>164</w:t>
            </w:r>
            <w:r w:rsidR="00F36729">
              <w:t>.</w:t>
            </w:r>
            <w:r w:rsidRPr="00A6575A">
              <w:t>46</w:t>
            </w:r>
          </w:p>
        </w:tc>
        <w:tc>
          <w:tcPr>
            <w:tcW w:w="992" w:type="dxa"/>
          </w:tcPr>
          <w:p w14:paraId="7C6F1095" w14:textId="2D9B48DB" w:rsidR="00CC1A47" w:rsidRPr="00DD2DB5" w:rsidRDefault="00CC1A47" w:rsidP="00CC1A47">
            <w:pPr>
              <w:pStyle w:val="MDPI42tablebody"/>
              <w:spacing w:line="240" w:lineRule="auto"/>
            </w:pPr>
            <w:r w:rsidRPr="00A6575A">
              <w:t>290</w:t>
            </w:r>
            <w:r w:rsidR="00F36729">
              <w:t>.</w:t>
            </w:r>
            <w:r w:rsidRPr="00A6575A">
              <w:t>41</w:t>
            </w:r>
          </w:p>
        </w:tc>
        <w:tc>
          <w:tcPr>
            <w:tcW w:w="992" w:type="dxa"/>
          </w:tcPr>
          <w:p w14:paraId="4BDC20CF" w14:textId="690CB10F" w:rsidR="00CC1A47" w:rsidRPr="00DD2DB5" w:rsidRDefault="00CC1A47" w:rsidP="00CC1A47">
            <w:pPr>
              <w:pStyle w:val="MDPI42tablebody"/>
              <w:spacing w:line="240" w:lineRule="auto"/>
            </w:pPr>
            <w:r w:rsidRPr="00A6575A">
              <w:t>408</w:t>
            </w:r>
            <w:r w:rsidR="00F36729">
              <w:t>.</w:t>
            </w:r>
            <w:r w:rsidRPr="00A6575A">
              <w:t>18</w:t>
            </w:r>
          </w:p>
        </w:tc>
        <w:tc>
          <w:tcPr>
            <w:tcW w:w="992" w:type="dxa"/>
          </w:tcPr>
          <w:p w14:paraId="56E388A1" w14:textId="17AE6262" w:rsidR="00CC1A47" w:rsidRPr="00DA0820" w:rsidRDefault="00CC1A47" w:rsidP="00CC1A47">
            <w:pPr>
              <w:pStyle w:val="MDPI42tablebody"/>
              <w:spacing w:line="240" w:lineRule="auto"/>
            </w:pPr>
            <w:r w:rsidRPr="00A6575A">
              <w:t>419</w:t>
            </w:r>
            <w:r w:rsidR="00F36729">
              <w:t>.</w:t>
            </w:r>
            <w:r w:rsidRPr="00A6575A">
              <w:t>53</w:t>
            </w:r>
          </w:p>
        </w:tc>
        <w:tc>
          <w:tcPr>
            <w:tcW w:w="992" w:type="dxa"/>
          </w:tcPr>
          <w:p w14:paraId="71FD63C0" w14:textId="7A4CEAAC" w:rsidR="00CC1A47" w:rsidRPr="00DD2DB5" w:rsidRDefault="00CC1A47" w:rsidP="00CC1A47">
            <w:pPr>
              <w:pStyle w:val="MDPI42tablebody"/>
              <w:spacing w:line="240" w:lineRule="auto"/>
            </w:pPr>
            <w:r w:rsidRPr="00A6575A">
              <w:t>426</w:t>
            </w:r>
            <w:r w:rsidR="00F36729">
              <w:t>.</w:t>
            </w:r>
            <w:r w:rsidRPr="00A6575A">
              <w:t>81</w:t>
            </w:r>
          </w:p>
        </w:tc>
        <w:tc>
          <w:tcPr>
            <w:tcW w:w="992" w:type="dxa"/>
          </w:tcPr>
          <w:p w14:paraId="20E89FBC" w14:textId="2092C4FF" w:rsidR="00CC1A47" w:rsidRPr="00DD2DB5" w:rsidRDefault="00CC1A47" w:rsidP="00CC1A47">
            <w:pPr>
              <w:pStyle w:val="MDPI42tablebody"/>
              <w:spacing w:line="240" w:lineRule="auto"/>
            </w:pPr>
            <w:r w:rsidRPr="00A6575A">
              <w:t>468</w:t>
            </w:r>
            <w:r w:rsidR="00F36729">
              <w:t>.</w:t>
            </w:r>
            <w:r w:rsidRPr="00A6575A">
              <w:t>58</w:t>
            </w:r>
          </w:p>
        </w:tc>
      </w:tr>
      <w:tr w:rsidR="00AC7E87" w:rsidRPr="000A5A07" w14:paraId="5860F7C7" w14:textId="77777777" w:rsidTr="004A54FE">
        <w:tc>
          <w:tcPr>
            <w:tcW w:w="794" w:type="dxa"/>
            <w:shd w:val="clear" w:color="auto" w:fill="auto"/>
            <w:vAlign w:val="center"/>
          </w:tcPr>
          <w:p w14:paraId="73C83FAE" w14:textId="77777777" w:rsidR="00AC7E87" w:rsidRPr="00661CC1" w:rsidRDefault="00AC7E87" w:rsidP="004A54FE">
            <w:pPr>
              <w:pStyle w:val="MDPI42tablebody"/>
              <w:spacing w:line="240" w:lineRule="auto"/>
              <w:rPr>
                <w:b/>
                <w:bCs/>
              </w:rPr>
            </w:pPr>
          </w:p>
        </w:tc>
        <w:tc>
          <w:tcPr>
            <w:tcW w:w="851" w:type="dxa"/>
          </w:tcPr>
          <w:p w14:paraId="643FEAB9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850" w:type="dxa"/>
          </w:tcPr>
          <w:p w14:paraId="031CA66F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7D29A106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411365EF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203A4AE2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77577765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718C5FD7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3145A894" w14:textId="77777777" w:rsidR="00AC7E87" w:rsidRDefault="00AC7E87" w:rsidP="004A54FE">
            <w:pPr>
              <w:pStyle w:val="MDPI42tablebody"/>
              <w:spacing w:line="240" w:lineRule="auto"/>
            </w:pPr>
          </w:p>
        </w:tc>
      </w:tr>
      <w:tr w:rsidR="00AC7E87" w:rsidRPr="000A5A07" w14:paraId="61EDE1E6" w14:textId="77777777" w:rsidTr="004A54FE">
        <w:tc>
          <w:tcPr>
            <w:tcW w:w="794" w:type="dxa"/>
            <w:shd w:val="clear" w:color="auto" w:fill="auto"/>
            <w:vAlign w:val="center"/>
          </w:tcPr>
          <w:p w14:paraId="1B0E681C" w14:textId="77777777" w:rsidR="00AC7E87" w:rsidRPr="00661CC1" w:rsidRDefault="00AC7E87" w:rsidP="004A54FE">
            <w:pPr>
              <w:pStyle w:val="MDPI42tablebody"/>
              <w:spacing w:line="240" w:lineRule="auto"/>
              <w:rPr>
                <w:b/>
                <w:bCs/>
              </w:rPr>
            </w:pPr>
            <w:r>
              <w:rPr>
                <w:b/>
                <w:snapToGrid/>
              </w:rPr>
              <w:t>Day</w:t>
            </w:r>
          </w:p>
        </w:tc>
        <w:tc>
          <w:tcPr>
            <w:tcW w:w="3685" w:type="dxa"/>
            <w:gridSpan w:val="4"/>
          </w:tcPr>
          <w:p w14:paraId="12BCB358" w14:textId="77777777" w:rsidR="00AC7E87" w:rsidRPr="006D525F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CH</w:t>
            </w:r>
            <w:r w:rsidRPr="00BA24FB">
              <w:rPr>
                <w:b/>
                <w:bCs/>
                <w:vertAlign w:val="subscript"/>
              </w:rPr>
              <w:t>4</w:t>
            </w:r>
            <w:r>
              <w:rPr>
                <w:b/>
                <w:bCs/>
              </w:rPr>
              <w:t xml:space="preserve"> (ppb)</w:t>
            </w:r>
          </w:p>
        </w:tc>
        <w:tc>
          <w:tcPr>
            <w:tcW w:w="3968" w:type="dxa"/>
            <w:gridSpan w:val="4"/>
          </w:tcPr>
          <w:p w14:paraId="6C390125" w14:textId="430FCD2A" w:rsidR="00AC7E87" w:rsidRDefault="00666E95" w:rsidP="004A54FE">
            <w:pPr>
              <w:pStyle w:val="MDPI42tablebody"/>
              <w:spacing w:line="240" w:lineRule="auto"/>
            </w:pPr>
            <w:proofErr w:type="spellStart"/>
            <w:r>
              <w:rPr>
                <w:b/>
                <w:bCs/>
              </w:rPr>
              <w:t>eBC</w:t>
            </w:r>
            <w:proofErr w:type="spellEnd"/>
            <w:r w:rsidR="00AC7E87">
              <w:rPr>
                <w:b/>
                <w:bCs/>
              </w:rPr>
              <w:t xml:space="preserve"> (</w:t>
            </w:r>
            <w:proofErr w:type="spellStart"/>
            <w:r w:rsidR="00AC7E87" w:rsidRPr="00BA24FB">
              <w:rPr>
                <w:b/>
                <w:bCs/>
              </w:rPr>
              <w:t>μg</w:t>
            </w:r>
            <w:proofErr w:type="spellEnd"/>
            <w:r w:rsidR="00AC7E87" w:rsidRPr="00BA24FB">
              <w:rPr>
                <w:b/>
                <w:bCs/>
              </w:rPr>
              <w:t xml:space="preserve"> </w:t>
            </w:r>
            <w:r w:rsidR="00AC7E87">
              <w:rPr>
                <w:b/>
                <w:bCs/>
              </w:rPr>
              <w:t>/m</w:t>
            </w:r>
            <w:r w:rsidR="00AC7E87" w:rsidRPr="00BA24FB">
              <w:rPr>
                <w:b/>
                <w:bCs/>
                <w:vertAlign w:val="superscript"/>
              </w:rPr>
              <w:t>3</w:t>
            </w:r>
            <w:r w:rsidR="00AC7E87">
              <w:rPr>
                <w:b/>
                <w:bCs/>
              </w:rPr>
              <w:t>)</w:t>
            </w:r>
          </w:p>
        </w:tc>
      </w:tr>
      <w:tr w:rsidR="00AC7E87" w:rsidRPr="000A5A07" w14:paraId="4BD2D76F" w14:textId="77777777" w:rsidTr="004A54FE">
        <w:tc>
          <w:tcPr>
            <w:tcW w:w="794" w:type="dxa"/>
            <w:shd w:val="clear" w:color="auto" w:fill="auto"/>
          </w:tcPr>
          <w:p w14:paraId="7E001F53" w14:textId="77777777" w:rsidR="00AC7E87" w:rsidRPr="00F220D4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851" w:type="dxa"/>
          </w:tcPr>
          <w:p w14:paraId="65BEAD22" w14:textId="77777777" w:rsidR="00AC7E87" w:rsidRPr="00EC642C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850" w:type="dxa"/>
          </w:tcPr>
          <w:p w14:paraId="5F04E677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</w:tcPr>
          <w:p w14:paraId="5A0A3966" w14:textId="77777777" w:rsidR="00AC7E87" w:rsidRPr="00DD2DB5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</w:tcPr>
          <w:p w14:paraId="5548D38C" w14:textId="3525113E" w:rsidR="00AC7E87" w:rsidRPr="00DD2DB5" w:rsidRDefault="00AC7E87" w:rsidP="004A54FE">
            <w:pPr>
              <w:pStyle w:val="MDPI42tablebody"/>
              <w:spacing w:line="240" w:lineRule="auto"/>
            </w:pPr>
            <w:r>
              <w:t>97</w:t>
            </w:r>
            <w:r w:rsidR="00F36729">
              <w:t>.</w:t>
            </w:r>
            <w:r>
              <w:t>5%</w:t>
            </w:r>
          </w:p>
        </w:tc>
        <w:tc>
          <w:tcPr>
            <w:tcW w:w="992" w:type="dxa"/>
          </w:tcPr>
          <w:p w14:paraId="65E8855D" w14:textId="77777777" w:rsidR="00AC7E87" w:rsidRPr="00DD2DB5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992" w:type="dxa"/>
          </w:tcPr>
          <w:p w14:paraId="24512305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</w:tcPr>
          <w:p w14:paraId="57B92F50" w14:textId="77777777" w:rsidR="00AC7E87" w:rsidRPr="00DD2DB5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</w:tcPr>
          <w:p w14:paraId="7658E840" w14:textId="0144F88C" w:rsidR="00AC7E87" w:rsidRPr="00DD2DB5" w:rsidRDefault="00AC7E87" w:rsidP="004A54FE">
            <w:pPr>
              <w:pStyle w:val="MDPI42tablebody"/>
              <w:spacing w:line="240" w:lineRule="auto"/>
            </w:pPr>
            <w:r>
              <w:t>97</w:t>
            </w:r>
            <w:r w:rsidR="00F36729">
              <w:t>.</w:t>
            </w:r>
            <w:r>
              <w:t>5%</w:t>
            </w:r>
          </w:p>
        </w:tc>
      </w:tr>
      <w:tr w:rsidR="00CC1A47" w:rsidRPr="000A5A07" w14:paraId="67D9F3C2" w14:textId="77777777" w:rsidTr="004A54FE">
        <w:tc>
          <w:tcPr>
            <w:tcW w:w="794" w:type="dxa"/>
            <w:shd w:val="clear" w:color="auto" w:fill="auto"/>
          </w:tcPr>
          <w:p w14:paraId="729FA4A6" w14:textId="77777777" w:rsidR="00CC1A47" w:rsidRPr="00085F04" w:rsidRDefault="00CC1A47" w:rsidP="00CC1A47">
            <w:pPr>
              <w:pStyle w:val="MDPI42tablebody"/>
              <w:spacing w:line="240" w:lineRule="auto"/>
            </w:pPr>
            <w:r w:rsidRPr="00085F04">
              <w:t>MON</w:t>
            </w:r>
          </w:p>
        </w:tc>
        <w:tc>
          <w:tcPr>
            <w:tcW w:w="851" w:type="dxa"/>
          </w:tcPr>
          <w:p w14:paraId="717C60A6" w14:textId="6A850A9A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1916</w:t>
            </w:r>
            <w:r w:rsidR="00F36729">
              <w:t>.</w:t>
            </w:r>
            <w:r w:rsidRPr="00BA1DEF">
              <w:t>80</w:t>
            </w:r>
          </w:p>
        </w:tc>
        <w:tc>
          <w:tcPr>
            <w:tcW w:w="850" w:type="dxa"/>
          </w:tcPr>
          <w:p w14:paraId="4B94B352" w14:textId="1DC3FD9E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1990</w:t>
            </w:r>
            <w:r w:rsidR="00F36729">
              <w:t>.</w:t>
            </w:r>
            <w:r w:rsidRPr="00BA1DEF">
              <w:t>13</w:t>
            </w:r>
          </w:p>
        </w:tc>
        <w:tc>
          <w:tcPr>
            <w:tcW w:w="992" w:type="dxa"/>
          </w:tcPr>
          <w:p w14:paraId="22B023BD" w14:textId="30F6CC0F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2014</w:t>
            </w:r>
            <w:r w:rsidR="00F36729">
              <w:t>.</w:t>
            </w:r>
            <w:r w:rsidRPr="00BA1DEF">
              <w:t>95</w:t>
            </w:r>
          </w:p>
        </w:tc>
        <w:tc>
          <w:tcPr>
            <w:tcW w:w="992" w:type="dxa"/>
          </w:tcPr>
          <w:p w14:paraId="5A57C00F" w14:textId="03C10DB2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2354</w:t>
            </w:r>
            <w:r w:rsidR="00F36729">
              <w:t>.</w:t>
            </w:r>
            <w:r w:rsidRPr="00BA1DEF">
              <w:t>20</w:t>
            </w:r>
          </w:p>
        </w:tc>
        <w:tc>
          <w:tcPr>
            <w:tcW w:w="992" w:type="dxa"/>
          </w:tcPr>
          <w:p w14:paraId="736FD457" w14:textId="7E30BBB6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20</w:t>
            </w:r>
          </w:p>
        </w:tc>
        <w:tc>
          <w:tcPr>
            <w:tcW w:w="992" w:type="dxa"/>
          </w:tcPr>
          <w:p w14:paraId="24320618" w14:textId="0487B286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52</w:t>
            </w:r>
          </w:p>
        </w:tc>
        <w:tc>
          <w:tcPr>
            <w:tcW w:w="992" w:type="dxa"/>
          </w:tcPr>
          <w:p w14:paraId="2E207D31" w14:textId="611B7D9F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69</w:t>
            </w:r>
          </w:p>
        </w:tc>
        <w:tc>
          <w:tcPr>
            <w:tcW w:w="992" w:type="dxa"/>
          </w:tcPr>
          <w:p w14:paraId="2F6F9CAA" w14:textId="376FF332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1</w:t>
            </w:r>
            <w:r w:rsidR="00F36729">
              <w:t>.</w:t>
            </w:r>
            <w:r w:rsidRPr="00BA1DEF">
              <w:t>82</w:t>
            </w:r>
          </w:p>
        </w:tc>
      </w:tr>
      <w:tr w:rsidR="00CC1A47" w:rsidRPr="000A5A07" w14:paraId="17FAD03E" w14:textId="77777777" w:rsidTr="004A54FE">
        <w:tc>
          <w:tcPr>
            <w:tcW w:w="794" w:type="dxa"/>
            <w:shd w:val="clear" w:color="auto" w:fill="auto"/>
          </w:tcPr>
          <w:p w14:paraId="2F6936B0" w14:textId="77777777" w:rsidR="00CC1A47" w:rsidRPr="00F220D4" w:rsidRDefault="00CC1A47" w:rsidP="00CC1A47">
            <w:pPr>
              <w:pStyle w:val="MDPI42tablebody"/>
              <w:spacing w:line="240" w:lineRule="auto"/>
            </w:pPr>
            <w:r w:rsidRPr="00085F04">
              <w:t>TUE</w:t>
            </w:r>
          </w:p>
        </w:tc>
        <w:tc>
          <w:tcPr>
            <w:tcW w:w="851" w:type="dxa"/>
          </w:tcPr>
          <w:p w14:paraId="7263D646" w14:textId="6D0DA63A" w:rsidR="00CC1A47" w:rsidRPr="00EC642C" w:rsidRDefault="00CC1A47" w:rsidP="00CC1A47">
            <w:pPr>
              <w:pStyle w:val="MDPI42tablebody"/>
              <w:spacing w:line="240" w:lineRule="auto"/>
            </w:pPr>
            <w:r w:rsidRPr="00BA1DEF">
              <w:t>1920</w:t>
            </w:r>
            <w:r w:rsidR="00F36729">
              <w:t>.</w:t>
            </w:r>
            <w:r w:rsidRPr="00BA1DEF">
              <w:t>11</w:t>
            </w:r>
          </w:p>
        </w:tc>
        <w:tc>
          <w:tcPr>
            <w:tcW w:w="850" w:type="dxa"/>
          </w:tcPr>
          <w:p w14:paraId="7B20418C" w14:textId="36C07AF9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2010</w:t>
            </w:r>
            <w:r w:rsidR="00F36729">
              <w:t>.</w:t>
            </w:r>
            <w:r w:rsidRPr="00BA1DEF">
              <w:t>88</w:t>
            </w:r>
          </w:p>
        </w:tc>
        <w:tc>
          <w:tcPr>
            <w:tcW w:w="992" w:type="dxa"/>
          </w:tcPr>
          <w:p w14:paraId="1F7F9D75" w14:textId="08BA0413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2049</w:t>
            </w:r>
            <w:r w:rsidR="00F36729">
              <w:t>.</w:t>
            </w:r>
            <w:r w:rsidRPr="00BA1DEF">
              <w:t>34</w:t>
            </w:r>
          </w:p>
        </w:tc>
        <w:tc>
          <w:tcPr>
            <w:tcW w:w="992" w:type="dxa"/>
          </w:tcPr>
          <w:p w14:paraId="7DC8663F" w14:textId="68E0C28A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2422</w:t>
            </w:r>
            <w:r w:rsidR="00F36729">
              <w:t>.</w:t>
            </w:r>
            <w:r w:rsidRPr="00BA1DEF">
              <w:t>53</w:t>
            </w:r>
          </w:p>
        </w:tc>
        <w:tc>
          <w:tcPr>
            <w:tcW w:w="992" w:type="dxa"/>
          </w:tcPr>
          <w:p w14:paraId="0C076970" w14:textId="77FC8987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23</w:t>
            </w:r>
          </w:p>
        </w:tc>
        <w:tc>
          <w:tcPr>
            <w:tcW w:w="992" w:type="dxa"/>
          </w:tcPr>
          <w:p w14:paraId="1364AC8E" w14:textId="429F1F53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65</w:t>
            </w:r>
          </w:p>
        </w:tc>
        <w:tc>
          <w:tcPr>
            <w:tcW w:w="992" w:type="dxa"/>
          </w:tcPr>
          <w:p w14:paraId="183C8646" w14:textId="1FC849E7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82</w:t>
            </w:r>
          </w:p>
        </w:tc>
        <w:tc>
          <w:tcPr>
            <w:tcW w:w="992" w:type="dxa"/>
          </w:tcPr>
          <w:p w14:paraId="64F7F83B" w14:textId="4C6CDBDC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</w:t>
            </w:r>
            <w:r w:rsidR="00F36729">
              <w:t>.</w:t>
            </w:r>
            <w:r w:rsidRPr="00BA1DEF">
              <w:t>43</w:t>
            </w:r>
          </w:p>
        </w:tc>
      </w:tr>
      <w:tr w:rsidR="00CC1A47" w:rsidRPr="000A5A07" w14:paraId="08C4A01F" w14:textId="77777777" w:rsidTr="004A54FE">
        <w:tc>
          <w:tcPr>
            <w:tcW w:w="794" w:type="dxa"/>
            <w:shd w:val="clear" w:color="auto" w:fill="auto"/>
          </w:tcPr>
          <w:p w14:paraId="0C13A814" w14:textId="77777777" w:rsidR="00CC1A47" w:rsidRPr="00F220D4" w:rsidRDefault="00CC1A47" w:rsidP="00CC1A47">
            <w:pPr>
              <w:pStyle w:val="MDPI42tablebody"/>
              <w:spacing w:line="240" w:lineRule="auto"/>
            </w:pPr>
            <w:r w:rsidRPr="00085F04">
              <w:t>WED</w:t>
            </w:r>
          </w:p>
        </w:tc>
        <w:tc>
          <w:tcPr>
            <w:tcW w:w="851" w:type="dxa"/>
          </w:tcPr>
          <w:p w14:paraId="6923BAAA" w14:textId="0DB0D6DC" w:rsidR="00CC1A47" w:rsidRPr="00EC642C" w:rsidRDefault="00CC1A47" w:rsidP="00CC1A47">
            <w:pPr>
              <w:pStyle w:val="MDPI42tablebody"/>
              <w:spacing w:line="240" w:lineRule="auto"/>
            </w:pPr>
            <w:r w:rsidRPr="00BA1DEF">
              <w:t>1922</w:t>
            </w:r>
            <w:r w:rsidR="00F36729">
              <w:t>.</w:t>
            </w:r>
            <w:r w:rsidRPr="00BA1DEF">
              <w:t>02</w:t>
            </w:r>
          </w:p>
        </w:tc>
        <w:tc>
          <w:tcPr>
            <w:tcW w:w="850" w:type="dxa"/>
          </w:tcPr>
          <w:p w14:paraId="1ABCFCD4" w14:textId="37F7163B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2014</w:t>
            </w:r>
            <w:r w:rsidR="00F36729">
              <w:t>.</w:t>
            </w:r>
            <w:r w:rsidRPr="00BA1DEF">
              <w:t>32</w:t>
            </w:r>
          </w:p>
        </w:tc>
        <w:tc>
          <w:tcPr>
            <w:tcW w:w="992" w:type="dxa"/>
          </w:tcPr>
          <w:p w14:paraId="5F3C0829" w14:textId="6EA5774F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2059</w:t>
            </w:r>
            <w:r w:rsidR="00F36729">
              <w:t>.</w:t>
            </w:r>
            <w:r w:rsidRPr="00BA1DEF">
              <w:t>66</w:t>
            </w:r>
          </w:p>
        </w:tc>
        <w:tc>
          <w:tcPr>
            <w:tcW w:w="992" w:type="dxa"/>
          </w:tcPr>
          <w:p w14:paraId="1D12011C" w14:textId="7279F6C9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2409</w:t>
            </w:r>
            <w:r w:rsidR="00F36729">
              <w:t>.</w:t>
            </w:r>
            <w:r w:rsidRPr="00BA1DEF">
              <w:t>75</w:t>
            </w:r>
          </w:p>
        </w:tc>
        <w:tc>
          <w:tcPr>
            <w:tcW w:w="992" w:type="dxa"/>
          </w:tcPr>
          <w:p w14:paraId="56C15E72" w14:textId="55F92E0B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26</w:t>
            </w:r>
          </w:p>
        </w:tc>
        <w:tc>
          <w:tcPr>
            <w:tcW w:w="992" w:type="dxa"/>
          </w:tcPr>
          <w:p w14:paraId="53511BFF" w14:textId="60F73820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68</w:t>
            </w:r>
          </w:p>
        </w:tc>
        <w:tc>
          <w:tcPr>
            <w:tcW w:w="992" w:type="dxa"/>
          </w:tcPr>
          <w:p w14:paraId="69ABE4A5" w14:textId="01F93C0C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85</w:t>
            </w:r>
          </w:p>
        </w:tc>
        <w:tc>
          <w:tcPr>
            <w:tcW w:w="992" w:type="dxa"/>
          </w:tcPr>
          <w:p w14:paraId="026F7413" w14:textId="67C5C83C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</w:t>
            </w:r>
            <w:r w:rsidR="00F36729">
              <w:t>.</w:t>
            </w:r>
            <w:r w:rsidRPr="00BA1DEF">
              <w:t>46</w:t>
            </w:r>
          </w:p>
        </w:tc>
      </w:tr>
      <w:tr w:rsidR="00CC1A47" w:rsidRPr="000A5A07" w14:paraId="73E96F2C" w14:textId="77777777" w:rsidTr="004A54FE">
        <w:tc>
          <w:tcPr>
            <w:tcW w:w="794" w:type="dxa"/>
            <w:shd w:val="clear" w:color="auto" w:fill="auto"/>
          </w:tcPr>
          <w:p w14:paraId="7A3F86F9" w14:textId="77777777" w:rsidR="00CC1A47" w:rsidRPr="00F220D4" w:rsidRDefault="00CC1A47" w:rsidP="00CC1A47">
            <w:pPr>
              <w:pStyle w:val="MDPI42tablebody"/>
              <w:spacing w:line="240" w:lineRule="auto"/>
            </w:pPr>
            <w:r w:rsidRPr="00085F04">
              <w:t>THU</w:t>
            </w:r>
          </w:p>
        </w:tc>
        <w:tc>
          <w:tcPr>
            <w:tcW w:w="851" w:type="dxa"/>
          </w:tcPr>
          <w:p w14:paraId="7229FAC0" w14:textId="695D45F3" w:rsidR="00CC1A47" w:rsidRPr="00EC642C" w:rsidRDefault="00CC1A47" w:rsidP="00CC1A47">
            <w:pPr>
              <w:pStyle w:val="MDPI42tablebody"/>
              <w:spacing w:line="240" w:lineRule="auto"/>
            </w:pPr>
            <w:r w:rsidRPr="00BA1DEF">
              <w:t>1916</w:t>
            </w:r>
            <w:r w:rsidR="00F36729">
              <w:t>.</w:t>
            </w:r>
            <w:r w:rsidRPr="00BA1DEF">
              <w:t>02</w:t>
            </w:r>
          </w:p>
        </w:tc>
        <w:tc>
          <w:tcPr>
            <w:tcW w:w="850" w:type="dxa"/>
          </w:tcPr>
          <w:p w14:paraId="4F8595DB" w14:textId="61BEBD94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2001</w:t>
            </w:r>
            <w:r w:rsidR="00F36729">
              <w:t>.</w:t>
            </w:r>
            <w:r w:rsidRPr="00BA1DEF">
              <w:t>81</w:t>
            </w:r>
          </w:p>
        </w:tc>
        <w:tc>
          <w:tcPr>
            <w:tcW w:w="992" w:type="dxa"/>
          </w:tcPr>
          <w:p w14:paraId="52D2C102" w14:textId="41D346B3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2044</w:t>
            </w:r>
            <w:r w:rsidR="00F36729">
              <w:t>.</w:t>
            </w:r>
            <w:r w:rsidRPr="00BA1DEF">
              <w:t>66</w:t>
            </w:r>
          </w:p>
        </w:tc>
        <w:tc>
          <w:tcPr>
            <w:tcW w:w="992" w:type="dxa"/>
          </w:tcPr>
          <w:p w14:paraId="7A434A61" w14:textId="3E2899E9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2374</w:t>
            </w:r>
            <w:r w:rsidR="00F36729">
              <w:t>.</w:t>
            </w:r>
            <w:r w:rsidRPr="00BA1DEF">
              <w:t>36</w:t>
            </w:r>
          </w:p>
        </w:tc>
        <w:tc>
          <w:tcPr>
            <w:tcW w:w="992" w:type="dxa"/>
          </w:tcPr>
          <w:p w14:paraId="02897795" w14:textId="7E16965B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24</w:t>
            </w:r>
          </w:p>
        </w:tc>
        <w:tc>
          <w:tcPr>
            <w:tcW w:w="992" w:type="dxa"/>
          </w:tcPr>
          <w:p w14:paraId="6EBD4AD8" w14:textId="7F1C5153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68</w:t>
            </w:r>
          </w:p>
        </w:tc>
        <w:tc>
          <w:tcPr>
            <w:tcW w:w="992" w:type="dxa"/>
          </w:tcPr>
          <w:p w14:paraId="6EED37C1" w14:textId="5C6B701D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87</w:t>
            </w:r>
          </w:p>
        </w:tc>
        <w:tc>
          <w:tcPr>
            <w:tcW w:w="992" w:type="dxa"/>
          </w:tcPr>
          <w:p w14:paraId="1D80DEA0" w14:textId="72B12D70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</w:t>
            </w:r>
            <w:r w:rsidR="00F36729">
              <w:t>.</w:t>
            </w:r>
            <w:r w:rsidRPr="00BA1DEF">
              <w:t>53</w:t>
            </w:r>
          </w:p>
        </w:tc>
      </w:tr>
      <w:tr w:rsidR="00CC1A47" w:rsidRPr="000A5A07" w14:paraId="784DBD21" w14:textId="77777777" w:rsidTr="004A54FE">
        <w:tc>
          <w:tcPr>
            <w:tcW w:w="794" w:type="dxa"/>
            <w:shd w:val="clear" w:color="auto" w:fill="auto"/>
          </w:tcPr>
          <w:p w14:paraId="5D5ADD06" w14:textId="77777777" w:rsidR="00CC1A47" w:rsidRPr="00F220D4" w:rsidRDefault="00CC1A47" w:rsidP="00CC1A47">
            <w:pPr>
              <w:pStyle w:val="MDPI42tablebody"/>
              <w:spacing w:line="240" w:lineRule="auto"/>
            </w:pPr>
            <w:r w:rsidRPr="00085F04">
              <w:t>FRI</w:t>
            </w:r>
          </w:p>
        </w:tc>
        <w:tc>
          <w:tcPr>
            <w:tcW w:w="851" w:type="dxa"/>
          </w:tcPr>
          <w:p w14:paraId="01DE1AB5" w14:textId="4C14DB75" w:rsidR="00CC1A47" w:rsidRPr="00EC642C" w:rsidRDefault="00CC1A47" w:rsidP="00CC1A47">
            <w:pPr>
              <w:pStyle w:val="MDPI42tablebody"/>
              <w:spacing w:line="240" w:lineRule="auto"/>
            </w:pPr>
            <w:r w:rsidRPr="00BA1DEF">
              <w:t>1915</w:t>
            </w:r>
            <w:r w:rsidR="00F36729">
              <w:t>.</w:t>
            </w:r>
            <w:r w:rsidRPr="00BA1DEF">
              <w:t>64</w:t>
            </w:r>
          </w:p>
        </w:tc>
        <w:tc>
          <w:tcPr>
            <w:tcW w:w="850" w:type="dxa"/>
          </w:tcPr>
          <w:p w14:paraId="40B337F8" w14:textId="008D59D3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1998</w:t>
            </w:r>
            <w:r w:rsidR="00F36729">
              <w:t>.</w:t>
            </w:r>
            <w:r w:rsidRPr="00BA1DEF">
              <w:t>98</w:t>
            </w:r>
          </w:p>
        </w:tc>
        <w:tc>
          <w:tcPr>
            <w:tcW w:w="992" w:type="dxa"/>
          </w:tcPr>
          <w:p w14:paraId="3676F100" w14:textId="3D4422F7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2031</w:t>
            </w:r>
            <w:r w:rsidR="00F36729">
              <w:t>.</w:t>
            </w:r>
            <w:r w:rsidRPr="00BA1DEF">
              <w:t>92</w:t>
            </w:r>
          </w:p>
        </w:tc>
        <w:tc>
          <w:tcPr>
            <w:tcW w:w="992" w:type="dxa"/>
          </w:tcPr>
          <w:p w14:paraId="0C08578F" w14:textId="2986E3A0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2410</w:t>
            </w:r>
            <w:r w:rsidR="00F36729">
              <w:t>.</w:t>
            </w:r>
            <w:r w:rsidRPr="00BA1DEF">
              <w:t>75</w:t>
            </w:r>
          </w:p>
        </w:tc>
        <w:tc>
          <w:tcPr>
            <w:tcW w:w="992" w:type="dxa"/>
          </w:tcPr>
          <w:p w14:paraId="3713B229" w14:textId="7A24D144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28</w:t>
            </w:r>
          </w:p>
        </w:tc>
        <w:tc>
          <w:tcPr>
            <w:tcW w:w="992" w:type="dxa"/>
          </w:tcPr>
          <w:p w14:paraId="09A6A4FE" w14:textId="64E901F2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67</w:t>
            </w:r>
          </w:p>
        </w:tc>
        <w:tc>
          <w:tcPr>
            <w:tcW w:w="992" w:type="dxa"/>
          </w:tcPr>
          <w:p w14:paraId="59144C6F" w14:textId="4700C425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86</w:t>
            </w:r>
          </w:p>
        </w:tc>
        <w:tc>
          <w:tcPr>
            <w:tcW w:w="992" w:type="dxa"/>
          </w:tcPr>
          <w:p w14:paraId="7AC525F2" w14:textId="39E99B9F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</w:t>
            </w:r>
            <w:r w:rsidR="00F36729">
              <w:t>.</w:t>
            </w:r>
            <w:r w:rsidRPr="00BA1DEF">
              <w:t>29</w:t>
            </w:r>
          </w:p>
        </w:tc>
      </w:tr>
      <w:tr w:rsidR="00CC1A47" w:rsidRPr="000A5A07" w14:paraId="2BF240DC" w14:textId="77777777" w:rsidTr="004A54FE">
        <w:tc>
          <w:tcPr>
            <w:tcW w:w="794" w:type="dxa"/>
            <w:shd w:val="clear" w:color="auto" w:fill="auto"/>
          </w:tcPr>
          <w:p w14:paraId="595DA3E2" w14:textId="77777777" w:rsidR="00CC1A47" w:rsidRPr="00F220D4" w:rsidRDefault="00CC1A47" w:rsidP="00CC1A47">
            <w:pPr>
              <w:pStyle w:val="MDPI42tablebody"/>
              <w:spacing w:line="240" w:lineRule="auto"/>
            </w:pPr>
            <w:r w:rsidRPr="00085F04">
              <w:t>SAT</w:t>
            </w:r>
          </w:p>
        </w:tc>
        <w:tc>
          <w:tcPr>
            <w:tcW w:w="851" w:type="dxa"/>
          </w:tcPr>
          <w:p w14:paraId="7864E98B" w14:textId="7A60DB42" w:rsidR="00CC1A47" w:rsidRPr="00EC642C" w:rsidRDefault="00CC1A47" w:rsidP="00CC1A47">
            <w:pPr>
              <w:pStyle w:val="MDPI42tablebody"/>
              <w:spacing w:line="240" w:lineRule="auto"/>
            </w:pPr>
            <w:r w:rsidRPr="00BA1DEF">
              <w:t>1915</w:t>
            </w:r>
            <w:r w:rsidR="00F36729">
              <w:t>.</w:t>
            </w:r>
            <w:r w:rsidRPr="00BA1DEF">
              <w:t>57</w:t>
            </w:r>
          </w:p>
        </w:tc>
        <w:tc>
          <w:tcPr>
            <w:tcW w:w="850" w:type="dxa"/>
          </w:tcPr>
          <w:p w14:paraId="52606E89" w14:textId="528A9964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1990</w:t>
            </w:r>
            <w:r w:rsidR="00F36729">
              <w:t>.</w:t>
            </w:r>
            <w:r w:rsidRPr="00BA1DEF">
              <w:t>79</w:t>
            </w:r>
          </w:p>
        </w:tc>
        <w:tc>
          <w:tcPr>
            <w:tcW w:w="992" w:type="dxa"/>
          </w:tcPr>
          <w:p w14:paraId="587D4D1E" w14:textId="60E30976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2020</w:t>
            </w:r>
            <w:r w:rsidR="00F36729">
              <w:t>.</w:t>
            </w:r>
            <w:r w:rsidRPr="00BA1DEF">
              <w:t>57</w:t>
            </w:r>
          </w:p>
        </w:tc>
        <w:tc>
          <w:tcPr>
            <w:tcW w:w="992" w:type="dxa"/>
          </w:tcPr>
          <w:p w14:paraId="5A045F73" w14:textId="666D125E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2379</w:t>
            </w:r>
            <w:r w:rsidR="00F36729">
              <w:t>.</w:t>
            </w:r>
            <w:r w:rsidRPr="00BA1DEF">
              <w:t>65</w:t>
            </w:r>
          </w:p>
        </w:tc>
        <w:tc>
          <w:tcPr>
            <w:tcW w:w="992" w:type="dxa"/>
          </w:tcPr>
          <w:p w14:paraId="74CE99AA" w14:textId="592DF950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25</w:t>
            </w:r>
          </w:p>
        </w:tc>
        <w:tc>
          <w:tcPr>
            <w:tcW w:w="992" w:type="dxa"/>
          </w:tcPr>
          <w:p w14:paraId="34E9F543" w14:textId="61E942E7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59</w:t>
            </w:r>
          </w:p>
        </w:tc>
        <w:tc>
          <w:tcPr>
            <w:tcW w:w="992" w:type="dxa"/>
          </w:tcPr>
          <w:p w14:paraId="0E72D167" w14:textId="5E1B8CAD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77</w:t>
            </w:r>
          </w:p>
        </w:tc>
        <w:tc>
          <w:tcPr>
            <w:tcW w:w="992" w:type="dxa"/>
          </w:tcPr>
          <w:p w14:paraId="65D80986" w14:textId="6B9D5D91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</w:t>
            </w:r>
            <w:r w:rsidR="00F36729">
              <w:t>.</w:t>
            </w:r>
            <w:r w:rsidRPr="00BA1DEF">
              <w:t>10</w:t>
            </w:r>
          </w:p>
        </w:tc>
      </w:tr>
      <w:tr w:rsidR="00CC1A47" w:rsidRPr="000A5A07" w14:paraId="35906E5A" w14:textId="77777777" w:rsidTr="004A54FE">
        <w:tc>
          <w:tcPr>
            <w:tcW w:w="794" w:type="dxa"/>
            <w:shd w:val="clear" w:color="auto" w:fill="auto"/>
          </w:tcPr>
          <w:p w14:paraId="07AEEFF9" w14:textId="77777777" w:rsidR="00CC1A47" w:rsidRPr="00F220D4" w:rsidRDefault="00CC1A47" w:rsidP="00CC1A47">
            <w:pPr>
              <w:pStyle w:val="MDPI42tablebody"/>
              <w:spacing w:line="240" w:lineRule="auto"/>
            </w:pPr>
            <w:r w:rsidRPr="00085F04">
              <w:t>SUN</w:t>
            </w:r>
          </w:p>
        </w:tc>
        <w:tc>
          <w:tcPr>
            <w:tcW w:w="851" w:type="dxa"/>
          </w:tcPr>
          <w:p w14:paraId="5D38D1D6" w14:textId="2C29714D" w:rsidR="00CC1A47" w:rsidRPr="00EC642C" w:rsidRDefault="00CC1A47" w:rsidP="00CC1A47">
            <w:pPr>
              <w:pStyle w:val="MDPI42tablebody"/>
              <w:spacing w:line="240" w:lineRule="auto"/>
            </w:pPr>
            <w:r w:rsidRPr="00BA1DEF">
              <w:t>1912</w:t>
            </w:r>
            <w:r w:rsidR="00F36729">
              <w:t>.</w:t>
            </w:r>
            <w:r w:rsidRPr="00BA1DEF">
              <w:t>92</w:t>
            </w:r>
          </w:p>
        </w:tc>
        <w:tc>
          <w:tcPr>
            <w:tcW w:w="850" w:type="dxa"/>
          </w:tcPr>
          <w:p w14:paraId="67D6E94A" w14:textId="20B74687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1990</w:t>
            </w:r>
            <w:r w:rsidR="00F36729">
              <w:t>.</w:t>
            </w:r>
            <w:r w:rsidRPr="00BA1DEF">
              <w:t>34</w:t>
            </w:r>
          </w:p>
        </w:tc>
        <w:tc>
          <w:tcPr>
            <w:tcW w:w="992" w:type="dxa"/>
          </w:tcPr>
          <w:p w14:paraId="3AC0A0F6" w14:textId="154F25D7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2000</w:t>
            </w:r>
            <w:r w:rsidR="00F36729">
              <w:t>.</w:t>
            </w:r>
            <w:r w:rsidRPr="00BA1DEF">
              <w:t>80</w:t>
            </w:r>
          </w:p>
        </w:tc>
        <w:tc>
          <w:tcPr>
            <w:tcW w:w="992" w:type="dxa"/>
          </w:tcPr>
          <w:p w14:paraId="0AEBD87C" w14:textId="6B835E03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2411</w:t>
            </w:r>
            <w:r w:rsidR="00F36729">
              <w:t>.</w:t>
            </w:r>
            <w:r w:rsidRPr="00BA1DEF">
              <w:t>97</w:t>
            </w:r>
          </w:p>
        </w:tc>
        <w:tc>
          <w:tcPr>
            <w:tcW w:w="992" w:type="dxa"/>
          </w:tcPr>
          <w:p w14:paraId="14DCBBBB" w14:textId="740561AE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19</w:t>
            </w:r>
          </w:p>
        </w:tc>
        <w:tc>
          <w:tcPr>
            <w:tcW w:w="992" w:type="dxa"/>
          </w:tcPr>
          <w:p w14:paraId="731AAEA0" w14:textId="34AEE790" w:rsidR="00CC1A47" w:rsidRPr="00B6299C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50</w:t>
            </w:r>
          </w:p>
        </w:tc>
        <w:tc>
          <w:tcPr>
            <w:tcW w:w="992" w:type="dxa"/>
          </w:tcPr>
          <w:p w14:paraId="61AA2B15" w14:textId="69FD9C61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65</w:t>
            </w:r>
          </w:p>
        </w:tc>
        <w:tc>
          <w:tcPr>
            <w:tcW w:w="992" w:type="dxa"/>
          </w:tcPr>
          <w:p w14:paraId="5843A150" w14:textId="62726536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1</w:t>
            </w:r>
            <w:r w:rsidR="00F36729">
              <w:t>.</w:t>
            </w:r>
            <w:r w:rsidRPr="00BA1DEF">
              <w:t>85</w:t>
            </w:r>
          </w:p>
        </w:tc>
      </w:tr>
      <w:tr w:rsidR="00CC1A47" w:rsidRPr="000A5A07" w14:paraId="6307148F" w14:textId="77777777" w:rsidTr="004A54FE">
        <w:tc>
          <w:tcPr>
            <w:tcW w:w="794" w:type="dxa"/>
            <w:shd w:val="clear" w:color="auto" w:fill="auto"/>
            <w:vAlign w:val="center"/>
          </w:tcPr>
          <w:p w14:paraId="00E648F1" w14:textId="77777777" w:rsidR="00CC1A47" w:rsidRPr="00085F04" w:rsidRDefault="00CC1A47" w:rsidP="00CC1A47">
            <w:pPr>
              <w:pStyle w:val="MDPI42tablebody"/>
              <w:spacing w:line="240" w:lineRule="auto"/>
            </w:pPr>
            <w:r>
              <w:rPr>
                <w:b/>
                <w:bCs/>
              </w:rPr>
              <w:t>Average</w:t>
            </w:r>
          </w:p>
        </w:tc>
        <w:tc>
          <w:tcPr>
            <w:tcW w:w="851" w:type="dxa"/>
          </w:tcPr>
          <w:p w14:paraId="1D88FBA7" w14:textId="2DFE1955" w:rsidR="00CC1A47" w:rsidRPr="00EC642C" w:rsidRDefault="00CC1A47" w:rsidP="00CC1A47">
            <w:pPr>
              <w:pStyle w:val="MDPI42tablebody"/>
              <w:spacing w:line="240" w:lineRule="auto"/>
            </w:pPr>
            <w:r w:rsidRPr="00BA1DEF">
              <w:t>1917</w:t>
            </w:r>
            <w:r w:rsidR="00F36729">
              <w:t>.</w:t>
            </w:r>
            <w:r w:rsidRPr="00BA1DEF">
              <w:t>01</w:t>
            </w:r>
          </w:p>
        </w:tc>
        <w:tc>
          <w:tcPr>
            <w:tcW w:w="850" w:type="dxa"/>
          </w:tcPr>
          <w:p w14:paraId="2B2AEEB1" w14:textId="1C525C26" w:rsidR="00CC1A47" w:rsidRPr="0003207D" w:rsidRDefault="00CC1A47" w:rsidP="00CC1A47">
            <w:pPr>
              <w:pStyle w:val="MDPI42tablebody"/>
              <w:spacing w:line="240" w:lineRule="auto"/>
            </w:pPr>
            <w:r w:rsidRPr="00BA1DEF">
              <w:t>1999</w:t>
            </w:r>
            <w:r w:rsidR="00F36729">
              <w:t>.</w:t>
            </w:r>
            <w:r w:rsidRPr="00BA1DEF">
              <w:t>61</w:t>
            </w:r>
          </w:p>
        </w:tc>
        <w:tc>
          <w:tcPr>
            <w:tcW w:w="992" w:type="dxa"/>
          </w:tcPr>
          <w:p w14:paraId="2913C40C" w14:textId="599431C0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2031</w:t>
            </w:r>
            <w:r w:rsidR="00F36729">
              <w:t>.</w:t>
            </w:r>
            <w:r w:rsidRPr="00BA1DEF">
              <w:t>70</w:t>
            </w:r>
          </w:p>
        </w:tc>
        <w:tc>
          <w:tcPr>
            <w:tcW w:w="992" w:type="dxa"/>
          </w:tcPr>
          <w:p w14:paraId="7654C3FB" w14:textId="75B0F403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2394</w:t>
            </w:r>
            <w:r w:rsidR="00F36729">
              <w:t>.</w:t>
            </w:r>
            <w:r w:rsidRPr="00BA1DEF">
              <w:t>74</w:t>
            </w:r>
          </w:p>
        </w:tc>
        <w:tc>
          <w:tcPr>
            <w:tcW w:w="992" w:type="dxa"/>
          </w:tcPr>
          <w:p w14:paraId="2CEF5E8C" w14:textId="05EF8C45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23</w:t>
            </w:r>
          </w:p>
        </w:tc>
        <w:tc>
          <w:tcPr>
            <w:tcW w:w="992" w:type="dxa"/>
          </w:tcPr>
          <w:p w14:paraId="760AE15F" w14:textId="5672C866" w:rsidR="00CC1A47" w:rsidRPr="0003207D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61</w:t>
            </w:r>
          </w:p>
        </w:tc>
        <w:tc>
          <w:tcPr>
            <w:tcW w:w="992" w:type="dxa"/>
          </w:tcPr>
          <w:p w14:paraId="1A74E26A" w14:textId="7873D6C3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0</w:t>
            </w:r>
            <w:r w:rsidR="00F36729">
              <w:t>.</w:t>
            </w:r>
            <w:r w:rsidRPr="00BA1DEF">
              <w:t>79</w:t>
            </w:r>
          </w:p>
        </w:tc>
        <w:tc>
          <w:tcPr>
            <w:tcW w:w="992" w:type="dxa"/>
          </w:tcPr>
          <w:p w14:paraId="111EBB60" w14:textId="01674054" w:rsidR="00CC1A47" w:rsidRPr="00DD2DB5" w:rsidRDefault="00CC1A47" w:rsidP="00CC1A47">
            <w:pPr>
              <w:pStyle w:val="MDPI42tablebody"/>
              <w:spacing w:line="240" w:lineRule="auto"/>
            </w:pPr>
            <w:r w:rsidRPr="00BA1DEF">
              <w:t>2</w:t>
            </w:r>
            <w:r w:rsidR="00F36729">
              <w:t>.</w:t>
            </w:r>
            <w:r w:rsidRPr="00BA1DEF">
              <w:t>21</w:t>
            </w:r>
          </w:p>
        </w:tc>
      </w:tr>
    </w:tbl>
    <w:p w14:paraId="50D9DF46" w14:textId="77777777" w:rsidR="00153E61" w:rsidRPr="00CC7F35" w:rsidRDefault="00153E61" w:rsidP="008E3613">
      <w:pPr>
        <w:pStyle w:val="MDPI35textbeforelist"/>
        <w:rPr>
          <w:sz w:val="18"/>
          <w:szCs w:val="18"/>
        </w:rPr>
      </w:pPr>
    </w:p>
    <w:p w14:paraId="7B8ADA97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38E4D185" wp14:editId="74444FC5">
            <wp:extent cx="4320000" cy="2160000"/>
            <wp:effectExtent l="0" t="0" r="4445" b="0"/>
            <wp:docPr id="918782986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782986" name="Immagine 4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0BED4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5A226DEA" wp14:editId="0DC8BD15">
            <wp:extent cx="4320000" cy="2160000"/>
            <wp:effectExtent l="0" t="0" r="4445" b="0"/>
            <wp:docPr id="947724577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724577" name="Immagine 4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59B1D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19E0785F" wp14:editId="47FAA737">
            <wp:extent cx="4320000" cy="2160000"/>
            <wp:effectExtent l="0" t="0" r="4445" b="0"/>
            <wp:docPr id="94231984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31984" name="Immagine 4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C880B" w14:textId="77777777" w:rsidR="00153E61" w:rsidRPr="001F5D23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0562C58D" wp14:editId="76367043">
            <wp:extent cx="4320000" cy="2160000"/>
            <wp:effectExtent l="0" t="0" r="4445" b="0"/>
            <wp:docPr id="1347791332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791332" name="Immagine 4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BE60A" w14:textId="28DE4607" w:rsidR="00153E61" w:rsidRDefault="00153E61" w:rsidP="00153E61">
      <w:pPr>
        <w:pStyle w:val="MDPI35textbeforelist"/>
        <w:rPr>
          <w:sz w:val="18"/>
          <w:szCs w:val="18"/>
        </w:rPr>
      </w:pPr>
      <w:r>
        <w:rPr>
          <w:b/>
          <w:sz w:val="18"/>
          <w:szCs w:val="18"/>
        </w:rPr>
        <w:t>Supplementary Material S1-B1, S1-B2, S1-B3, S1-B4</w:t>
      </w:r>
      <w:r w:rsidR="0050131D">
        <w:rPr>
          <w:b/>
          <w:sz w:val="18"/>
          <w:szCs w:val="18"/>
        </w:rPr>
        <w:t>, S1-B5</w:t>
      </w:r>
      <w:r w:rsidRPr="00CC7F35">
        <w:rPr>
          <w:b/>
          <w:sz w:val="18"/>
          <w:szCs w:val="18"/>
        </w:rPr>
        <w:t>.</w:t>
      </w:r>
      <w:r w:rsidRPr="00CC7F35">
        <w:rPr>
          <w:sz w:val="18"/>
          <w:szCs w:val="18"/>
        </w:rPr>
        <w:t xml:space="preserve"> </w:t>
      </w:r>
      <w:r w:rsidR="00C02FCB">
        <w:rPr>
          <w:sz w:val="18"/>
          <w:szCs w:val="18"/>
        </w:rPr>
        <w:t>Table (B1) and CO (B2), CO</w:t>
      </w:r>
      <w:r w:rsidR="00C02FCB" w:rsidRPr="00946965">
        <w:rPr>
          <w:sz w:val="18"/>
          <w:szCs w:val="18"/>
          <w:vertAlign w:val="subscript"/>
        </w:rPr>
        <w:t>2</w:t>
      </w:r>
      <w:r w:rsidR="00C02FCB">
        <w:rPr>
          <w:sz w:val="18"/>
          <w:szCs w:val="18"/>
        </w:rPr>
        <w:t xml:space="preserve"> (B3), CH</w:t>
      </w:r>
      <w:r w:rsidR="00C02FCB" w:rsidRPr="00946965">
        <w:rPr>
          <w:sz w:val="18"/>
          <w:szCs w:val="18"/>
          <w:vertAlign w:val="subscript"/>
        </w:rPr>
        <w:t>4</w:t>
      </w:r>
      <w:r w:rsidR="00C02FCB">
        <w:rPr>
          <w:sz w:val="18"/>
          <w:szCs w:val="18"/>
        </w:rPr>
        <w:t xml:space="preserve"> (B4), </w:t>
      </w:r>
      <w:proofErr w:type="spellStart"/>
      <w:r w:rsidR="00C02FCB">
        <w:rPr>
          <w:sz w:val="18"/>
          <w:szCs w:val="18"/>
        </w:rPr>
        <w:t>eBC</w:t>
      </w:r>
      <w:proofErr w:type="spellEnd"/>
      <w:r w:rsidR="00C02FCB">
        <w:rPr>
          <w:sz w:val="18"/>
          <w:szCs w:val="18"/>
        </w:rPr>
        <w:t xml:space="preserve"> (B5) plots reporting key statistical data from </w:t>
      </w:r>
      <w:r>
        <w:rPr>
          <w:sz w:val="18"/>
          <w:szCs w:val="18"/>
        </w:rPr>
        <w:t>2017</w:t>
      </w:r>
      <w:r w:rsidRPr="00CC7F35">
        <w:rPr>
          <w:sz w:val="18"/>
          <w:szCs w:val="18"/>
        </w:rPr>
        <w:t>.</w:t>
      </w:r>
    </w:p>
    <w:p w14:paraId="61AEFA75" w14:textId="77777777" w:rsidR="00AC7E87" w:rsidRDefault="00AC7E87" w:rsidP="00153E61">
      <w:pPr>
        <w:pStyle w:val="MDPI35textbeforelist"/>
        <w:rPr>
          <w:sz w:val="18"/>
          <w:szCs w:val="18"/>
        </w:rPr>
      </w:pPr>
    </w:p>
    <w:tbl>
      <w:tblPr>
        <w:tblW w:w="8447" w:type="dxa"/>
        <w:tblInd w:w="2608" w:type="dxa"/>
        <w:tblBorders>
          <w:top w:val="single" w:sz="8" w:space="0" w:color="auto"/>
          <w:bottom w:val="single" w:sz="8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4"/>
        <w:gridCol w:w="851"/>
        <w:gridCol w:w="850"/>
        <w:gridCol w:w="992"/>
        <w:gridCol w:w="992"/>
        <w:gridCol w:w="992"/>
        <w:gridCol w:w="992"/>
        <w:gridCol w:w="992"/>
        <w:gridCol w:w="992"/>
      </w:tblGrid>
      <w:tr w:rsidR="00AC7E87" w:rsidRPr="000A5A07" w14:paraId="3445F68B" w14:textId="77777777" w:rsidTr="004A54FE">
        <w:tc>
          <w:tcPr>
            <w:tcW w:w="7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8257D58" w14:textId="77777777" w:rsidR="00AC7E87" w:rsidRDefault="00AC7E87" w:rsidP="004A54FE">
            <w:pPr>
              <w:pStyle w:val="MDPI42tablebody"/>
              <w:spacing w:line="240" w:lineRule="auto"/>
              <w:rPr>
                <w:b/>
                <w:snapToGrid/>
              </w:rPr>
            </w:pPr>
            <w:r>
              <w:rPr>
                <w:b/>
                <w:snapToGrid/>
              </w:rPr>
              <w:t>Day</w:t>
            </w:r>
          </w:p>
        </w:tc>
        <w:tc>
          <w:tcPr>
            <w:tcW w:w="3685" w:type="dxa"/>
            <w:gridSpan w:val="4"/>
            <w:tcBorders>
              <w:bottom w:val="single" w:sz="4" w:space="0" w:color="auto"/>
            </w:tcBorders>
          </w:tcPr>
          <w:p w14:paraId="7146532F" w14:textId="77777777" w:rsidR="00AC7E87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CO</w:t>
            </w:r>
            <w:r>
              <w:rPr>
                <w:b/>
                <w:bCs/>
              </w:rPr>
              <w:t xml:space="preserve"> (ppb)</w:t>
            </w:r>
          </w:p>
        </w:tc>
        <w:tc>
          <w:tcPr>
            <w:tcW w:w="3968" w:type="dxa"/>
            <w:gridSpan w:val="4"/>
            <w:tcBorders>
              <w:bottom w:val="single" w:sz="4" w:space="0" w:color="auto"/>
            </w:tcBorders>
          </w:tcPr>
          <w:p w14:paraId="31F23773" w14:textId="77777777" w:rsidR="00AC7E87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CO</w:t>
            </w:r>
            <w:r w:rsidRPr="00BA24FB">
              <w:rPr>
                <w:b/>
                <w:bCs/>
                <w:vertAlign w:val="subscript"/>
              </w:rPr>
              <w:t>2</w:t>
            </w:r>
            <w:r>
              <w:rPr>
                <w:b/>
                <w:bCs/>
              </w:rPr>
              <w:t xml:space="preserve"> (ppm)</w:t>
            </w:r>
          </w:p>
        </w:tc>
      </w:tr>
      <w:tr w:rsidR="00AC7E87" w:rsidRPr="000A5A07" w14:paraId="0E7F2E52" w14:textId="77777777" w:rsidTr="004A54FE">
        <w:tc>
          <w:tcPr>
            <w:tcW w:w="7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B0FFC13" w14:textId="77777777" w:rsidR="00AC7E87" w:rsidRDefault="00AC7E87" w:rsidP="004A54FE">
            <w:pPr>
              <w:pStyle w:val="MDPI42tablebody"/>
              <w:spacing w:line="240" w:lineRule="auto"/>
              <w:rPr>
                <w:b/>
                <w:snapToGrid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2F464CFB" w14:textId="77777777" w:rsidR="00AC7E87" w:rsidRPr="006152AA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3703F833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2E558D27" w14:textId="77777777" w:rsidR="00AC7E87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2314D5BB" w14:textId="77777777" w:rsidR="00AC7E87" w:rsidRDefault="00AC7E87" w:rsidP="004A54FE">
            <w:pPr>
              <w:pStyle w:val="MDPI42tablebody"/>
              <w:spacing w:line="240" w:lineRule="auto"/>
            </w:pPr>
            <w:r>
              <w:t>97,5%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71582220" w14:textId="77777777" w:rsidR="00AC7E87" w:rsidRPr="006152AA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5D22127F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7F2C6920" w14:textId="77777777" w:rsidR="00AC7E87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65C9EC68" w14:textId="77777777" w:rsidR="00AC7E87" w:rsidRDefault="00AC7E87" w:rsidP="004A54FE">
            <w:pPr>
              <w:pStyle w:val="MDPI42tablebody"/>
              <w:spacing w:line="240" w:lineRule="auto"/>
            </w:pPr>
            <w:r>
              <w:t>97,5%</w:t>
            </w:r>
          </w:p>
        </w:tc>
      </w:tr>
      <w:tr w:rsidR="008E595B" w:rsidRPr="000A5A07" w14:paraId="17D4A046" w14:textId="77777777" w:rsidTr="004A54FE">
        <w:tc>
          <w:tcPr>
            <w:tcW w:w="794" w:type="dxa"/>
            <w:shd w:val="clear" w:color="auto" w:fill="auto"/>
            <w:vAlign w:val="center"/>
          </w:tcPr>
          <w:p w14:paraId="4020BFC7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MON</w:t>
            </w:r>
          </w:p>
        </w:tc>
        <w:tc>
          <w:tcPr>
            <w:tcW w:w="851" w:type="dxa"/>
          </w:tcPr>
          <w:p w14:paraId="436A13C7" w14:textId="4E25C11B" w:rsidR="008E595B" w:rsidRPr="00F220D4" w:rsidRDefault="008E595B" w:rsidP="008E595B">
            <w:pPr>
              <w:pStyle w:val="MDPI42tablebody"/>
              <w:spacing w:line="240" w:lineRule="auto"/>
            </w:pPr>
            <w:r w:rsidRPr="0032097D">
              <w:t>101</w:t>
            </w:r>
            <w:r w:rsidR="00B23F85">
              <w:t>.</w:t>
            </w:r>
            <w:r w:rsidRPr="0032097D">
              <w:t>61</w:t>
            </w:r>
          </w:p>
        </w:tc>
        <w:tc>
          <w:tcPr>
            <w:tcW w:w="850" w:type="dxa"/>
          </w:tcPr>
          <w:p w14:paraId="57859501" w14:textId="2A9B10C6" w:rsidR="008E595B" w:rsidRPr="00BB414D" w:rsidRDefault="008E595B" w:rsidP="008E595B">
            <w:pPr>
              <w:pStyle w:val="MDPI42tablebody"/>
              <w:spacing w:line="240" w:lineRule="auto"/>
            </w:pPr>
            <w:r w:rsidRPr="0032097D">
              <w:t>133</w:t>
            </w:r>
            <w:r w:rsidR="00B23F85">
              <w:t>.</w:t>
            </w:r>
            <w:r w:rsidRPr="0032097D">
              <w:t>27</w:t>
            </w:r>
          </w:p>
        </w:tc>
        <w:tc>
          <w:tcPr>
            <w:tcW w:w="992" w:type="dxa"/>
          </w:tcPr>
          <w:p w14:paraId="3AB22DCA" w14:textId="2401E53F" w:rsidR="008E595B" w:rsidRPr="00EC642C" w:rsidRDefault="008E595B" w:rsidP="008E595B">
            <w:pPr>
              <w:pStyle w:val="MDPI42tablebody"/>
              <w:spacing w:line="240" w:lineRule="auto"/>
            </w:pPr>
            <w:r w:rsidRPr="0032097D">
              <w:t>145</w:t>
            </w:r>
            <w:r w:rsidR="00B23F85">
              <w:t>.</w:t>
            </w:r>
            <w:r w:rsidRPr="0032097D">
              <w:t>34</w:t>
            </w:r>
          </w:p>
        </w:tc>
        <w:tc>
          <w:tcPr>
            <w:tcW w:w="992" w:type="dxa"/>
          </w:tcPr>
          <w:p w14:paraId="609383D6" w14:textId="442DC9E3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267</w:t>
            </w:r>
            <w:r w:rsidR="00B23F85">
              <w:t>.</w:t>
            </w:r>
            <w:r w:rsidRPr="0032097D">
              <w:t>16</w:t>
            </w:r>
          </w:p>
        </w:tc>
        <w:tc>
          <w:tcPr>
            <w:tcW w:w="992" w:type="dxa"/>
          </w:tcPr>
          <w:p w14:paraId="16358056" w14:textId="39FE14F1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410</w:t>
            </w:r>
            <w:r w:rsidR="00B23F85">
              <w:t>.</w:t>
            </w:r>
            <w:r w:rsidRPr="0032097D">
              <w:t>81</w:t>
            </w:r>
          </w:p>
        </w:tc>
        <w:tc>
          <w:tcPr>
            <w:tcW w:w="992" w:type="dxa"/>
          </w:tcPr>
          <w:p w14:paraId="1D8923AF" w14:textId="4AEAF053" w:rsidR="008E595B" w:rsidRPr="002B7FFB" w:rsidRDefault="008E595B" w:rsidP="008E595B">
            <w:pPr>
              <w:pStyle w:val="MDPI42tablebody"/>
              <w:spacing w:line="240" w:lineRule="auto"/>
            </w:pPr>
            <w:r w:rsidRPr="0032097D">
              <w:t>421</w:t>
            </w:r>
            <w:r w:rsidR="00B23F85">
              <w:t>.</w:t>
            </w:r>
            <w:r w:rsidRPr="0032097D">
              <w:t>85</w:t>
            </w:r>
          </w:p>
        </w:tc>
        <w:tc>
          <w:tcPr>
            <w:tcW w:w="992" w:type="dxa"/>
          </w:tcPr>
          <w:p w14:paraId="312AAC25" w14:textId="0C85386E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426</w:t>
            </w:r>
            <w:r w:rsidR="00B23F85">
              <w:t>.</w:t>
            </w:r>
            <w:r w:rsidRPr="0032097D">
              <w:t>50</w:t>
            </w:r>
          </w:p>
        </w:tc>
        <w:tc>
          <w:tcPr>
            <w:tcW w:w="992" w:type="dxa"/>
          </w:tcPr>
          <w:p w14:paraId="4D1ACA6D" w14:textId="3E8BFD6A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477</w:t>
            </w:r>
            <w:r w:rsidR="00B23F85">
              <w:t>.</w:t>
            </w:r>
            <w:r w:rsidRPr="0032097D">
              <w:t>53</w:t>
            </w:r>
          </w:p>
        </w:tc>
      </w:tr>
      <w:tr w:rsidR="008E595B" w:rsidRPr="000A5A07" w14:paraId="1B40994D" w14:textId="77777777" w:rsidTr="004A54FE">
        <w:tc>
          <w:tcPr>
            <w:tcW w:w="794" w:type="dxa"/>
            <w:shd w:val="clear" w:color="auto" w:fill="auto"/>
            <w:vAlign w:val="center"/>
          </w:tcPr>
          <w:p w14:paraId="53156DC1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TUE</w:t>
            </w:r>
          </w:p>
        </w:tc>
        <w:tc>
          <w:tcPr>
            <w:tcW w:w="851" w:type="dxa"/>
          </w:tcPr>
          <w:p w14:paraId="78205429" w14:textId="70F71B12" w:rsidR="008E595B" w:rsidRPr="00F220D4" w:rsidRDefault="008E595B" w:rsidP="008E595B">
            <w:pPr>
              <w:pStyle w:val="MDPI42tablebody"/>
              <w:spacing w:line="240" w:lineRule="auto"/>
            </w:pPr>
            <w:r w:rsidRPr="0032097D">
              <w:t>106</w:t>
            </w:r>
            <w:r w:rsidR="00B23F85">
              <w:t>.</w:t>
            </w:r>
            <w:r w:rsidRPr="0032097D">
              <w:t>47</w:t>
            </w:r>
          </w:p>
        </w:tc>
        <w:tc>
          <w:tcPr>
            <w:tcW w:w="850" w:type="dxa"/>
          </w:tcPr>
          <w:p w14:paraId="0B499AF0" w14:textId="088CFB2C" w:rsidR="008E595B" w:rsidRPr="00BB414D" w:rsidRDefault="008E595B" w:rsidP="008E595B">
            <w:pPr>
              <w:pStyle w:val="MDPI42tablebody"/>
              <w:spacing w:line="240" w:lineRule="auto"/>
            </w:pPr>
            <w:r w:rsidRPr="0032097D">
              <w:t>129</w:t>
            </w:r>
            <w:r w:rsidR="00B23F85">
              <w:t>.</w:t>
            </w:r>
            <w:r w:rsidRPr="0032097D">
              <w:t>75</w:t>
            </w:r>
          </w:p>
        </w:tc>
        <w:tc>
          <w:tcPr>
            <w:tcW w:w="992" w:type="dxa"/>
          </w:tcPr>
          <w:p w14:paraId="21C9AE59" w14:textId="60E39FC9" w:rsidR="008E595B" w:rsidRPr="00EC642C" w:rsidRDefault="008E595B" w:rsidP="008E595B">
            <w:pPr>
              <w:pStyle w:val="MDPI42tablebody"/>
              <w:spacing w:line="240" w:lineRule="auto"/>
            </w:pPr>
            <w:r w:rsidRPr="0032097D">
              <w:t>141</w:t>
            </w:r>
            <w:r w:rsidR="00B23F85">
              <w:t>.</w:t>
            </w:r>
            <w:r w:rsidRPr="0032097D">
              <w:t>37</w:t>
            </w:r>
          </w:p>
        </w:tc>
        <w:tc>
          <w:tcPr>
            <w:tcW w:w="992" w:type="dxa"/>
          </w:tcPr>
          <w:p w14:paraId="513258E8" w14:textId="1D133D4F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244</w:t>
            </w:r>
            <w:r w:rsidR="00B23F85">
              <w:t>.</w:t>
            </w:r>
            <w:r w:rsidRPr="0032097D">
              <w:t>81</w:t>
            </w:r>
          </w:p>
        </w:tc>
        <w:tc>
          <w:tcPr>
            <w:tcW w:w="992" w:type="dxa"/>
          </w:tcPr>
          <w:p w14:paraId="1389AE8D" w14:textId="2477E1AF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410</w:t>
            </w:r>
            <w:r w:rsidR="00B23F85">
              <w:t>.</w:t>
            </w:r>
            <w:r w:rsidRPr="0032097D">
              <w:t>55</w:t>
            </w:r>
          </w:p>
        </w:tc>
        <w:tc>
          <w:tcPr>
            <w:tcW w:w="992" w:type="dxa"/>
          </w:tcPr>
          <w:p w14:paraId="23FA0AC6" w14:textId="432194F0" w:rsidR="008E595B" w:rsidRPr="002B7FFB" w:rsidRDefault="008E595B" w:rsidP="008E595B">
            <w:pPr>
              <w:pStyle w:val="MDPI42tablebody"/>
              <w:spacing w:line="240" w:lineRule="auto"/>
            </w:pPr>
            <w:r w:rsidRPr="0032097D">
              <w:t>422</w:t>
            </w:r>
            <w:r w:rsidR="00B23F85">
              <w:t>.</w:t>
            </w:r>
            <w:r w:rsidRPr="0032097D">
              <w:t>07</w:t>
            </w:r>
          </w:p>
        </w:tc>
        <w:tc>
          <w:tcPr>
            <w:tcW w:w="992" w:type="dxa"/>
          </w:tcPr>
          <w:p w14:paraId="4A7C2692" w14:textId="237D013B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426</w:t>
            </w:r>
            <w:r w:rsidR="00B23F85">
              <w:t>.</w:t>
            </w:r>
            <w:r w:rsidRPr="0032097D">
              <w:t>31</w:t>
            </w:r>
          </w:p>
        </w:tc>
        <w:tc>
          <w:tcPr>
            <w:tcW w:w="992" w:type="dxa"/>
          </w:tcPr>
          <w:p w14:paraId="17E0844F" w14:textId="0BC61749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480</w:t>
            </w:r>
            <w:r w:rsidR="00B23F85">
              <w:t>.</w:t>
            </w:r>
            <w:r w:rsidRPr="0032097D">
              <w:t>91</w:t>
            </w:r>
          </w:p>
        </w:tc>
      </w:tr>
      <w:tr w:rsidR="008E595B" w:rsidRPr="000A5A07" w14:paraId="46327E63" w14:textId="77777777" w:rsidTr="004A54FE">
        <w:tc>
          <w:tcPr>
            <w:tcW w:w="794" w:type="dxa"/>
            <w:shd w:val="clear" w:color="auto" w:fill="auto"/>
            <w:vAlign w:val="center"/>
          </w:tcPr>
          <w:p w14:paraId="1845E735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WED</w:t>
            </w:r>
          </w:p>
        </w:tc>
        <w:tc>
          <w:tcPr>
            <w:tcW w:w="851" w:type="dxa"/>
          </w:tcPr>
          <w:p w14:paraId="4CC393A0" w14:textId="1995A44C" w:rsidR="008E595B" w:rsidRPr="00F220D4" w:rsidRDefault="008E595B" w:rsidP="008E595B">
            <w:pPr>
              <w:pStyle w:val="MDPI42tablebody"/>
              <w:spacing w:line="240" w:lineRule="auto"/>
            </w:pPr>
            <w:r w:rsidRPr="0032097D">
              <w:t>108</w:t>
            </w:r>
            <w:r w:rsidR="00B23F85">
              <w:t>.</w:t>
            </w:r>
            <w:r w:rsidRPr="0032097D">
              <w:t>09</w:t>
            </w:r>
          </w:p>
        </w:tc>
        <w:tc>
          <w:tcPr>
            <w:tcW w:w="850" w:type="dxa"/>
          </w:tcPr>
          <w:p w14:paraId="060343E2" w14:textId="743C2C1C" w:rsidR="008E595B" w:rsidRPr="00BB414D" w:rsidRDefault="008E595B" w:rsidP="008E595B">
            <w:pPr>
              <w:pStyle w:val="MDPI42tablebody"/>
              <w:spacing w:line="240" w:lineRule="auto"/>
            </w:pPr>
            <w:r w:rsidRPr="0032097D">
              <w:t>138</w:t>
            </w:r>
            <w:r w:rsidR="00B23F85">
              <w:t>.</w:t>
            </w:r>
            <w:r w:rsidRPr="0032097D">
              <w:t>08</w:t>
            </w:r>
          </w:p>
        </w:tc>
        <w:tc>
          <w:tcPr>
            <w:tcW w:w="992" w:type="dxa"/>
          </w:tcPr>
          <w:p w14:paraId="464FF803" w14:textId="7D1FDD0E" w:rsidR="008E595B" w:rsidRPr="00EC642C" w:rsidRDefault="008E595B" w:rsidP="008E595B">
            <w:pPr>
              <w:pStyle w:val="MDPI42tablebody"/>
              <w:spacing w:line="240" w:lineRule="auto"/>
            </w:pPr>
            <w:r w:rsidRPr="0032097D">
              <w:t>155</w:t>
            </w:r>
            <w:r w:rsidR="00B23F85">
              <w:t>.</w:t>
            </w:r>
            <w:r w:rsidRPr="0032097D">
              <w:t>51</w:t>
            </w:r>
          </w:p>
        </w:tc>
        <w:tc>
          <w:tcPr>
            <w:tcW w:w="992" w:type="dxa"/>
          </w:tcPr>
          <w:p w14:paraId="04EA6CCD" w14:textId="54D65E49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272</w:t>
            </w:r>
            <w:r w:rsidR="00B23F85">
              <w:t>.</w:t>
            </w:r>
            <w:r w:rsidRPr="0032097D">
              <w:t>12</w:t>
            </w:r>
          </w:p>
        </w:tc>
        <w:tc>
          <w:tcPr>
            <w:tcW w:w="992" w:type="dxa"/>
          </w:tcPr>
          <w:p w14:paraId="305CA28E" w14:textId="7EFD4DBC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410</w:t>
            </w:r>
            <w:r w:rsidR="00B23F85">
              <w:t>.</w:t>
            </w:r>
            <w:r w:rsidRPr="0032097D">
              <w:t>32</w:t>
            </w:r>
          </w:p>
        </w:tc>
        <w:tc>
          <w:tcPr>
            <w:tcW w:w="992" w:type="dxa"/>
          </w:tcPr>
          <w:p w14:paraId="6CD4F042" w14:textId="3D0FEB6D" w:rsidR="008E595B" w:rsidRPr="002B7FFB" w:rsidRDefault="008E595B" w:rsidP="008E595B">
            <w:pPr>
              <w:pStyle w:val="MDPI42tablebody"/>
              <w:spacing w:line="240" w:lineRule="auto"/>
            </w:pPr>
            <w:r w:rsidRPr="0032097D">
              <w:t>422</w:t>
            </w:r>
            <w:r w:rsidR="00B23F85">
              <w:t>.</w:t>
            </w:r>
            <w:r w:rsidRPr="0032097D">
              <w:t>61</w:t>
            </w:r>
          </w:p>
        </w:tc>
        <w:tc>
          <w:tcPr>
            <w:tcW w:w="992" w:type="dxa"/>
          </w:tcPr>
          <w:p w14:paraId="4012098A" w14:textId="4F825DF0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429</w:t>
            </w:r>
            <w:r w:rsidR="00B23F85">
              <w:t>.</w:t>
            </w:r>
            <w:r w:rsidRPr="0032097D">
              <w:t>61</w:t>
            </w:r>
          </w:p>
        </w:tc>
        <w:tc>
          <w:tcPr>
            <w:tcW w:w="992" w:type="dxa"/>
          </w:tcPr>
          <w:p w14:paraId="0F04CCD3" w14:textId="4B5D9E7F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474</w:t>
            </w:r>
            <w:r w:rsidR="00B23F85">
              <w:t>.</w:t>
            </w:r>
            <w:r w:rsidRPr="0032097D">
              <w:t>66</w:t>
            </w:r>
          </w:p>
        </w:tc>
      </w:tr>
      <w:tr w:rsidR="008E595B" w:rsidRPr="000A5A07" w14:paraId="395B4C10" w14:textId="77777777" w:rsidTr="004A54FE">
        <w:tc>
          <w:tcPr>
            <w:tcW w:w="794" w:type="dxa"/>
            <w:shd w:val="clear" w:color="auto" w:fill="auto"/>
            <w:vAlign w:val="center"/>
          </w:tcPr>
          <w:p w14:paraId="1A277D99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THU</w:t>
            </w:r>
          </w:p>
        </w:tc>
        <w:tc>
          <w:tcPr>
            <w:tcW w:w="851" w:type="dxa"/>
          </w:tcPr>
          <w:p w14:paraId="780A240E" w14:textId="5EE3A184" w:rsidR="008E595B" w:rsidRPr="00F220D4" w:rsidRDefault="008E595B" w:rsidP="008E595B">
            <w:pPr>
              <w:pStyle w:val="MDPI42tablebody"/>
              <w:spacing w:line="240" w:lineRule="auto"/>
            </w:pPr>
            <w:r w:rsidRPr="0032097D">
              <w:t>105</w:t>
            </w:r>
            <w:r w:rsidR="00B23F85">
              <w:t>.</w:t>
            </w:r>
            <w:r w:rsidRPr="0032097D">
              <w:t>34</w:t>
            </w:r>
          </w:p>
        </w:tc>
        <w:tc>
          <w:tcPr>
            <w:tcW w:w="850" w:type="dxa"/>
          </w:tcPr>
          <w:p w14:paraId="3816263F" w14:textId="7BD57FAA" w:rsidR="008E595B" w:rsidRPr="00BB414D" w:rsidRDefault="008E595B" w:rsidP="008E595B">
            <w:pPr>
              <w:pStyle w:val="MDPI42tablebody"/>
              <w:spacing w:line="240" w:lineRule="auto"/>
            </w:pPr>
            <w:r w:rsidRPr="0032097D">
              <w:t>142</w:t>
            </w:r>
            <w:r w:rsidR="00B23F85">
              <w:t>.</w:t>
            </w:r>
            <w:r w:rsidRPr="0032097D">
              <w:t>03</w:t>
            </w:r>
          </w:p>
        </w:tc>
        <w:tc>
          <w:tcPr>
            <w:tcW w:w="992" w:type="dxa"/>
          </w:tcPr>
          <w:p w14:paraId="44C60DC9" w14:textId="47CA8398" w:rsidR="008E595B" w:rsidRPr="00EC642C" w:rsidRDefault="008E595B" w:rsidP="008E595B">
            <w:pPr>
              <w:pStyle w:val="MDPI42tablebody"/>
              <w:spacing w:line="240" w:lineRule="auto"/>
            </w:pPr>
            <w:r w:rsidRPr="0032097D">
              <w:t>163</w:t>
            </w:r>
            <w:r w:rsidR="00B23F85">
              <w:t>.</w:t>
            </w:r>
            <w:r w:rsidRPr="0032097D">
              <w:t>85</w:t>
            </w:r>
          </w:p>
        </w:tc>
        <w:tc>
          <w:tcPr>
            <w:tcW w:w="992" w:type="dxa"/>
          </w:tcPr>
          <w:p w14:paraId="7D0BBC1F" w14:textId="6089F301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283</w:t>
            </w:r>
            <w:r w:rsidR="00B23F85">
              <w:t>.</w:t>
            </w:r>
            <w:r w:rsidRPr="0032097D">
              <w:t>64</w:t>
            </w:r>
          </w:p>
        </w:tc>
        <w:tc>
          <w:tcPr>
            <w:tcW w:w="992" w:type="dxa"/>
          </w:tcPr>
          <w:p w14:paraId="463CE4E0" w14:textId="52139E91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410</w:t>
            </w:r>
            <w:r w:rsidR="00B23F85">
              <w:t>.</w:t>
            </w:r>
            <w:r w:rsidRPr="0032097D">
              <w:t>59</w:t>
            </w:r>
          </w:p>
        </w:tc>
        <w:tc>
          <w:tcPr>
            <w:tcW w:w="992" w:type="dxa"/>
          </w:tcPr>
          <w:p w14:paraId="292549B5" w14:textId="67568FE4" w:rsidR="008E595B" w:rsidRPr="002B7FFB" w:rsidRDefault="008E595B" w:rsidP="008E595B">
            <w:pPr>
              <w:pStyle w:val="MDPI42tablebody"/>
              <w:spacing w:line="240" w:lineRule="auto"/>
            </w:pPr>
            <w:r w:rsidRPr="0032097D">
              <w:t>425</w:t>
            </w:r>
            <w:r w:rsidR="00B23F85">
              <w:t>.</w:t>
            </w:r>
            <w:r w:rsidRPr="0032097D">
              <w:t>05</w:t>
            </w:r>
          </w:p>
        </w:tc>
        <w:tc>
          <w:tcPr>
            <w:tcW w:w="992" w:type="dxa"/>
          </w:tcPr>
          <w:p w14:paraId="1689608D" w14:textId="346CE97D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431</w:t>
            </w:r>
            <w:r w:rsidR="00B23F85">
              <w:t>.</w:t>
            </w:r>
            <w:r w:rsidRPr="0032097D">
              <w:t>63</w:t>
            </w:r>
          </w:p>
        </w:tc>
        <w:tc>
          <w:tcPr>
            <w:tcW w:w="992" w:type="dxa"/>
          </w:tcPr>
          <w:p w14:paraId="2F49B2C0" w14:textId="0C47112B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491</w:t>
            </w:r>
            <w:r w:rsidR="00B23F85">
              <w:t>.</w:t>
            </w:r>
            <w:r w:rsidRPr="0032097D">
              <w:t>24</w:t>
            </w:r>
          </w:p>
        </w:tc>
      </w:tr>
      <w:tr w:rsidR="008E595B" w:rsidRPr="000A5A07" w14:paraId="612127A1" w14:textId="77777777" w:rsidTr="004A54FE">
        <w:tc>
          <w:tcPr>
            <w:tcW w:w="794" w:type="dxa"/>
            <w:shd w:val="clear" w:color="auto" w:fill="auto"/>
            <w:vAlign w:val="center"/>
          </w:tcPr>
          <w:p w14:paraId="7E81D342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FRI</w:t>
            </w:r>
          </w:p>
        </w:tc>
        <w:tc>
          <w:tcPr>
            <w:tcW w:w="851" w:type="dxa"/>
          </w:tcPr>
          <w:p w14:paraId="559275D3" w14:textId="15887BFA" w:rsidR="008E595B" w:rsidRPr="00F220D4" w:rsidRDefault="008E595B" w:rsidP="008E595B">
            <w:pPr>
              <w:pStyle w:val="MDPI42tablebody"/>
              <w:spacing w:line="240" w:lineRule="auto"/>
            </w:pPr>
            <w:r w:rsidRPr="0032097D">
              <w:t>106</w:t>
            </w:r>
            <w:r w:rsidR="00B23F85">
              <w:t>.</w:t>
            </w:r>
            <w:r w:rsidRPr="0032097D">
              <w:t>51</w:t>
            </w:r>
          </w:p>
        </w:tc>
        <w:tc>
          <w:tcPr>
            <w:tcW w:w="850" w:type="dxa"/>
          </w:tcPr>
          <w:p w14:paraId="6EBEFA63" w14:textId="60F1EE58" w:rsidR="008E595B" w:rsidRPr="00BB414D" w:rsidRDefault="008E595B" w:rsidP="008E595B">
            <w:pPr>
              <w:pStyle w:val="MDPI42tablebody"/>
              <w:spacing w:line="240" w:lineRule="auto"/>
            </w:pPr>
            <w:r w:rsidRPr="0032097D">
              <w:t>141</w:t>
            </w:r>
            <w:r w:rsidR="00B23F85">
              <w:t>.</w:t>
            </w:r>
            <w:r w:rsidRPr="0032097D">
              <w:t>55</w:t>
            </w:r>
          </w:p>
        </w:tc>
        <w:tc>
          <w:tcPr>
            <w:tcW w:w="992" w:type="dxa"/>
          </w:tcPr>
          <w:p w14:paraId="2F98A6E5" w14:textId="222485E2" w:rsidR="008E595B" w:rsidRPr="00EC642C" w:rsidRDefault="008E595B" w:rsidP="008E595B">
            <w:pPr>
              <w:pStyle w:val="MDPI42tablebody"/>
              <w:spacing w:line="240" w:lineRule="auto"/>
            </w:pPr>
            <w:r w:rsidRPr="0032097D">
              <w:t>158</w:t>
            </w:r>
            <w:r w:rsidR="00B23F85">
              <w:t>.</w:t>
            </w:r>
            <w:r w:rsidRPr="0032097D">
              <w:t>27</w:t>
            </w:r>
          </w:p>
        </w:tc>
        <w:tc>
          <w:tcPr>
            <w:tcW w:w="992" w:type="dxa"/>
          </w:tcPr>
          <w:p w14:paraId="0E476DA5" w14:textId="69116427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281</w:t>
            </w:r>
            <w:r w:rsidR="00B23F85">
              <w:t>.</w:t>
            </w:r>
            <w:r w:rsidRPr="0032097D">
              <w:t>63</w:t>
            </w:r>
          </w:p>
        </w:tc>
        <w:tc>
          <w:tcPr>
            <w:tcW w:w="992" w:type="dxa"/>
          </w:tcPr>
          <w:p w14:paraId="65460D3C" w14:textId="2CF81BC6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410</w:t>
            </w:r>
            <w:r w:rsidR="00B23F85">
              <w:t>.</w:t>
            </w:r>
            <w:r w:rsidRPr="0032097D">
              <w:t>17</w:t>
            </w:r>
          </w:p>
        </w:tc>
        <w:tc>
          <w:tcPr>
            <w:tcW w:w="992" w:type="dxa"/>
          </w:tcPr>
          <w:p w14:paraId="4B769CC6" w14:textId="66C6B5E1" w:rsidR="008E595B" w:rsidRPr="002B7FFB" w:rsidRDefault="008E595B" w:rsidP="008E595B">
            <w:pPr>
              <w:pStyle w:val="MDPI42tablebody"/>
              <w:spacing w:line="240" w:lineRule="auto"/>
            </w:pPr>
            <w:r w:rsidRPr="0032097D">
              <w:t>423</w:t>
            </w:r>
            <w:r w:rsidR="00B23F85">
              <w:t>.</w:t>
            </w:r>
            <w:r w:rsidRPr="0032097D">
              <w:t>84</w:t>
            </w:r>
          </w:p>
        </w:tc>
        <w:tc>
          <w:tcPr>
            <w:tcW w:w="992" w:type="dxa"/>
          </w:tcPr>
          <w:p w14:paraId="206939F0" w14:textId="55E541AD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431</w:t>
            </w:r>
            <w:r w:rsidR="00B23F85">
              <w:t>.</w:t>
            </w:r>
            <w:r w:rsidRPr="0032097D">
              <w:t>08</w:t>
            </w:r>
          </w:p>
        </w:tc>
        <w:tc>
          <w:tcPr>
            <w:tcW w:w="992" w:type="dxa"/>
          </w:tcPr>
          <w:p w14:paraId="7FE07623" w14:textId="6DC30465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481</w:t>
            </w:r>
            <w:r w:rsidR="00B23F85">
              <w:t>.</w:t>
            </w:r>
            <w:r w:rsidRPr="0032097D">
              <w:t>52</w:t>
            </w:r>
          </w:p>
        </w:tc>
      </w:tr>
      <w:tr w:rsidR="008E595B" w:rsidRPr="000A5A07" w14:paraId="7E322974" w14:textId="77777777" w:rsidTr="004A54FE">
        <w:tc>
          <w:tcPr>
            <w:tcW w:w="794" w:type="dxa"/>
            <w:shd w:val="clear" w:color="auto" w:fill="auto"/>
            <w:vAlign w:val="center"/>
          </w:tcPr>
          <w:p w14:paraId="4FFA42B3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SAT</w:t>
            </w:r>
          </w:p>
        </w:tc>
        <w:tc>
          <w:tcPr>
            <w:tcW w:w="851" w:type="dxa"/>
          </w:tcPr>
          <w:p w14:paraId="4EDDA67E" w14:textId="450166E3" w:rsidR="008E595B" w:rsidRPr="00F220D4" w:rsidRDefault="008E595B" w:rsidP="008E595B">
            <w:pPr>
              <w:pStyle w:val="MDPI42tablebody"/>
              <w:spacing w:line="240" w:lineRule="auto"/>
            </w:pPr>
            <w:r w:rsidRPr="0032097D">
              <w:t>104</w:t>
            </w:r>
            <w:r w:rsidR="00B23F85">
              <w:t>.</w:t>
            </w:r>
            <w:r w:rsidRPr="0032097D">
              <w:t>56</w:t>
            </w:r>
          </w:p>
        </w:tc>
        <w:tc>
          <w:tcPr>
            <w:tcW w:w="850" w:type="dxa"/>
          </w:tcPr>
          <w:p w14:paraId="284904F8" w14:textId="4120F682" w:rsidR="008E595B" w:rsidRPr="00BB414D" w:rsidRDefault="008E595B" w:rsidP="008E595B">
            <w:pPr>
              <w:pStyle w:val="MDPI42tablebody"/>
              <w:spacing w:line="240" w:lineRule="auto"/>
            </w:pPr>
            <w:r w:rsidRPr="0032097D">
              <w:t>142</w:t>
            </w:r>
            <w:r w:rsidR="00B23F85">
              <w:t>.</w:t>
            </w:r>
            <w:r w:rsidRPr="0032097D">
              <w:t>24</w:t>
            </w:r>
          </w:p>
        </w:tc>
        <w:tc>
          <w:tcPr>
            <w:tcW w:w="992" w:type="dxa"/>
          </w:tcPr>
          <w:p w14:paraId="145065BA" w14:textId="4386F4E2" w:rsidR="008E595B" w:rsidRPr="00EC642C" w:rsidRDefault="008E595B" w:rsidP="008E595B">
            <w:pPr>
              <w:pStyle w:val="MDPI42tablebody"/>
              <w:spacing w:line="240" w:lineRule="auto"/>
            </w:pPr>
            <w:r w:rsidRPr="0032097D">
              <w:t>161</w:t>
            </w:r>
            <w:r w:rsidR="00B23F85">
              <w:t>.</w:t>
            </w:r>
            <w:r w:rsidRPr="0032097D">
              <w:t>77</w:t>
            </w:r>
          </w:p>
        </w:tc>
        <w:tc>
          <w:tcPr>
            <w:tcW w:w="992" w:type="dxa"/>
          </w:tcPr>
          <w:p w14:paraId="6B5B5CEC" w14:textId="1F3329CB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309</w:t>
            </w:r>
            <w:r w:rsidR="00B23F85">
              <w:t>.</w:t>
            </w:r>
            <w:r w:rsidRPr="0032097D">
              <w:t>84</w:t>
            </w:r>
          </w:p>
        </w:tc>
        <w:tc>
          <w:tcPr>
            <w:tcW w:w="992" w:type="dxa"/>
          </w:tcPr>
          <w:p w14:paraId="2B08A719" w14:textId="3BE0CF58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410</w:t>
            </w:r>
            <w:r w:rsidR="00B23F85">
              <w:t>.</w:t>
            </w:r>
            <w:r w:rsidRPr="0032097D">
              <w:t>16</w:t>
            </w:r>
          </w:p>
        </w:tc>
        <w:tc>
          <w:tcPr>
            <w:tcW w:w="992" w:type="dxa"/>
          </w:tcPr>
          <w:p w14:paraId="05FF2A26" w14:textId="3F0A5A56" w:rsidR="008E595B" w:rsidRPr="002B7FFB" w:rsidRDefault="008E595B" w:rsidP="008E595B">
            <w:pPr>
              <w:pStyle w:val="MDPI42tablebody"/>
              <w:spacing w:line="240" w:lineRule="auto"/>
            </w:pPr>
            <w:r w:rsidRPr="0032097D">
              <w:t>422</w:t>
            </w:r>
            <w:r w:rsidR="00B23F85">
              <w:t>.</w:t>
            </w:r>
            <w:r w:rsidRPr="0032097D">
              <w:t>12</w:t>
            </w:r>
          </w:p>
        </w:tc>
        <w:tc>
          <w:tcPr>
            <w:tcW w:w="992" w:type="dxa"/>
          </w:tcPr>
          <w:p w14:paraId="2900B2E5" w14:textId="0E74D107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429</w:t>
            </w:r>
            <w:r w:rsidR="00B23F85">
              <w:t>.</w:t>
            </w:r>
            <w:r w:rsidRPr="0032097D">
              <w:t>07</w:t>
            </w:r>
          </w:p>
        </w:tc>
        <w:tc>
          <w:tcPr>
            <w:tcW w:w="992" w:type="dxa"/>
          </w:tcPr>
          <w:p w14:paraId="1ADBD2C9" w14:textId="03DE8478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473</w:t>
            </w:r>
            <w:r w:rsidR="00B23F85">
              <w:t>.</w:t>
            </w:r>
            <w:r w:rsidRPr="0032097D">
              <w:t>98</w:t>
            </w:r>
          </w:p>
        </w:tc>
      </w:tr>
      <w:tr w:rsidR="008E595B" w:rsidRPr="000A5A07" w14:paraId="57426791" w14:textId="77777777" w:rsidTr="004A54FE">
        <w:tc>
          <w:tcPr>
            <w:tcW w:w="794" w:type="dxa"/>
            <w:shd w:val="clear" w:color="auto" w:fill="auto"/>
            <w:vAlign w:val="center"/>
          </w:tcPr>
          <w:p w14:paraId="656D4F6F" w14:textId="77777777" w:rsidR="008E595B" w:rsidRDefault="008E595B" w:rsidP="008E595B">
            <w:pPr>
              <w:pStyle w:val="MDPI42tablebody"/>
              <w:spacing w:line="240" w:lineRule="auto"/>
            </w:pPr>
            <w:r>
              <w:t>SUN</w:t>
            </w:r>
          </w:p>
        </w:tc>
        <w:tc>
          <w:tcPr>
            <w:tcW w:w="851" w:type="dxa"/>
          </w:tcPr>
          <w:p w14:paraId="2D8D3EC0" w14:textId="52AEA04F" w:rsidR="008E595B" w:rsidRPr="00F220D4" w:rsidRDefault="008E595B" w:rsidP="008E595B">
            <w:pPr>
              <w:pStyle w:val="MDPI42tablebody"/>
              <w:spacing w:line="240" w:lineRule="auto"/>
            </w:pPr>
            <w:r w:rsidRPr="0032097D">
              <w:t>104</w:t>
            </w:r>
            <w:r w:rsidR="00B23F85">
              <w:t>.</w:t>
            </w:r>
            <w:r w:rsidRPr="0032097D">
              <w:t>99</w:t>
            </w:r>
          </w:p>
        </w:tc>
        <w:tc>
          <w:tcPr>
            <w:tcW w:w="850" w:type="dxa"/>
          </w:tcPr>
          <w:p w14:paraId="1EAD1508" w14:textId="5829A520" w:rsidR="008E595B" w:rsidRPr="00BB414D" w:rsidRDefault="008E595B" w:rsidP="008E595B">
            <w:pPr>
              <w:pStyle w:val="MDPI42tablebody"/>
              <w:spacing w:line="240" w:lineRule="auto"/>
            </w:pPr>
            <w:r w:rsidRPr="0032097D">
              <w:t>136</w:t>
            </w:r>
            <w:r w:rsidR="00B23F85">
              <w:t>.</w:t>
            </w:r>
            <w:r w:rsidRPr="0032097D">
              <w:t>70</w:t>
            </w:r>
          </w:p>
        </w:tc>
        <w:tc>
          <w:tcPr>
            <w:tcW w:w="992" w:type="dxa"/>
          </w:tcPr>
          <w:p w14:paraId="710CA01B" w14:textId="24A28136" w:rsidR="008E595B" w:rsidRPr="00EC642C" w:rsidRDefault="008E595B" w:rsidP="008E595B">
            <w:pPr>
              <w:pStyle w:val="MDPI42tablebody"/>
              <w:spacing w:line="240" w:lineRule="auto"/>
            </w:pPr>
            <w:r w:rsidRPr="0032097D">
              <w:t>149</w:t>
            </w:r>
            <w:r w:rsidR="00B23F85">
              <w:t>.</w:t>
            </w:r>
            <w:r w:rsidRPr="0032097D">
              <w:t>09</w:t>
            </w:r>
          </w:p>
        </w:tc>
        <w:tc>
          <w:tcPr>
            <w:tcW w:w="992" w:type="dxa"/>
          </w:tcPr>
          <w:p w14:paraId="0C672199" w14:textId="05889BE4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288</w:t>
            </w:r>
            <w:r w:rsidR="00B23F85">
              <w:t>.</w:t>
            </w:r>
            <w:r w:rsidRPr="0032097D">
              <w:t>21</w:t>
            </w:r>
          </w:p>
        </w:tc>
        <w:tc>
          <w:tcPr>
            <w:tcW w:w="992" w:type="dxa"/>
          </w:tcPr>
          <w:p w14:paraId="6B80B2BC" w14:textId="4978C75A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410</w:t>
            </w:r>
            <w:r w:rsidR="00B23F85">
              <w:t>.</w:t>
            </w:r>
            <w:r w:rsidRPr="0032097D">
              <w:t>57</w:t>
            </w:r>
          </w:p>
        </w:tc>
        <w:tc>
          <w:tcPr>
            <w:tcW w:w="992" w:type="dxa"/>
          </w:tcPr>
          <w:p w14:paraId="4355D36D" w14:textId="2E41ACF2" w:rsidR="008E595B" w:rsidRPr="002B7FFB" w:rsidRDefault="008E595B" w:rsidP="008E595B">
            <w:pPr>
              <w:pStyle w:val="MDPI42tablebody"/>
              <w:spacing w:line="240" w:lineRule="auto"/>
            </w:pPr>
            <w:r w:rsidRPr="0032097D">
              <w:t>422</w:t>
            </w:r>
            <w:r w:rsidR="00B23F85">
              <w:t>.</w:t>
            </w:r>
            <w:r w:rsidRPr="0032097D">
              <w:t>66</w:t>
            </w:r>
          </w:p>
        </w:tc>
        <w:tc>
          <w:tcPr>
            <w:tcW w:w="992" w:type="dxa"/>
          </w:tcPr>
          <w:p w14:paraId="4E9CE3A0" w14:textId="6603E7FE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429</w:t>
            </w:r>
            <w:r w:rsidR="00B23F85">
              <w:t>.</w:t>
            </w:r>
            <w:r w:rsidRPr="0032097D">
              <w:t>24</w:t>
            </w:r>
          </w:p>
        </w:tc>
        <w:tc>
          <w:tcPr>
            <w:tcW w:w="992" w:type="dxa"/>
          </w:tcPr>
          <w:p w14:paraId="73D54198" w14:textId="6262A31D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477</w:t>
            </w:r>
            <w:r w:rsidR="00B23F85">
              <w:t>.</w:t>
            </w:r>
            <w:r w:rsidRPr="0032097D">
              <w:t>58</w:t>
            </w:r>
          </w:p>
        </w:tc>
      </w:tr>
      <w:tr w:rsidR="008E595B" w:rsidRPr="000A5A07" w14:paraId="10FA763A" w14:textId="77777777" w:rsidTr="004A54FE">
        <w:tc>
          <w:tcPr>
            <w:tcW w:w="794" w:type="dxa"/>
            <w:shd w:val="clear" w:color="auto" w:fill="auto"/>
            <w:vAlign w:val="center"/>
          </w:tcPr>
          <w:p w14:paraId="298C0F8D" w14:textId="77777777" w:rsidR="008E595B" w:rsidRPr="00661CC1" w:rsidRDefault="008E595B" w:rsidP="008E595B">
            <w:pPr>
              <w:pStyle w:val="MDPI42tablebody"/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>Average</w:t>
            </w:r>
          </w:p>
        </w:tc>
        <w:tc>
          <w:tcPr>
            <w:tcW w:w="851" w:type="dxa"/>
          </w:tcPr>
          <w:p w14:paraId="7D3D60F2" w14:textId="30832C07" w:rsidR="008E595B" w:rsidRPr="00EC642C" w:rsidRDefault="008E595B" w:rsidP="008E595B">
            <w:pPr>
              <w:pStyle w:val="MDPI42tablebody"/>
              <w:spacing w:line="240" w:lineRule="auto"/>
            </w:pPr>
            <w:r w:rsidRPr="0032097D">
              <w:t>105</w:t>
            </w:r>
            <w:r w:rsidR="00B23F85">
              <w:t>.</w:t>
            </w:r>
            <w:r w:rsidRPr="0032097D">
              <w:t>37</w:t>
            </w:r>
          </w:p>
        </w:tc>
        <w:tc>
          <w:tcPr>
            <w:tcW w:w="850" w:type="dxa"/>
          </w:tcPr>
          <w:p w14:paraId="36BD241E" w14:textId="3D0E5197" w:rsidR="008E595B" w:rsidRPr="00DA0820" w:rsidRDefault="008E595B" w:rsidP="008E595B">
            <w:pPr>
              <w:pStyle w:val="MDPI42tablebody"/>
              <w:spacing w:line="240" w:lineRule="auto"/>
            </w:pPr>
            <w:r w:rsidRPr="0032097D">
              <w:t>137</w:t>
            </w:r>
            <w:r w:rsidR="00B23F85">
              <w:t>.</w:t>
            </w:r>
            <w:r w:rsidRPr="0032097D">
              <w:t>66</w:t>
            </w:r>
          </w:p>
        </w:tc>
        <w:tc>
          <w:tcPr>
            <w:tcW w:w="992" w:type="dxa"/>
          </w:tcPr>
          <w:p w14:paraId="111F64A6" w14:textId="2CCCA25B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153</w:t>
            </w:r>
            <w:r w:rsidR="00B23F85">
              <w:t>.</w:t>
            </w:r>
            <w:r w:rsidRPr="0032097D">
              <w:t>60</w:t>
            </w:r>
          </w:p>
        </w:tc>
        <w:tc>
          <w:tcPr>
            <w:tcW w:w="992" w:type="dxa"/>
          </w:tcPr>
          <w:p w14:paraId="7C64EE4C" w14:textId="7BCFBD06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278</w:t>
            </w:r>
            <w:r w:rsidR="00B23F85">
              <w:t>.</w:t>
            </w:r>
            <w:r w:rsidRPr="0032097D">
              <w:t>20</w:t>
            </w:r>
          </w:p>
        </w:tc>
        <w:tc>
          <w:tcPr>
            <w:tcW w:w="992" w:type="dxa"/>
          </w:tcPr>
          <w:p w14:paraId="4716CA14" w14:textId="151349D2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410</w:t>
            </w:r>
            <w:r w:rsidR="00B23F85">
              <w:t>.</w:t>
            </w:r>
            <w:r w:rsidRPr="0032097D">
              <w:t>45</w:t>
            </w:r>
          </w:p>
        </w:tc>
        <w:tc>
          <w:tcPr>
            <w:tcW w:w="992" w:type="dxa"/>
          </w:tcPr>
          <w:p w14:paraId="50532D78" w14:textId="48A6E09E" w:rsidR="008E595B" w:rsidRPr="00DA0820" w:rsidRDefault="008E595B" w:rsidP="008E595B">
            <w:pPr>
              <w:pStyle w:val="MDPI42tablebody"/>
              <w:spacing w:line="240" w:lineRule="auto"/>
            </w:pPr>
            <w:r w:rsidRPr="0032097D">
              <w:t>422</w:t>
            </w:r>
            <w:r w:rsidR="00B23F85">
              <w:t>.</w:t>
            </w:r>
            <w:r w:rsidRPr="0032097D">
              <w:t>88</w:t>
            </w:r>
          </w:p>
        </w:tc>
        <w:tc>
          <w:tcPr>
            <w:tcW w:w="992" w:type="dxa"/>
          </w:tcPr>
          <w:p w14:paraId="22042405" w14:textId="407D6FD6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429</w:t>
            </w:r>
            <w:r w:rsidR="00B23F85">
              <w:t>.</w:t>
            </w:r>
            <w:r w:rsidRPr="0032097D">
              <w:t>06</w:t>
            </w:r>
          </w:p>
        </w:tc>
        <w:tc>
          <w:tcPr>
            <w:tcW w:w="992" w:type="dxa"/>
          </w:tcPr>
          <w:p w14:paraId="13E69BFA" w14:textId="309B1046" w:rsidR="008E595B" w:rsidRPr="00DD2DB5" w:rsidRDefault="008E595B" w:rsidP="008E595B">
            <w:pPr>
              <w:pStyle w:val="MDPI42tablebody"/>
              <w:spacing w:line="240" w:lineRule="auto"/>
            </w:pPr>
            <w:r w:rsidRPr="0032097D">
              <w:t>479</w:t>
            </w:r>
            <w:r w:rsidR="00B23F85">
              <w:t>.</w:t>
            </w:r>
            <w:r w:rsidRPr="0032097D">
              <w:t>63</w:t>
            </w:r>
          </w:p>
        </w:tc>
      </w:tr>
      <w:tr w:rsidR="00AC7E87" w:rsidRPr="000A5A07" w14:paraId="41FDE3DC" w14:textId="77777777" w:rsidTr="004A54FE">
        <w:tc>
          <w:tcPr>
            <w:tcW w:w="794" w:type="dxa"/>
            <w:shd w:val="clear" w:color="auto" w:fill="auto"/>
            <w:vAlign w:val="center"/>
          </w:tcPr>
          <w:p w14:paraId="1517BB14" w14:textId="77777777" w:rsidR="00AC7E87" w:rsidRPr="00661CC1" w:rsidRDefault="00AC7E87" w:rsidP="004A54FE">
            <w:pPr>
              <w:pStyle w:val="MDPI42tablebody"/>
              <w:spacing w:line="240" w:lineRule="auto"/>
              <w:rPr>
                <w:b/>
                <w:bCs/>
              </w:rPr>
            </w:pPr>
          </w:p>
        </w:tc>
        <w:tc>
          <w:tcPr>
            <w:tcW w:w="851" w:type="dxa"/>
          </w:tcPr>
          <w:p w14:paraId="4A70B85F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850" w:type="dxa"/>
          </w:tcPr>
          <w:p w14:paraId="615DE0A3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697FBC08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645D718B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6FD9DE40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143027A7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166DE273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109512C6" w14:textId="77777777" w:rsidR="00AC7E87" w:rsidRDefault="00AC7E87" w:rsidP="004A54FE">
            <w:pPr>
              <w:pStyle w:val="MDPI42tablebody"/>
              <w:spacing w:line="240" w:lineRule="auto"/>
            </w:pPr>
          </w:p>
        </w:tc>
      </w:tr>
      <w:tr w:rsidR="00AC7E87" w:rsidRPr="000A5A07" w14:paraId="600A734C" w14:textId="77777777" w:rsidTr="004A54FE">
        <w:tc>
          <w:tcPr>
            <w:tcW w:w="794" w:type="dxa"/>
            <w:shd w:val="clear" w:color="auto" w:fill="auto"/>
            <w:vAlign w:val="center"/>
          </w:tcPr>
          <w:p w14:paraId="441B5606" w14:textId="77777777" w:rsidR="00AC7E87" w:rsidRPr="00661CC1" w:rsidRDefault="00AC7E87" w:rsidP="004A54FE">
            <w:pPr>
              <w:pStyle w:val="MDPI42tablebody"/>
              <w:spacing w:line="240" w:lineRule="auto"/>
              <w:rPr>
                <w:b/>
                <w:bCs/>
              </w:rPr>
            </w:pPr>
            <w:r>
              <w:rPr>
                <w:b/>
                <w:snapToGrid/>
              </w:rPr>
              <w:t>Day</w:t>
            </w:r>
          </w:p>
        </w:tc>
        <w:tc>
          <w:tcPr>
            <w:tcW w:w="3685" w:type="dxa"/>
            <w:gridSpan w:val="4"/>
          </w:tcPr>
          <w:p w14:paraId="67BFFB9E" w14:textId="77777777" w:rsidR="00AC7E87" w:rsidRPr="006D525F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CH</w:t>
            </w:r>
            <w:r w:rsidRPr="00BA24FB">
              <w:rPr>
                <w:b/>
                <w:bCs/>
                <w:vertAlign w:val="subscript"/>
              </w:rPr>
              <w:t>4</w:t>
            </w:r>
            <w:r>
              <w:rPr>
                <w:b/>
                <w:bCs/>
              </w:rPr>
              <w:t xml:space="preserve"> (ppb)</w:t>
            </w:r>
          </w:p>
        </w:tc>
        <w:tc>
          <w:tcPr>
            <w:tcW w:w="3968" w:type="dxa"/>
            <w:gridSpan w:val="4"/>
          </w:tcPr>
          <w:p w14:paraId="4B24DBA0" w14:textId="0BC2C816" w:rsidR="00AC7E87" w:rsidRDefault="00666E95" w:rsidP="004A54FE">
            <w:pPr>
              <w:pStyle w:val="MDPI42tablebody"/>
              <w:spacing w:line="240" w:lineRule="auto"/>
            </w:pPr>
            <w:proofErr w:type="spellStart"/>
            <w:r>
              <w:rPr>
                <w:b/>
                <w:bCs/>
              </w:rPr>
              <w:t>eBC</w:t>
            </w:r>
            <w:proofErr w:type="spellEnd"/>
            <w:r w:rsidR="00AC7E87">
              <w:rPr>
                <w:b/>
                <w:bCs/>
              </w:rPr>
              <w:t xml:space="preserve"> (</w:t>
            </w:r>
            <w:proofErr w:type="spellStart"/>
            <w:r w:rsidR="00AC7E87" w:rsidRPr="00BA24FB">
              <w:rPr>
                <w:b/>
                <w:bCs/>
              </w:rPr>
              <w:t>μg</w:t>
            </w:r>
            <w:proofErr w:type="spellEnd"/>
            <w:r w:rsidR="00AC7E87" w:rsidRPr="00BA24FB">
              <w:rPr>
                <w:b/>
                <w:bCs/>
              </w:rPr>
              <w:t xml:space="preserve"> </w:t>
            </w:r>
            <w:r w:rsidR="00AC7E87">
              <w:rPr>
                <w:b/>
                <w:bCs/>
              </w:rPr>
              <w:t>/m</w:t>
            </w:r>
            <w:r w:rsidR="00AC7E87" w:rsidRPr="00BA24FB">
              <w:rPr>
                <w:b/>
                <w:bCs/>
                <w:vertAlign w:val="superscript"/>
              </w:rPr>
              <w:t>3</w:t>
            </w:r>
            <w:r w:rsidR="00AC7E87">
              <w:rPr>
                <w:b/>
                <w:bCs/>
              </w:rPr>
              <w:t>)</w:t>
            </w:r>
          </w:p>
        </w:tc>
      </w:tr>
      <w:tr w:rsidR="00AC7E87" w:rsidRPr="000A5A07" w14:paraId="486482AA" w14:textId="77777777" w:rsidTr="004A54FE">
        <w:tc>
          <w:tcPr>
            <w:tcW w:w="794" w:type="dxa"/>
            <w:shd w:val="clear" w:color="auto" w:fill="auto"/>
          </w:tcPr>
          <w:p w14:paraId="0BF61336" w14:textId="77777777" w:rsidR="00AC7E87" w:rsidRPr="00F220D4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851" w:type="dxa"/>
          </w:tcPr>
          <w:p w14:paraId="7A4BC7F8" w14:textId="77777777" w:rsidR="00AC7E87" w:rsidRPr="00EC642C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850" w:type="dxa"/>
          </w:tcPr>
          <w:p w14:paraId="48436EA1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</w:tcPr>
          <w:p w14:paraId="5DF7E1F1" w14:textId="77777777" w:rsidR="00AC7E87" w:rsidRPr="00DD2DB5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</w:tcPr>
          <w:p w14:paraId="09A3B106" w14:textId="79E98354" w:rsidR="00AC7E87" w:rsidRPr="00DD2DB5" w:rsidRDefault="00AC7E87" w:rsidP="004A54FE">
            <w:pPr>
              <w:pStyle w:val="MDPI42tablebody"/>
              <w:spacing w:line="240" w:lineRule="auto"/>
            </w:pPr>
            <w:r>
              <w:t>97</w:t>
            </w:r>
            <w:r w:rsidR="00B23F85">
              <w:t>.</w:t>
            </w:r>
            <w:r>
              <w:t>5%</w:t>
            </w:r>
          </w:p>
        </w:tc>
        <w:tc>
          <w:tcPr>
            <w:tcW w:w="992" w:type="dxa"/>
          </w:tcPr>
          <w:p w14:paraId="67CAD7D1" w14:textId="77777777" w:rsidR="00AC7E87" w:rsidRPr="00DD2DB5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992" w:type="dxa"/>
          </w:tcPr>
          <w:p w14:paraId="6BC6664F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</w:tcPr>
          <w:p w14:paraId="354FC86E" w14:textId="77777777" w:rsidR="00AC7E87" w:rsidRPr="00DD2DB5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</w:tcPr>
          <w:p w14:paraId="50C8F4CF" w14:textId="18039D68" w:rsidR="00AC7E87" w:rsidRPr="00DD2DB5" w:rsidRDefault="00AC7E87" w:rsidP="004A54FE">
            <w:pPr>
              <w:pStyle w:val="MDPI42tablebody"/>
              <w:spacing w:line="240" w:lineRule="auto"/>
            </w:pPr>
            <w:r>
              <w:t>97</w:t>
            </w:r>
            <w:r w:rsidR="00B23F85">
              <w:t>.</w:t>
            </w:r>
            <w:r>
              <w:t>5%</w:t>
            </w:r>
          </w:p>
        </w:tc>
      </w:tr>
      <w:tr w:rsidR="008E595B" w:rsidRPr="000A5A07" w14:paraId="26348AA7" w14:textId="77777777" w:rsidTr="004A54FE">
        <w:tc>
          <w:tcPr>
            <w:tcW w:w="794" w:type="dxa"/>
            <w:shd w:val="clear" w:color="auto" w:fill="auto"/>
          </w:tcPr>
          <w:p w14:paraId="52F588F3" w14:textId="77777777" w:rsidR="008E595B" w:rsidRPr="00085F04" w:rsidRDefault="008E595B" w:rsidP="008E595B">
            <w:pPr>
              <w:pStyle w:val="MDPI42tablebody"/>
              <w:spacing w:line="240" w:lineRule="auto"/>
            </w:pPr>
            <w:r w:rsidRPr="00085F04">
              <w:t>MON</w:t>
            </w:r>
          </w:p>
        </w:tc>
        <w:tc>
          <w:tcPr>
            <w:tcW w:w="851" w:type="dxa"/>
          </w:tcPr>
          <w:p w14:paraId="3093C046" w14:textId="535F3834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1920</w:t>
            </w:r>
            <w:r w:rsidR="00B23F85">
              <w:t>.</w:t>
            </w:r>
            <w:r w:rsidRPr="0002714B">
              <w:t>83</w:t>
            </w:r>
          </w:p>
        </w:tc>
        <w:tc>
          <w:tcPr>
            <w:tcW w:w="850" w:type="dxa"/>
          </w:tcPr>
          <w:p w14:paraId="2F4409C8" w14:textId="0D65F4BD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1982</w:t>
            </w:r>
            <w:r w:rsidR="00B23F85">
              <w:t>.</w:t>
            </w:r>
            <w:r w:rsidRPr="0002714B">
              <w:t>60</w:t>
            </w:r>
          </w:p>
        </w:tc>
        <w:tc>
          <w:tcPr>
            <w:tcW w:w="992" w:type="dxa"/>
          </w:tcPr>
          <w:p w14:paraId="60381B04" w14:textId="63F44A92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1999</w:t>
            </w:r>
            <w:r w:rsidR="00B23F85">
              <w:t>.</w:t>
            </w:r>
            <w:r w:rsidRPr="0002714B">
              <w:t>77</w:t>
            </w:r>
          </w:p>
        </w:tc>
        <w:tc>
          <w:tcPr>
            <w:tcW w:w="992" w:type="dxa"/>
          </w:tcPr>
          <w:p w14:paraId="63714EBA" w14:textId="2A48505E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2333</w:t>
            </w:r>
            <w:r w:rsidR="00B23F85">
              <w:t>.</w:t>
            </w:r>
            <w:r w:rsidRPr="0002714B">
              <w:t>10</w:t>
            </w:r>
          </w:p>
        </w:tc>
        <w:tc>
          <w:tcPr>
            <w:tcW w:w="992" w:type="dxa"/>
          </w:tcPr>
          <w:p w14:paraId="0CE63374" w14:textId="38244BE7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18</w:t>
            </w:r>
          </w:p>
        </w:tc>
        <w:tc>
          <w:tcPr>
            <w:tcW w:w="992" w:type="dxa"/>
          </w:tcPr>
          <w:p w14:paraId="7650A29C" w14:textId="5C3D9EA8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49</w:t>
            </w:r>
          </w:p>
        </w:tc>
        <w:tc>
          <w:tcPr>
            <w:tcW w:w="992" w:type="dxa"/>
          </w:tcPr>
          <w:p w14:paraId="0E7B20BA" w14:textId="696AD2DD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66</w:t>
            </w:r>
          </w:p>
        </w:tc>
        <w:tc>
          <w:tcPr>
            <w:tcW w:w="992" w:type="dxa"/>
          </w:tcPr>
          <w:p w14:paraId="24A34255" w14:textId="1E60AD15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1</w:t>
            </w:r>
            <w:r w:rsidR="00B23F85">
              <w:t>.</w:t>
            </w:r>
            <w:r w:rsidRPr="0002714B">
              <w:t>67</w:t>
            </w:r>
          </w:p>
        </w:tc>
      </w:tr>
      <w:tr w:rsidR="008E595B" w:rsidRPr="000A5A07" w14:paraId="1B2BD16B" w14:textId="77777777" w:rsidTr="004A54FE">
        <w:tc>
          <w:tcPr>
            <w:tcW w:w="794" w:type="dxa"/>
            <w:shd w:val="clear" w:color="auto" w:fill="auto"/>
          </w:tcPr>
          <w:p w14:paraId="48B7DEFE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TUE</w:t>
            </w:r>
          </w:p>
        </w:tc>
        <w:tc>
          <w:tcPr>
            <w:tcW w:w="851" w:type="dxa"/>
          </w:tcPr>
          <w:p w14:paraId="50F28433" w14:textId="198C463F" w:rsidR="008E595B" w:rsidRPr="00EC642C" w:rsidRDefault="008E595B" w:rsidP="008E595B">
            <w:pPr>
              <w:pStyle w:val="MDPI42tablebody"/>
              <w:spacing w:line="240" w:lineRule="auto"/>
            </w:pPr>
            <w:r w:rsidRPr="0002714B">
              <w:t>1926</w:t>
            </w:r>
            <w:r w:rsidR="00B23F85">
              <w:t>.</w:t>
            </w:r>
            <w:r w:rsidRPr="0002714B">
              <w:t>60</w:t>
            </w:r>
          </w:p>
        </w:tc>
        <w:tc>
          <w:tcPr>
            <w:tcW w:w="850" w:type="dxa"/>
          </w:tcPr>
          <w:p w14:paraId="02C66EC6" w14:textId="1682321D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1985</w:t>
            </w:r>
            <w:r w:rsidR="00B23F85">
              <w:t>.</w:t>
            </w:r>
            <w:r w:rsidRPr="0002714B">
              <w:t>23</w:t>
            </w:r>
          </w:p>
        </w:tc>
        <w:tc>
          <w:tcPr>
            <w:tcW w:w="992" w:type="dxa"/>
          </w:tcPr>
          <w:p w14:paraId="11945808" w14:textId="10C82729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2011</w:t>
            </w:r>
            <w:r w:rsidR="00B23F85">
              <w:t>.</w:t>
            </w:r>
            <w:r w:rsidRPr="0002714B">
              <w:t>45</w:t>
            </w:r>
          </w:p>
        </w:tc>
        <w:tc>
          <w:tcPr>
            <w:tcW w:w="992" w:type="dxa"/>
          </w:tcPr>
          <w:p w14:paraId="0301E3EF" w14:textId="4BA3FAC4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2285</w:t>
            </w:r>
            <w:r w:rsidR="00B23F85">
              <w:t>.</w:t>
            </w:r>
            <w:r w:rsidRPr="0002714B">
              <w:t>26</w:t>
            </w:r>
          </w:p>
        </w:tc>
        <w:tc>
          <w:tcPr>
            <w:tcW w:w="992" w:type="dxa"/>
          </w:tcPr>
          <w:p w14:paraId="7A91F4B4" w14:textId="35C246F7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18</w:t>
            </w:r>
          </w:p>
        </w:tc>
        <w:tc>
          <w:tcPr>
            <w:tcW w:w="992" w:type="dxa"/>
          </w:tcPr>
          <w:p w14:paraId="4C659607" w14:textId="3D879144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47</w:t>
            </w:r>
          </w:p>
        </w:tc>
        <w:tc>
          <w:tcPr>
            <w:tcW w:w="992" w:type="dxa"/>
          </w:tcPr>
          <w:p w14:paraId="70396607" w14:textId="73A513B7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64</w:t>
            </w:r>
          </w:p>
        </w:tc>
        <w:tc>
          <w:tcPr>
            <w:tcW w:w="992" w:type="dxa"/>
          </w:tcPr>
          <w:p w14:paraId="650C126D" w14:textId="5072FE7A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1</w:t>
            </w:r>
            <w:r w:rsidR="00B23F85">
              <w:t>.</w:t>
            </w:r>
            <w:r w:rsidRPr="0002714B">
              <w:t>71</w:t>
            </w:r>
          </w:p>
        </w:tc>
      </w:tr>
      <w:tr w:rsidR="008E595B" w:rsidRPr="000A5A07" w14:paraId="785698A9" w14:textId="77777777" w:rsidTr="004A54FE">
        <w:tc>
          <w:tcPr>
            <w:tcW w:w="794" w:type="dxa"/>
            <w:shd w:val="clear" w:color="auto" w:fill="auto"/>
          </w:tcPr>
          <w:p w14:paraId="7B0DA5F9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WED</w:t>
            </w:r>
          </w:p>
        </w:tc>
        <w:tc>
          <w:tcPr>
            <w:tcW w:w="851" w:type="dxa"/>
          </w:tcPr>
          <w:p w14:paraId="55A532D3" w14:textId="27C78CDA" w:rsidR="008E595B" w:rsidRPr="00EC642C" w:rsidRDefault="008E595B" w:rsidP="008E595B">
            <w:pPr>
              <w:pStyle w:val="MDPI42tablebody"/>
              <w:spacing w:line="240" w:lineRule="auto"/>
            </w:pPr>
            <w:r w:rsidRPr="0002714B">
              <w:t>1926</w:t>
            </w:r>
            <w:r w:rsidR="00B23F85">
              <w:t>.</w:t>
            </w:r>
            <w:r w:rsidRPr="0002714B">
              <w:t>68</w:t>
            </w:r>
          </w:p>
        </w:tc>
        <w:tc>
          <w:tcPr>
            <w:tcW w:w="850" w:type="dxa"/>
          </w:tcPr>
          <w:p w14:paraId="3D9B9BC0" w14:textId="3A2E382E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2000</w:t>
            </w:r>
            <w:r w:rsidR="00B23F85">
              <w:t>.</w:t>
            </w:r>
            <w:r w:rsidRPr="0002714B">
              <w:t>82</w:t>
            </w:r>
          </w:p>
        </w:tc>
        <w:tc>
          <w:tcPr>
            <w:tcW w:w="992" w:type="dxa"/>
          </w:tcPr>
          <w:p w14:paraId="15B2D916" w14:textId="75774D24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2011</w:t>
            </w:r>
            <w:r w:rsidR="00B23F85">
              <w:t>.</w:t>
            </w:r>
            <w:r w:rsidRPr="0002714B">
              <w:t>47</w:t>
            </w:r>
          </w:p>
        </w:tc>
        <w:tc>
          <w:tcPr>
            <w:tcW w:w="992" w:type="dxa"/>
          </w:tcPr>
          <w:p w14:paraId="093EEDA6" w14:textId="6C8DEA62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2365</w:t>
            </w:r>
            <w:r w:rsidR="00B23F85">
              <w:t>.</w:t>
            </w:r>
            <w:r w:rsidRPr="0002714B">
              <w:t>85</w:t>
            </w:r>
          </w:p>
        </w:tc>
        <w:tc>
          <w:tcPr>
            <w:tcW w:w="992" w:type="dxa"/>
          </w:tcPr>
          <w:p w14:paraId="4E2FA5D0" w14:textId="2391A98E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17</w:t>
            </w:r>
          </w:p>
        </w:tc>
        <w:tc>
          <w:tcPr>
            <w:tcW w:w="992" w:type="dxa"/>
          </w:tcPr>
          <w:p w14:paraId="14F8F25C" w14:textId="13C88994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51</w:t>
            </w:r>
          </w:p>
        </w:tc>
        <w:tc>
          <w:tcPr>
            <w:tcW w:w="992" w:type="dxa"/>
          </w:tcPr>
          <w:p w14:paraId="2D766613" w14:textId="6FE8D3E4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65</w:t>
            </w:r>
          </w:p>
        </w:tc>
        <w:tc>
          <w:tcPr>
            <w:tcW w:w="992" w:type="dxa"/>
          </w:tcPr>
          <w:p w14:paraId="3236B8A6" w14:textId="2A696BC1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1</w:t>
            </w:r>
            <w:r w:rsidR="00B23F85">
              <w:t>.</w:t>
            </w:r>
            <w:r w:rsidRPr="0002714B">
              <w:t>91</w:t>
            </w:r>
          </w:p>
        </w:tc>
      </w:tr>
      <w:tr w:rsidR="008E595B" w:rsidRPr="000A5A07" w14:paraId="08A68059" w14:textId="77777777" w:rsidTr="004A54FE">
        <w:tc>
          <w:tcPr>
            <w:tcW w:w="794" w:type="dxa"/>
            <w:shd w:val="clear" w:color="auto" w:fill="auto"/>
          </w:tcPr>
          <w:p w14:paraId="2D2B7BDD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THU</w:t>
            </w:r>
          </w:p>
        </w:tc>
        <w:tc>
          <w:tcPr>
            <w:tcW w:w="851" w:type="dxa"/>
          </w:tcPr>
          <w:p w14:paraId="783B997C" w14:textId="21B09E34" w:rsidR="008E595B" w:rsidRPr="00EC642C" w:rsidRDefault="008E595B" w:rsidP="008E595B">
            <w:pPr>
              <w:pStyle w:val="MDPI42tablebody"/>
              <w:spacing w:line="240" w:lineRule="auto"/>
            </w:pPr>
            <w:r w:rsidRPr="0002714B">
              <w:t>1929</w:t>
            </w:r>
            <w:r w:rsidR="00B23F85">
              <w:t>.</w:t>
            </w:r>
            <w:r w:rsidRPr="0002714B">
              <w:t>33</w:t>
            </w:r>
          </w:p>
        </w:tc>
        <w:tc>
          <w:tcPr>
            <w:tcW w:w="850" w:type="dxa"/>
          </w:tcPr>
          <w:p w14:paraId="217C1FD6" w14:textId="39AEF7FF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2001</w:t>
            </w:r>
            <w:r w:rsidR="00B23F85">
              <w:t>.</w:t>
            </w:r>
            <w:r w:rsidRPr="0002714B">
              <w:t>52</w:t>
            </w:r>
          </w:p>
        </w:tc>
        <w:tc>
          <w:tcPr>
            <w:tcW w:w="992" w:type="dxa"/>
          </w:tcPr>
          <w:p w14:paraId="31DE1CE6" w14:textId="521CE99A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2033</w:t>
            </w:r>
            <w:r w:rsidR="00B23F85">
              <w:t>.</w:t>
            </w:r>
            <w:r w:rsidRPr="0002714B">
              <w:t>16</w:t>
            </w:r>
          </w:p>
        </w:tc>
        <w:tc>
          <w:tcPr>
            <w:tcW w:w="992" w:type="dxa"/>
          </w:tcPr>
          <w:p w14:paraId="31077A53" w14:textId="754BCD1C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2348</w:t>
            </w:r>
            <w:r w:rsidR="00B23F85">
              <w:t>.</w:t>
            </w:r>
            <w:r w:rsidRPr="0002714B">
              <w:t>89</w:t>
            </w:r>
          </w:p>
        </w:tc>
        <w:tc>
          <w:tcPr>
            <w:tcW w:w="992" w:type="dxa"/>
          </w:tcPr>
          <w:p w14:paraId="06EC82AB" w14:textId="7DF706F6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20</w:t>
            </w:r>
          </w:p>
        </w:tc>
        <w:tc>
          <w:tcPr>
            <w:tcW w:w="992" w:type="dxa"/>
          </w:tcPr>
          <w:p w14:paraId="3A5D9CA8" w14:textId="258099FE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57</w:t>
            </w:r>
          </w:p>
        </w:tc>
        <w:tc>
          <w:tcPr>
            <w:tcW w:w="992" w:type="dxa"/>
          </w:tcPr>
          <w:p w14:paraId="344FBE43" w14:textId="11CC94A8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71</w:t>
            </w:r>
          </w:p>
        </w:tc>
        <w:tc>
          <w:tcPr>
            <w:tcW w:w="992" w:type="dxa"/>
          </w:tcPr>
          <w:p w14:paraId="7242D306" w14:textId="0499D154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2</w:t>
            </w:r>
            <w:r w:rsidR="00B23F85">
              <w:t>.</w:t>
            </w:r>
            <w:r w:rsidRPr="0002714B">
              <w:t>28</w:t>
            </w:r>
          </w:p>
        </w:tc>
      </w:tr>
      <w:tr w:rsidR="008E595B" w:rsidRPr="000A5A07" w14:paraId="1B2439F5" w14:textId="77777777" w:rsidTr="004A54FE">
        <w:tc>
          <w:tcPr>
            <w:tcW w:w="794" w:type="dxa"/>
            <w:shd w:val="clear" w:color="auto" w:fill="auto"/>
          </w:tcPr>
          <w:p w14:paraId="769690D9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FRI</w:t>
            </w:r>
          </w:p>
        </w:tc>
        <w:tc>
          <w:tcPr>
            <w:tcW w:w="851" w:type="dxa"/>
          </w:tcPr>
          <w:p w14:paraId="093FCFB8" w14:textId="4D2E1842" w:rsidR="008E595B" w:rsidRPr="00EC642C" w:rsidRDefault="008E595B" w:rsidP="008E595B">
            <w:pPr>
              <w:pStyle w:val="MDPI42tablebody"/>
              <w:spacing w:line="240" w:lineRule="auto"/>
            </w:pPr>
            <w:r w:rsidRPr="0002714B">
              <w:t>1924</w:t>
            </w:r>
            <w:r w:rsidR="00B23F85">
              <w:t>.</w:t>
            </w:r>
            <w:r w:rsidRPr="0002714B">
              <w:t>06</w:t>
            </w:r>
          </w:p>
        </w:tc>
        <w:tc>
          <w:tcPr>
            <w:tcW w:w="850" w:type="dxa"/>
          </w:tcPr>
          <w:p w14:paraId="7010751F" w14:textId="5C73D871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2003</w:t>
            </w:r>
            <w:r w:rsidR="00B23F85">
              <w:t>.</w:t>
            </w:r>
            <w:r w:rsidRPr="0002714B">
              <w:t>79</w:t>
            </w:r>
          </w:p>
        </w:tc>
        <w:tc>
          <w:tcPr>
            <w:tcW w:w="992" w:type="dxa"/>
          </w:tcPr>
          <w:p w14:paraId="426A17B4" w14:textId="257C43BF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2022</w:t>
            </w:r>
            <w:r w:rsidR="00B23F85">
              <w:t>.</w:t>
            </w:r>
            <w:r w:rsidRPr="0002714B">
              <w:t>46</w:t>
            </w:r>
          </w:p>
        </w:tc>
        <w:tc>
          <w:tcPr>
            <w:tcW w:w="992" w:type="dxa"/>
          </w:tcPr>
          <w:p w14:paraId="7B1C2E87" w14:textId="446A14B3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2388</w:t>
            </w:r>
            <w:r w:rsidR="00B23F85">
              <w:t>.</w:t>
            </w:r>
            <w:r w:rsidRPr="0002714B">
              <w:t>47</w:t>
            </w:r>
          </w:p>
        </w:tc>
        <w:tc>
          <w:tcPr>
            <w:tcW w:w="992" w:type="dxa"/>
          </w:tcPr>
          <w:p w14:paraId="0331DE98" w14:textId="4EDFD552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25</w:t>
            </w:r>
          </w:p>
        </w:tc>
        <w:tc>
          <w:tcPr>
            <w:tcW w:w="992" w:type="dxa"/>
          </w:tcPr>
          <w:p w14:paraId="2B350FEA" w14:textId="4A0D086A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60</w:t>
            </w:r>
          </w:p>
        </w:tc>
        <w:tc>
          <w:tcPr>
            <w:tcW w:w="992" w:type="dxa"/>
          </w:tcPr>
          <w:p w14:paraId="2DB03B4F" w14:textId="7533A961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77</w:t>
            </w:r>
          </w:p>
        </w:tc>
        <w:tc>
          <w:tcPr>
            <w:tcW w:w="992" w:type="dxa"/>
          </w:tcPr>
          <w:p w14:paraId="5CE01220" w14:textId="480BD65A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2</w:t>
            </w:r>
            <w:r w:rsidR="00B23F85">
              <w:t>.</w:t>
            </w:r>
            <w:r w:rsidRPr="0002714B">
              <w:t>13</w:t>
            </w:r>
          </w:p>
        </w:tc>
      </w:tr>
      <w:tr w:rsidR="008E595B" w:rsidRPr="000A5A07" w14:paraId="07456482" w14:textId="77777777" w:rsidTr="004A54FE">
        <w:tc>
          <w:tcPr>
            <w:tcW w:w="794" w:type="dxa"/>
            <w:shd w:val="clear" w:color="auto" w:fill="auto"/>
          </w:tcPr>
          <w:p w14:paraId="57D027CC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SAT</w:t>
            </w:r>
          </w:p>
        </w:tc>
        <w:tc>
          <w:tcPr>
            <w:tcW w:w="851" w:type="dxa"/>
          </w:tcPr>
          <w:p w14:paraId="67939500" w14:textId="56F02439" w:rsidR="008E595B" w:rsidRPr="00EC642C" w:rsidRDefault="008E595B" w:rsidP="008E595B">
            <w:pPr>
              <w:pStyle w:val="MDPI42tablebody"/>
              <w:spacing w:line="240" w:lineRule="auto"/>
            </w:pPr>
            <w:r w:rsidRPr="0002714B">
              <w:t>1925</w:t>
            </w:r>
            <w:r w:rsidR="00B23F85">
              <w:t>.</w:t>
            </w:r>
            <w:r w:rsidRPr="0002714B">
              <w:t>71</w:t>
            </w:r>
          </w:p>
        </w:tc>
        <w:tc>
          <w:tcPr>
            <w:tcW w:w="850" w:type="dxa"/>
          </w:tcPr>
          <w:p w14:paraId="23C7FD50" w14:textId="081BC1D2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1990</w:t>
            </w:r>
            <w:r w:rsidR="00B23F85">
              <w:t>.</w:t>
            </w:r>
            <w:r w:rsidRPr="0002714B">
              <w:t>84</w:t>
            </w:r>
          </w:p>
        </w:tc>
        <w:tc>
          <w:tcPr>
            <w:tcW w:w="992" w:type="dxa"/>
          </w:tcPr>
          <w:p w14:paraId="4A4DB782" w14:textId="61558A97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2017</w:t>
            </w:r>
            <w:r w:rsidR="00B23F85">
              <w:t>.</w:t>
            </w:r>
            <w:r w:rsidRPr="0002714B">
              <w:t>04</w:t>
            </w:r>
          </w:p>
        </w:tc>
        <w:tc>
          <w:tcPr>
            <w:tcW w:w="992" w:type="dxa"/>
          </w:tcPr>
          <w:p w14:paraId="2285E114" w14:textId="483FDBA6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2315</w:t>
            </w:r>
            <w:r w:rsidR="00B23F85">
              <w:t>.</w:t>
            </w:r>
            <w:r w:rsidRPr="0002714B">
              <w:t>30</w:t>
            </w:r>
          </w:p>
        </w:tc>
        <w:tc>
          <w:tcPr>
            <w:tcW w:w="992" w:type="dxa"/>
          </w:tcPr>
          <w:p w14:paraId="0518707F" w14:textId="56687446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22</w:t>
            </w:r>
          </w:p>
        </w:tc>
        <w:tc>
          <w:tcPr>
            <w:tcW w:w="992" w:type="dxa"/>
          </w:tcPr>
          <w:p w14:paraId="15A05C68" w14:textId="6DFA1704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53</w:t>
            </w:r>
          </w:p>
        </w:tc>
        <w:tc>
          <w:tcPr>
            <w:tcW w:w="992" w:type="dxa"/>
          </w:tcPr>
          <w:p w14:paraId="4405B1F6" w14:textId="180CDDA3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66</w:t>
            </w:r>
          </w:p>
        </w:tc>
        <w:tc>
          <w:tcPr>
            <w:tcW w:w="992" w:type="dxa"/>
          </w:tcPr>
          <w:p w14:paraId="2988FC57" w14:textId="40474A38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1</w:t>
            </w:r>
            <w:r w:rsidR="00B23F85">
              <w:t>.</w:t>
            </w:r>
            <w:r w:rsidRPr="0002714B">
              <w:t>79</w:t>
            </w:r>
          </w:p>
        </w:tc>
      </w:tr>
      <w:tr w:rsidR="008E595B" w:rsidRPr="000A5A07" w14:paraId="129AC3E7" w14:textId="77777777" w:rsidTr="004A54FE">
        <w:tc>
          <w:tcPr>
            <w:tcW w:w="794" w:type="dxa"/>
            <w:shd w:val="clear" w:color="auto" w:fill="auto"/>
          </w:tcPr>
          <w:p w14:paraId="0C2D8CF9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SUN</w:t>
            </w:r>
          </w:p>
        </w:tc>
        <w:tc>
          <w:tcPr>
            <w:tcW w:w="851" w:type="dxa"/>
          </w:tcPr>
          <w:p w14:paraId="4A85D358" w14:textId="6AF90175" w:rsidR="008E595B" w:rsidRPr="00EC642C" w:rsidRDefault="008E595B" w:rsidP="008E595B">
            <w:pPr>
              <w:pStyle w:val="MDPI42tablebody"/>
              <w:spacing w:line="240" w:lineRule="auto"/>
            </w:pPr>
            <w:r w:rsidRPr="0002714B">
              <w:t>1926</w:t>
            </w:r>
            <w:r w:rsidR="00B23F85">
              <w:t>.</w:t>
            </w:r>
            <w:r w:rsidRPr="0002714B">
              <w:t>47</w:t>
            </w:r>
          </w:p>
        </w:tc>
        <w:tc>
          <w:tcPr>
            <w:tcW w:w="850" w:type="dxa"/>
          </w:tcPr>
          <w:p w14:paraId="0B09BB3A" w14:textId="0BC8AF4E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1997</w:t>
            </w:r>
            <w:r w:rsidR="00B23F85">
              <w:t>.</w:t>
            </w:r>
            <w:r w:rsidRPr="0002714B">
              <w:t>61</w:t>
            </w:r>
          </w:p>
        </w:tc>
        <w:tc>
          <w:tcPr>
            <w:tcW w:w="992" w:type="dxa"/>
          </w:tcPr>
          <w:p w14:paraId="0F6054E6" w14:textId="0E0549A6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2014</w:t>
            </w:r>
            <w:r w:rsidR="00B23F85">
              <w:t>.</w:t>
            </w:r>
            <w:r w:rsidRPr="0002714B">
              <w:t>06</w:t>
            </w:r>
          </w:p>
        </w:tc>
        <w:tc>
          <w:tcPr>
            <w:tcW w:w="992" w:type="dxa"/>
          </w:tcPr>
          <w:p w14:paraId="7DA5B133" w14:textId="6DDC293D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2377</w:t>
            </w:r>
            <w:r w:rsidR="00B23F85">
              <w:t>.</w:t>
            </w:r>
            <w:r w:rsidRPr="0002714B">
              <w:t>84</w:t>
            </w:r>
          </w:p>
        </w:tc>
        <w:tc>
          <w:tcPr>
            <w:tcW w:w="992" w:type="dxa"/>
          </w:tcPr>
          <w:p w14:paraId="588BF3D4" w14:textId="19B9BEEC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21</w:t>
            </w:r>
          </w:p>
        </w:tc>
        <w:tc>
          <w:tcPr>
            <w:tcW w:w="992" w:type="dxa"/>
          </w:tcPr>
          <w:p w14:paraId="0C15E110" w14:textId="3435E3E7" w:rsidR="008E595B" w:rsidRPr="00B6299C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51</w:t>
            </w:r>
          </w:p>
        </w:tc>
        <w:tc>
          <w:tcPr>
            <w:tcW w:w="992" w:type="dxa"/>
          </w:tcPr>
          <w:p w14:paraId="3E67DC82" w14:textId="290CD044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67</w:t>
            </w:r>
          </w:p>
        </w:tc>
        <w:tc>
          <w:tcPr>
            <w:tcW w:w="992" w:type="dxa"/>
          </w:tcPr>
          <w:p w14:paraId="31833BD2" w14:textId="3AE9E2B7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1</w:t>
            </w:r>
            <w:r w:rsidR="00B23F85">
              <w:t>.</w:t>
            </w:r>
            <w:r w:rsidRPr="0002714B">
              <w:t>81</w:t>
            </w:r>
          </w:p>
        </w:tc>
      </w:tr>
      <w:tr w:rsidR="008E595B" w:rsidRPr="000A5A07" w14:paraId="5072B199" w14:textId="77777777" w:rsidTr="004A54FE">
        <w:tc>
          <w:tcPr>
            <w:tcW w:w="794" w:type="dxa"/>
            <w:shd w:val="clear" w:color="auto" w:fill="auto"/>
            <w:vAlign w:val="center"/>
          </w:tcPr>
          <w:p w14:paraId="565A3BE0" w14:textId="77777777" w:rsidR="008E595B" w:rsidRPr="00085F04" w:rsidRDefault="008E595B" w:rsidP="008E595B">
            <w:pPr>
              <w:pStyle w:val="MDPI42tablebody"/>
              <w:spacing w:line="240" w:lineRule="auto"/>
            </w:pPr>
            <w:r>
              <w:rPr>
                <w:b/>
                <w:bCs/>
              </w:rPr>
              <w:t>Average</w:t>
            </w:r>
          </w:p>
        </w:tc>
        <w:tc>
          <w:tcPr>
            <w:tcW w:w="851" w:type="dxa"/>
          </w:tcPr>
          <w:p w14:paraId="5EB7DABD" w14:textId="0083A57B" w:rsidR="008E595B" w:rsidRPr="00EC642C" w:rsidRDefault="008E595B" w:rsidP="008E595B">
            <w:pPr>
              <w:pStyle w:val="MDPI42tablebody"/>
              <w:spacing w:line="240" w:lineRule="auto"/>
            </w:pPr>
            <w:r w:rsidRPr="0002714B">
              <w:t>1925</w:t>
            </w:r>
            <w:r w:rsidR="00B23F85">
              <w:t>.</w:t>
            </w:r>
            <w:r w:rsidRPr="0002714B">
              <w:t>67</w:t>
            </w:r>
          </w:p>
        </w:tc>
        <w:tc>
          <w:tcPr>
            <w:tcW w:w="850" w:type="dxa"/>
          </w:tcPr>
          <w:p w14:paraId="4E4F60BF" w14:textId="46096FAC" w:rsidR="008E595B" w:rsidRPr="0003207D" w:rsidRDefault="008E595B" w:rsidP="008E595B">
            <w:pPr>
              <w:pStyle w:val="MDPI42tablebody"/>
              <w:spacing w:line="240" w:lineRule="auto"/>
            </w:pPr>
            <w:r w:rsidRPr="0002714B">
              <w:t>1994</w:t>
            </w:r>
            <w:r w:rsidR="00B23F85">
              <w:t>.</w:t>
            </w:r>
            <w:r w:rsidRPr="0002714B">
              <w:t>63</w:t>
            </w:r>
          </w:p>
        </w:tc>
        <w:tc>
          <w:tcPr>
            <w:tcW w:w="992" w:type="dxa"/>
          </w:tcPr>
          <w:p w14:paraId="563F624B" w14:textId="7B1C9339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2015</w:t>
            </w:r>
            <w:r w:rsidR="00B23F85">
              <w:t>.</w:t>
            </w:r>
            <w:r w:rsidRPr="0002714B">
              <w:t>63</w:t>
            </w:r>
          </w:p>
        </w:tc>
        <w:tc>
          <w:tcPr>
            <w:tcW w:w="992" w:type="dxa"/>
          </w:tcPr>
          <w:p w14:paraId="58AAA818" w14:textId="13C00608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2344</w:t>
            </w:r>
            <w:r w:rsidR="00B23F85">
              <w:t>.</w:t>
            </w:r>
            <w:r w:rsidRPr="0002714B">
              <w:t>96</w:t>
            </w:r>
          </w:p>
        </w:tc>
        <w:tc>
          <w:tcPr>
            <w:tcW w:w="992" w:type="dxa"/>
          </w:tcPr>
          <w:p w14:paraId="25FF7A2F" w14:textId="41A98C50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20</w:t>
            </w:r>
          </w:p>
        </w:tc>
        <w:tc>
          <w:tcPr>
            <w:tcW w:w="992" w:type="dxa"/>
          </w:tcPr>
          <w:p w14:paraId="54FF3244" w14:textId="52ECA8A6" w:rsidR="008E595B" w:rsidRPr="0003207D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53</w:t>
            </w:r>
          </w:p>
        </w:tc>
        <w:tc>
          <w:tcPr>
            <w:tcW w:w="992" w:type="dxa"/>
          </w:tcPr>
          <w:p w14:paraId="5D3848B2" w14:textId="3CBF3CAD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0</w:t>
            </w:r>
            <w:r w:rsidR="00B23F85">
              <w:t>.</w:t>
            </w:r>
            <w:r w:rsidRPr="0002714B">
              <w:t>68</w:t>
            </w:r>
          </w:p>
        </w:tc>
        <w:tc>
          <w:tcPr>
            <w:tcW w:w="992" w:type="dxa"/>
          </w:tcPr>
          <w:p w14:paraId="5349C761" w14:textId="5CD1759A" w:rsidR="008E595B" w:rsidRPr="00DD2DB5" w:rsidRDefault="008E595B" w:rsidP="008E595B">
            <w:pPr>
              <w:pStyle w:val="MDPI42tablebody"/>
              <w:spacing w:line="240" w:lineRule="auto"/>
            </w:pPr>
            <w:r w:rsidRPr="0002714B">
              <w:t>1</w:t>
            </w:r>
            <w:r w:rsidR="00B23F85">
              <w:t>.</w:t>
            </w:r>
            <w:r w:rsidRPr="0002714B">
              <w:t>90</w:t>
            </w:r>
          </w:p>
        </w:tc>
      </w:tr>
    </w:tbl>
    <w:p w14:paraId="06D25C0D" w14:textId="23C22855" w:rsidR="00AC7E87" w:rsidRDefault="00AC7E87" w:rsidP="00AC7E87">
      <w:pPr>
        <w:pStyle w:val="MDPI63Notes"/>
        <w:spacing w:before="0"/>
        <w:ind w:left="2552"/>
      </w:pPr>
    </w:p>
    <w:p w14:paraId="21AD8117" w14:textId="77777777" w:rsidR="00AC7E87" w:rsidRPr="00CC7F35" w:rsidRDefault="00AC7E87" w:rsidP="00153E61">
      <w:pPr>
        <w:pStyle w:val="MDPI35textbeforelist"/>
        <w:rPr>
          <w:sz w:val="18"/>
          <w:szCs w:val="18"/>
        </w:rPr>
      </w:pPr>
    </w:p>
    <w:p w14:paraId="42268891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269589C7" wp14:editId="342342FD">
            <wp:extent cx="4320000" cy="2160000"/>
            <wp:effectExtent l="0" t="0" r="4445" b="0"/>
            <wp:docPr id="1126063768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063768" name="Immagine 4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1EA88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346C1C45" wp14:editId="7378B3A0">
            <wp:extent cx="4320000" cy="2160000"/>
            <wp:effectExtent l="0" t="0" r="4445" b="0"/>
            <wp:docPr id="1533641227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641227" name="Immagine 4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F44A9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40DCC6DE" wp14:editId="016E5DFA">
            <wp:extent cx="4320000" cy="2160000"/>
            <wp:effectExtent l="0" t="0" r="4445" b="0"/>
            <wp:docPr id="1413693619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693619" name="Immagine 4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9FEC2" w14:textId="77777777" w:rsidR="00153E61" w:rsidRPr="001F5D23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7941646C" wp14:editId="10F39C59">
            <wp:extent cx="4320000" cy="2160000"/>
            <wp:effectExtent l="0" t="0" r="4445" b="0"/>
            <wp:docPr id="1271497082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497082" name="Immagine 4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1996" w14:textId="3580CD6A" w:rsidR="00153E61" w:rsidRDefault="00153E61" w:rsidP="00153E61">
      <w:pPr>
        <w:pStyle w:val="MDPI35textbeforelist"/>
        <w:rPr>
          <w:sz w:val="18"/>
          <w:szCs w:val="18"/>
        </w:rPr>
      </w:pPr>
      <w:r>
        <w:rPr>
          <w:b/>
          <w:sz w:val="18"/>
          <w:szCs w:val="18"/>
        </w:rPr>
        <w:lastRenderedPageBreak/>
        <w:t>Supplementary Material S1-C</w:t>
      </w:r>
      <w:r w:rsidR="001F7924">
        <w:rPr>
          <w:b/>
          <w:sz w:val="18"/>
          <w:szCs w:val="18"/>
        </w:rPr>
        <w:t>1</w:t>
      </w:r>
      <w:r>
        <w:rPr>
          <w:b/>
          <w:sz w:val="18"/>
          <w:szCs w:val="18"/>
        </w:rPr>
        <w:t>, S1-C2, S1-C3, S1-C4</w:t>
      </w:r>
      <w:r w:rsidR="0050131D">
        <w:rPr>
          <w:b/>
          <w:sz w:val="18"/>
          <w:szCs w:val="18"/>
        </w:rPr>
        <w:t>, S1-C5</w:t>
      </w:r>
      <w:r w:rsidRPr="00CC7F35">
        <w:rPr>
          <w:b/>
          <w:sz w:val="18"/>
          <w:szCs w:val="18"/>
        </w:rPr>
        <w:t>.</w:t>
      </w:r>
      <w:r w:rsidRPr="00CC7F35">
        <w:rPr>
          <w:sz w:val="18"/>
          <w:szCs w:val="18"/>
        </w:rPr>
        <w:t xml:space="preserve"> </w:t>
      </w:r>
      <w:r w:rsidR="00EF0DEA">
        <w:rPr>
          <w:sz w:val="18"/>
          <w:szCs w:val="18"/>
        </w:rPr>
        <w:t>Table (C1) and CO (C2), CO</w:t>
      </w:r>
      <w:r w:rsidR="00EF0DEA" w:rsidRPr="00946965">
        <w:rPr>
          <w:sz w:val="18"/>
          <w:szCs w:val="18"/>
          <w:vertAlign w:val="subscript"/>
        </w:rPr>
        <w:t>2</w:t>
      </w:r>
      <w:r w:rsidR="00EF0DEA">
        <w:rPr>
          <w:sz w:val="18"/>
          <w:szCs w:val="18"/>
        </w:rPr>
        <w:t xml:space="preserve"> (C3), CH</w:t>
      </w:r>
      <w:r w:rsidR="00EF0DEA" w:rsidRPr="00946965">
        <w:rPr>
          <w:sz w:val="18"/>
          <w:szCs w:val="18"/>
          <w:vertAlign w:val="subscript"/>
        </w:rPr>
        <w:t>4</w:t>
      </w:r>
      <w:r w:rsidR="00EF0DEA">
        <w:rPr>
          <w:sz w:val="18"/>
          <w:szCs w:val="18"/>
        </w:rPr>
        <w:t xml:space="preserve"> (C4), </w:t>
      </w:r>
      <w:proofErr w:type="spellStart"/>
      <w:r w:rsidR="00EF0DEA">
        <w:rPr>
          <w:sz w:val="18"/>
          <w:szCs w:val="18"/>
        </w:rPr>
        <w:t>eBC</w:t>
      </w:r>
      <w:proofErr w:type="spellEnd"/>
      <w:r w:rsidR="00EF0DEA">
        <w:rPr>
          <w:sz w:val="18"/>
          <w:szCs w:val="18"/>
        </w:rPr>
        <w:t xml:space="preserve"> (C5) plots reporting key statistical data from </w:t>
      </w:r>
      <w:r>
        <w:rPr>
          <w:sz w:val="18"/>
          <w:szCs w:val="18"/>
        </w:rPr>
        <w:t>2018</w:t>
      </w:r>
      <w:r w:rsidRPr="00CC7F35">
        <w:rPr>
          <w:sz w:val="18"/>
          <w:szCs w:val="18"/>
        </w:rPr>
        <w:t>.</w:t>
      </w:r>
    </w:p>
    <w:p w14:paraId="2F503FFF" w14:textId="77777777" w:rsidR="00AC7E87" w:rsidRDefault="00AC7E87" w:rsidP="00153E61">
      <w:pPr>
        <w:pStyle w:val="MDPI35textbeforelist"/>
        <w:rPr>
          <w:sz w:val="18"/>
          <w:szCs w:val="18"/>
        </w:rPr>
      </w:pPr>
    </w:p>
    <w:tbl>
      <w:tblPr>
        <w:tblW w:w="8447" w:type="dxa"/>
        <w:tblInd w:w="2608" w:type="dxa"/>
        <w:tblBorders>
          <w:top w:val="single" w:sz="8" w:space="0" w:color="auto"/>
          <w:bottom w:val="single" w:sz="8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4"/>
        <w:gridCol w:w="851"/>
        <w:gridCol w:w="850"/>
        <w:gridCol w:w="992"/>
        <w:gridCol w:w="992"/>
        <w:gridCol w:w="992"/>
        <w:gridCol w:w="992"/>
        <w:gridCol w:w="992"/>
        <w:gridCol w:w="992"/>
      </w:tblGrid>
      <w:tr w:rsidR="00AC7E87" w:rsidRPr="000A5A07" w14:paraId="3E70EA92" w14:textId="77777777" w:rsidTr="004A54FE">
        <w:tc>
          <w:tcPr>
            <w:tcW w:w="7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1328B36" w14:textId="77777777" w:rsidR="00AC7E87" w:rsidRDefault="00AC7E87" w:rsidP="004A54FE">
            <w:pPr>
              <w:pStyle w:val="MDPI42tablebody"/>
              <w:spacing w:line="240" w:lineRule="auto"/>
              <w:rPr>
                <w:b/>
                <w:snapToGrid/>
              </w:rPr>
            </w:pPr>
            <w:r>
              <w:rPr>
                <w:b/>
                <w:snapToGrid/>
              </w:rPr>
              <w:t>Day</w:t>
            </w:r>
          </w:p>
        </w:tc>
        <w:tc>
          <w:tcPr>
            <w:tcW w:w="3685" w:type="dxa"/>
            <w:gridSpan w:val="4"/>
            <w:tcBorders>
              <w:bottom w:val="single" w:sz="4" w:space="0" w:color="auto"/>
            </w:tcBorders>
          </w:tcPr>
          <w:p w14:paraId="0B135423" w14:textId="77777777" w:rsidR="00AC7E87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CO</w:t>
            </w:r>
            <w:r>
              <w:rPr>
                <w:b/>
                <w:bCs/>
              </w:rPr>
              <w:t xml:space="preserve"> (ppb)</w:t>
            </w:r>
          </w:p>
        </w:tc>
        <w:tc>
          <w:tcPr>
            <w:tcW w:w="3968" w:type="dxa"/>
            <w:gridSpan w:val="4"/>
            <w:tcBorders>
              <w:bottom w:val="single" w:sz="4" w:space="0" w:color="auto"/>
            </w:tcBorders>
          </w:tcPr>
          <w:p w14:paraId="7F8F7B0F" w14:textId="77777777" w:rsidR="00AC7E87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CO</w:t>
            </w:r>
            <w:r w:rsidRPr="00BA24FB">
              <w:rPr>
                <w:b/>
                <w:bCs/>
                <w:vertAlign w:val="subscript"/>
              </w:rPr>
              <w:t>2</w:t>
            </w:r>
            <w:r>
              <w:rPr>
                <w:b/>
                <w:bCs/>
              </w:rPr>
              <w:t xml:space="preserve"> (ppm)</w:t>
            </w:r>
          </w:p>
        </w:tc>
      </w:tr>
      <w:tr w:rsidR="00AC7E87" w:rsidRPr="000A5A07" w14:paraId="4FE338A4" w14:textId="77777777" w:rsidTr="004A54FE">
        <w:tc>
          <w:tcPr>
            <w:tcW w:w="7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CE3A581" w14:textId="77777777" w:rsidR="00AC7E87" w:rsidRDefault="00AC7E87" w:rsidP="004A54FE">
            <w:pPr>
              <w:pStyle w:val="MDPI42tablebody"/>
              <w:spacing w:line="240" w:lineRule="auto"/>
              <w:rPr>
                <w:b/>
                <w:snapToGrid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1450FDC3" w14:textId="77777777" w:rsidR="00AC7E87" w:rsidRPr="006152AA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0223E8A7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36A0F4BC" w14:textId="77777777" w:rsidR="00AC7E87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57D98E44" w14:textId="77777777" w:rsidR="00AC7E87" w:rsidRDefault="00AC7E87" w:rsidP="004A54FE">
            <w:pPr>
              <w:pStyle w:val="MDPI42tablebody"/>
              <w:spacing w:line="240" w:lineRule="auto"/>
            </w:pPr>
            <w:r>
              <w:t>97,5%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50339980" w14:textId="77777777" w:rsidR="00AC7E87" w:rsidRPr="006152AA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66949253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6CBE5749" w14:textId="77777777" w:rsidR="00AC7E87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5D278341" w14:textId="77777777" w:rsidR="00AC7E87" w:rsidRDefault="00AC7E87" w:rsidP="004A54FE">
            <w:pPr>
              <w:pStyle w:val="MDPI42tablebody"/>
              <w:spacing w:line="240" w:lineRule="auto"/>
            </w:pPr>
            <w:r>
              <w:t>97,5%</w:t>
            </w:r>
          </w:p>
        </w:tc>
      </w:tr>
      <w:tr w:rsidR="008E595B" w:rsidRPr="000A5A07" w14:paraId="1A10BD67" w14:textId="77777777" w:rsidTr="004A54FE">
        <w:tc>
          <w:tcPr>
            <w:tcW w:w="794" w:type="dxa"/>
            <w:shd w:val="clear" w:color="auto" w:fill="auto"/>
            <w:vAlign w:val="center"/>
          </w:tcPr>
          <w:p w14:paraId="5B00D839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MON</w:t>
            </w:r>
          </w:p>
        </w:tc>
        <w:tc>
          <w:tcPr>
            <w:tcW w:w="851" w:type="dxa"/>
          </w:tcPr>
          <w:p w14:paraId="4A73EB15" w14:textId="5DD9BDDC" w:rsidR="008E595B" w:rsidRPr="00F220D4" w:rsidRDefault="008E595B" w:rsidP="008E595B">
            <w:pPr>
              <w:pStyle w:val="MDPI42tablebody"/>
              <w:spacing w:line="240" w:lineRule="auto"/>
            </w:pPr>
            <w:r w:rsidRPr="00E427B5">
              <w:t>101</w:t>
            </w:r>
            <w:r w:rsidR="00B23F85">
              <w:t>.</w:t>
            </w:r>
            <w:r w:rsidRPr="00E427B5">
              <w:t>39</w:t>
            </w:r>
          </w:p>
        </w:tc>
        <w:tc>
          <w:tcPr>
            <w:tcW w:w="850" w:type="dxa"/>
          </w:tcPr>
          <w:p w14:paraId="5C0E5F71" w14:textId="3D478602" w:rsidR="008E595B" w:rsidRPr="00BB414D" w:rsidRDefault="008E595B" w:rsidP="008E595B">
            <w:pPr>
              <w:pStyle w:val="MDPI42tablebody"/>
              <w:spacing w:line="240" w:lineRule="auto"/>
            </w:pPr>
            <w:r w:rsidRPr="00E427B5">
              <w:t>136</w:t>
            </w:r>
            <w:r w:rsidR="00B23F85">
              <w:t>.</w:t>
            </w:r>
            <w:r w:rsidRPr="00E427B5">
              <w:t>83</w:t>
            </w:r>
          </w:p>
        </w:tc>
        <w:tc>
          <w:tcPr>
            <w:tcW w:w="992" w:type="dxa"/>
          </w:tcPr>
          <w:p w14:paraId="2E705196" w14:textId="49587CB1" w:rsidR="008E595B" w:rsidRPr="00EC642C" w:rsidRDefault="008E595B" w:rsidP="008E595B">
            <w:pPr>
              <w:pStyle w:val="MDPI42tablebody"/>
              <w:spacing w:line="240" w:lineRule="auto"/>
            </w:pPr>
            <w:r w:rsidRPr="00E427B5">
              <w:t>146</w:t>
            </w:r>
            <w:r w:rsidR="00B23F85">
              <w:t>.</w:t>
            </w:r>
            <w:r w:rsidRPr="00E427B5">
              <w:t>03</w:t>
            </w:r>
          </w:p>
        </w:tc>
        <w:tc>
          <w:tcPr>
            <w:tcW w:w="992" w:type="dxa"/>
          </w:tcPr>
          <w:p w14:paraId="25F6B1AC" w14:textId="3CB708FF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306</w:t>
            </w:r>
            <w:r w:rsidR="00B23F85">
              <w:t>.</w:t>
            </w:r>
            <w:r w:rsidRPr="00E427B5">
              <w:t>71</w:t>
            </w:r>
          </w:p>
        </w:tc>
        <w:tc>
          <w:tcPr>
            <w:tcW w:w="992" w:type="dxa"/>
          </w:tcPr>
          <w:p w14:paraId="040AE695" w14:textId="5295956D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413</w:t>
            </w:r>
            <w:r w:rsidR="00B23F85">
              <w:t>.</w:t>
            </w:r>
            <w:r w:rsidRPr="00E427B5">
              <w:t>43</w:t>
            </w:r>
          </w:p>
        </w:tc>
        <w:tc>
          <w:tcPr>
            <w:tcW w:w="992" w:type="dxa"/>
          </w:tcPr>
          <w:p w14:paraId="313CA677" w14:textId="3D918E6D" w:rsidR="008E595B" w:rsidRPr="002B7FFB" w:rsidRDefault="008E595B" w:rsidP="008E595B">
            <w:pPr>
              <w:pStyle w:val="MDPI42tablebody"/>
              <w:spacing w:line="240" w:lineRule="auto"/>
            </w:pPr>
            <w:r w:rsidRPr="00E427B5">
              <w:t>424</w:t>
            </w:r>
            <w:r w:rsidR="00B23F85">
              <w:t>.</w:t>
            </w:r>
            <w:r w:rsidRPr="00E427B5">
              <w:t>02</w:t>
            </w:r>
          </w:p>
        </w:tc>
        <w:tc>
          <w:tcPr>
            <w:tcW w:w="992" w:type="dxa"/>
          </w:tcPr>
          <w:p w14:paraId="7ECAEFE1" w14:textId="0793F997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430</w:t>
            </w:r>
            <w:r w:rsidR="00B23F85">
              <w:t>.</w:t>
            </w:r>
            <w:r w:rsidRPr="00E427B5">
              <w:t>53</w:t>
            </w:r>
          </w:p>
        </w:tc>
        <w:tc>
          <w:tcPr>
            <w:tcW w:w="992" w:type="dxa"/>
          </w:tcPr>
          <w:p w14:paraId="4A6183F9" w14:textId="2D4B207C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468</w:t>
            </w:r>
            <w:r w:rsidR="00B23F85">
              <w:t>.</w:t>
            </w:r>
            <w:r w:rsidRPr="00E427B5">
              <w:t>84</w:t>
            </w:r>
          </w:p>
        </w:tc>
      </w:tr>
      <w:tr w:rsidR="008E595B" w:rsidRPr="000A5A07" w14:paraId="17AFA2B1" w14:textId="77777777" w:rsidTr="004A54FE">
        <w:tc>
          <w:tcPr>
            <w:tcW w:w="794" w:type="dxa"/>
            <w:shd w:val="clear" w:color="auto" w:fill="auto"/>
            <w:vAlign w:val="center"/>
          </w:tcPr>
          <w:p w14:paraId="0F3ED902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TUE</w:t>
            </w:r>
          </w:p>
        </w:tc>
        <w:tc>
          <w:tcPr>
            <w:tcW w:w="851" w:type="dxa"/>
          </w:tcPr>
          <w:p w14:paraId="7917EB3A" w14:textId="04FD3DFD" w:rsidR="008E595B" w:rsidRPr="00F220D4" w:rsidRDefault="008E595B" w:rsidP="008E595B">
            <w:pPr>
              <w:pStyle w:val="MDPI42tablebody"/>
              <w:spacing w:line="240" w:lineRule="auto"/>
            </w:pPr>
            <w:r w:rsidRPr="00E427B5">
              <w:t>103</w:t>
            </w:r>
            <w:r w:rsidR="00B23F85">
              <w:t>.</w:t>
            </w:r>
            <w:r w:rsidRPr="00E427B5">
              <w:t>43</w:t>
            </w:r>
          </w:p>
        </w:tc>
        <w:tc>
          <w:tcPr>
            <w:tcW w:w="850" w:type="dxa"/>
          </w:tcPr>
          <w:p w14:paraId="25A8178B" w14:textId="6296A20D" w:rsidR="008E595B" w:rsidRPr="00BB414D" w:rsidRDefault="008E595B" w:rsidP="008E595B">
            <w:pPr>
              <w:pStyle w:val="MDPI42tablebody"/>
              <w:spacing w:line="240" w:lineRule="auto"/>
            </w:pPr>
            <w:r w:rsidRPr="00E427B5">
              <w:t>137</w:t>
            </w:r>
            <w:r w:rsidR="00B23F85">
              <w:t>.</w:t>
            </w:r>
            <w:r w:rsidRPr="00E427B5">
              <w:t>69</w:t>
            </w:r>
          </w:p>
        </w:tc>
        <w:tc>
          <w:tcPr>
            <w:tcW w:w="992" w:type="dxa"/>
          </w:tcPr>
          <w:p w14:paraId="3C9BF28F" w14:textId="1F647713" w:rsidR="008E595B" w:rsidRPr="00EC642C" w:rsidRDefault="008E595B" w:rsidP="008E595B">
            <w:pPr>
              <w:pStyle w:val="MDPI42tablebody"/>
              <w:spacing w:line="240" w:lineRule="auto"/>
            </w:pPr>
            <w:r w:rsidRPr="00E427B5">
              <w:t>145</w:t>
            </w:r>
            <w:r w:rsidR="00B23F85">
              <w:t>.</w:t>
            </w:r>
            <w:r w:rsidRPr="00E427B5">
              <w:t>14</w:t>
            </w:r>
          </w:p>
        </w:tc>
        <w:tc>
          <w:tcPr>
            <w:tcW w:w="992" w:type="dxa"/>
          </w:tcPr>
          <w:p w14:paraId="45B5213B" w14:textId="5A793812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324</w:t>
            </w:r>
            <w:r w:rsidR="00B23F85">
              <w:t>.</w:t>
            </w:r>
            <w:r w:rsidRPr="00E427B5">
              <w:t>31</w:t>
            </w:r>
          </w:p>
        </w:tc>
        <w:tc>
          <w:tcPr>
            <w:tcW w:w="992" w:type="dxa"/>
          </w:tcPr>
          <w:p w14:paraId="50C8A0A3" w14:textId="10E84E11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413</w:t>
            </w:r>
            <w:r w:rsidR="00B23F85">
              <w:t>.</w:t>
            </w:r>
            <w:r w:rsidRPr="00E427B5">
              <w:t>38</w:t>
            </w:r>
          </w:p>
        </w:tc>
        <w:tc>
          <w:tcPr>
            <w:tcW w:w="992" w:type="dxa"/>
          </w:tcPr>
          <w:p w14:paraId="3BC75CA4" w14:textId="2B500D00" w:rsidR="008E595B" w:rsidRPr="002B7FFB" w:rsidRDefault="008E595B" w:rsidP="008E595B">
            <w:pPr>
              <w:pStyle w:val="MDPI42tablebody"/>
              <w:spacing w:line="240" w:lineRule="auto"/>
            </w:pPr>
            <w:r w:rsidRPr="00E427B5">
              <w:t>424</w:t>
            </w:r>
            <w:r w:rsidR="00B23F85">
              <w:t>.</w:t>
            </w:r>
            <w:r w:rsidRPr="00E427B5">
              <w:t>28</w:t>
            </w:r>
          </w:p>
        </w:tc>
        <w:tc>
          <w:tcPr>
            <w:tcW w:w="992" w:type="dxa"/>
          </w:tcPr>
          <w:p w14:paraId="6A39C7BB" w14:textId="2193010B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430</w:t>
            </w:r>
            <w:r w:rsidR="00B23F85">
              <w:t>.</w:t>
            </w:r>
            <w:r w:rsidRPr="00E427B5">
              <w:t>75</w:t>
            </w:r>
          </w:p>
        </w:tc>
        <w:tc>
          <w:tcPr>
            <w:tcW w:w="992" w:type="dxa"/>
          </w:tcPr>
          <w:p w14:paraId="45B04E10" w14:textId="37126AD5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467</w:t>
            </w:r>
            <w:r w:rsidR="00B23F85">
              <w:t>.</w:t>
            </w:r>
            <w:r w:rsidRPr="00E427B5">
              <w:t>70</w:t>
            </w:r>
          </w:p>
        </w:tc>
      </w:tr>
      <w:tr w:rsidR="008E595B" w:rsidRPr="000A5A07" w14:paraId="15ED30B7" w14:textId="77777777" w:rsidTr="004A54FE">
        <w:tc>
          <w:tcPr>
            <w:tcW w:w="794" w:type="dxa"/>
            <w:shd w:val="clear" w:color="auto" w:fill="auto"/>
            <w:vAlign w:val="center"/>
          </w:tcPr>
          <w:p w14:paraId="480122D6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WED</w:t>
            </w:r>
          </w:p>
        </w:tc>
        <w:tc>
          <w:tcPr>
            <w:tcW w:w="851" w:type="dxa"/>
          </w:tcPr>
          <w:p w14:paraId="6EA250F8" w14:textId="09EF50CC" w:rsidR="008E595B" w:rsidRPr="00F220D4" w:rsidRDefault="008E595B" w:rsidP="008E595B">
            <w:pPr>
              <w:pStyle w:val="MDPI42tablebody"/>
              <w:spacing w:line="240" w:lineRule="auto"/>
            </w:pPr>
            <w:r w:rsidRPr="00E427B5">
              <w:t>100</w:t>
            </w:r>
            <w:r w:rsidR="00B23F85">
              <w:t>.</w:t>
            </w:r>
            <w:r w:rsidRPr="00E427B5">
              <w:t>67</w:t>
            </w:r>
          </w:p>
        </w:tc>
        <w:tc>
          <w:tcPr>
            <w:tcW w:w="850" w:type="dxa"/>
          </w:tcPr>
          <w:p w14:paraId="64092324" w14:textId="119926F6" w:rsidR="008E595B" w:rsidRPr="00BB414D" w:rsidRDefault="008E595B" w:rsidP="008E595B">
            <w:pPr>
              <w:pStyle w:val="MDPI42tablebody"/>
              <w:spacing w:line="240" w:lineRule="auto"/>
            </w:pPr>
            <w:r w:rsidRPr="00E427B5">
              <w:t>135</w:t>
            </w:r>
            <w:r w:rsidR="00B23F85">
              <w:t>.</w:t>
            </w:r>
            <w:r w:rsidRPr="00E427B5">
              <w:t>68</w:t>
            </w:r>
          </w:p>
        </w:tc>
        <w:tc>
          <w:tcPr>
            <w:tcW w:w="992" w:type="dxa"/>
          </w:tcPr>
          <w:p w14:paraId="4D960F64" w14:textId="12E42144" w:rsidR="008E595B" w:rsidRPr="00EC642C" w:rsidRDefault="008E595B" w:rsidP="008E595B">
            <w:pPr>
              <w:pStyle w:val="MDPI42tablebody"/>
              <w:spacing w:line="240" w:lineRule="auto"/>
            </w:pPr>
            <w:r w:rsidRPr="00E427B5">
              <w:t>147</w:t>
            </w:r>
            <w:r w:rsidR="00B23F85">
              <w:t>.</w:t>
            </w:r>
            <w:r w:rsidRPr="00E427B5">
              <w:t>55</w:t>
            </w:r>
          </w:p>
        </w:tc>
        <w:tc>
          <w:tcPr>
            <w:tcW w:w="992" w:type="dxa"/>
          </w:tcPr>
          <w:p w14:paraId="10D95E13" w14:textId="3A04E462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279</w:t>
            </w:r>
            <w:r w:rsidR="00B23F85">
              <w:t>.</w:t>
            </w:r>
            <w:r w:rsidRPr="00E427B5">
              <w:t>31</w:t>
            </w:r>
          </w:p>
        </w:tc>
        <w:tc>
          <w:tcPr>
            <w:tcW w:w="992" w:type="dxa"/>
          </w:tcPr>
          <w:p w14:paraId="7DFAC435" w14:textId="4DE7E905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413</w:t>
            </w:r>
            <w:r w:rsidR="00B23F85">
              <w:t>.</w:t>
            </w:r>
            <w:r w:rsidRPr="00E427B5">
              <w:t>40</w:t>
            </w:r>
          </w:p>
        </w:tc>
        <w:tc>
          <w:tcPr>
            <w:tcW w:w="992" w:type="dxa"/>
          </w:tcPr>
          <w:p w14:paraId="18462622" w14:textId="2CD085BD" w:rsidR="008E595B" w:rsidRPr="002B7FFB" w:rsidRDefault="008E595B" w:rsidP="008E595B">
            <w:pPr>
              <w:pStyle w:val="MDPI42tablebody"/>
              <w:spacing w:line="240" w:lineRule="auto"/>
            </w:pPr>
            <w:r w:rsidRPr="00E427B5">
              <w:t>425</w:t>
            </w:r>
            <w:r w:rsidR="00B23F85">
              <w:t>.</w:t>
            </w:r>
            <w:r w:rsidRPr="00E427B5">
              <w:t>12</w:t>
            </w:r>
          </w:p>
        </w:tc>
        <w:tc>
          <w:tcPr>
            <w:tcW w:w="992" w:type="dxa"/>
          </w:tcPr>
          <w:p w14:paraId="5631AA03" w14:textId="71A63342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430</w:t>
            </w:r>
            <w:r w:rsidR="00B23F85">
              <w:t>.</w:t>
            </w:r>
            <w:r w:rsidRPr="00E427B5">
              <w:t>76</w:t>
            </w:r>
          </w:p>
        </w:tc>
        <w:tc>
          <w:tcPr>
            <w:tcW w:w="992" w:type="dxa"/>
          </w:tcPr>
          <w:p w14:paraId="4A540FC1" w14:textId="50BE3F5C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477</w:t>
            </w:r>
            <w:r w:rsidR="00B23F85">
              <w:t>.</w:t>
            </w:r>
            <w:r w:rsidRPr="00E427B5">
              <w:t>65</w:t>
            </w:r>
          </w:p>
        </w:tc>
      </w:tr>
      <w:tr w:rsidR="008E595B" w:rsidRPr="000A5A07" w14:paraId="701B5470" w14:textId="77777777" w:rsidTr="004A54FE">
        <w:tc>
          <w:tcPr>
            <w:tcW w:w="794" w:type="dxa"/>
            <w:shd w:val="clear" w:color="auto" w:fill="auto"/>
            <w:vAlign w:val="center"/>
          </w:tcPr>
          <w:p w14:paraId="4772888A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THU</w:t>
            </w:r>
          </w:p>
        </w:tc>
        <w:tc>
          <w:tcPr>
            <w:tcW w:w="851" w:type="dxa"/>
          </w:tcPr>
          <w:p w14:paraId="0FECE87B" w14:textId="42B32BB1" w:rsidR="008E595B" w:rsidRPr="00F220D4" w:rsidRDefault="008E595B" w:rsidP="008E595B">
            <w:pPr>
              <w:pStyle w:val="MDPI42tablebody"/>
              <w:spacing w:line="240" w:lineRule="auto"/>
            </w:pPr>
            <w:r w:rsidRPr="00E427B5">
              <w:t>102</w:t>
            </w:r>
            <w:r w:rsidR="00B23F85">
              <w:t>.</w:t>
            </w:r>
            <w:r w:rsidRPr="00E427B5">
              <w:t>32</w:t>
            </w:r>
          </w:p>
        </w:tc>
        <w:tc>
          <w:tcPr>
            <w:tcW w:w="850" w:type="dxa"/>
          </w:tcPr>
          <w:p w14:paraId="0E9F8211" w14:textId="0D422047" w:rsidR="008E595B" w:rsidRPr="00BB414D" w:rsidRDefault="008E595B" w:rsidP="008E595B">
            <w:pPr>
              <w:pStyle w:val="MDPI42tablebody"/>
              <w:spacing w:line="240" w:lineRule="auto"/>
            </w:pPr>
            <w:r w:rsidRPr="00E427B5">
              <w:t>134</w:t>
            </w:r>
            <w:r w:rsidR="00B23F85">
              <w:t>.</w:t>
            </w:r>
            <w:r w:rsidRPr="00E427B5">
              <w:t>95</w:t>
            </w:r>
          </w:p>
        </w:tc>
        <w:tc>
          <w:tcPr>
            <w:tcW w:w="992" w:type="dxa"/>
          </w:tcPr>
          <w:p w14:paraId="184D6F50" w14:textId="0309EF1F" w:rsidR="008E595B" w:rsidRPr="00EC642C" w:rsidRDefault="008E595B" w:rsidP="008E595B">
            <w:pPr>
              <w:pStyle w:val="MDPI42tablebody"/>
              <w:spacing w:line="240" w:lineRule="auto"/>
            </w:pPr>
            <w:r w:rsidRPr="00E427B5">
              <w:t>151</w:t>
            </w:r>
            <w:r w:rsidR="00B23F85">
              <w:t>.</w:t>
            </w:r>
            <w:r w:rsidRPr="00E427B5">
              <w:t>50</w:t>
            </w:r>
          </w:p>
        </w:tc>
        <w:tc>
          <w:tcPr>
            <w:tcW w:w="992" w:type="dxa"/>
          </w:tcPr>
          <w:p w14:paraId="6DB41F2F" w14:textId="0F4F661C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264</w:t>
            </w:r>
            <w:r w:rsidR="00B23F85">
              <w:t>.</w:t>
            </w:r>
            <w:r w:rsidRPr="00E427B5">
              <w:t>09</w:t>
            </w:r>
          </w:p>
        </w:tc>
        <w:tc>
          <w:tcPr>
            <w:tcW w:w="992" w:type="dxa"/>
          </w:tcPr>
          <w:p w14:paraId="321D4716" w14:textId="31B5046A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413</w:t>
            </w:r>
            <w:r w:rsidR="00B23F85">
              <w:t>.</w:t>
            </w:r>
            <w:r w:rsidRPr="00E427B5">
              <w:t>52</w:t>
            </w:r>
          </w:p>
        </w:tc>
        <w:tc>
          <w:tcPr>
            <w:tcW w:w="992" w:type="dxa"/>
          </w:tcPr>
          <w:p w14:paraId="283CD7F5" w14:textId="5F025DF4" w:rsidR="008E595B" w:rsidRPr="002B7FFB" w:rsidRDefault="008E595B" w:rsidP="008E595B">
            <w:pPr>
              <w:pStyle w:val="MDPI42tablebody"/>
              <w:spacing w:line="240" w:lineRule="auto"/>
            </w:pPr>
            <w:r w:rsidRPr="00E427B5">
              <w:t>425</w:t>
            </w:r>
            <w:r w:rsidR="00B23F85">
              <w:t>.</w:t>
            </w:r>
            <w:r w:rsidRPr="00E427B5">
              <w:t>48</w:t>
            </w:r>
          </w:p>
        </w:tc>
        <w:tc>
          <w:tcPr>
            <w:tcW w:w="992" w:type="dxa"/>
          </w:tcPr>
          <w:p w14:paraId="413597FD" w14:textId="0BEB4C04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434</w:t>
            </w:r>
            <w:r w:rsidR="00B23F85">
              <w:t>.</w:t>
            </w:r>
            <w:r w:rsidRPr="00E427B5">
              <w:t>77</w:t>
            </w:r>
          </w:p>
        </w:tc>
        <w:tc>
          <w:tcPr>
            <w:tcW w:w="992" w:type="dxa"/>
          </w:tcPr>
          <w:p w14:paraId="4014916A" w14:textId="2E58CD72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474</w:t>
            </w:r>
            <w:r w:rsidR="00B23F85">
              <w:t>.</w:t>
            </w:r>
            <w:r w:rsidRPr="00E427B5">
              <w:t>87</w:t>
            </w:r>
          </w:p>
        </w:tc>
      </w:tr>
      <w:tr w:rsidR="008E595B" w:rsidRPr="000A5A07" w14:paraId="44ACB435" w14:textId="77777777" w:rsidTr="004A54FE">
        <w:tc>
          <w:tcPr>
            <w:tcW w:w="794" w:type="dxa"/>
            <w:shd w:val="clear" w:color="auto" w:fill="auto"/>
            <w:vAlign w:val="center"/>
          </w:tcPr>
          <w:p w14:paraId="63835115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FRI</w:t>
            </w:r>
          </w:p>
        </w:tc>
        <w:tc>
          <w:tcPr>
            <w:tcW w:w="851" w:type="dxa"/>
          </w:tcPr>
          <w:p w14:paraId="3FCA9155" w14:textId="4AEA29A6" w:rsidR="008E595B" w:rsidRPr="00F220D4" w:rsidRDefault="008E595B" w:rsidP="008E595B">
            <w:pPr>
              <w:pStyle w:val="MDPI42tablebody"/>
              <w:spacing w:line="240" w:lineRule="auto"/>
            </w:pPr>
            <w:r w:rsidRPr="00E427B5">
              <w:t>101</w:t>
            </w:r>
            <w:r w:rsidR="00B23F85">
              <w:t>.</w:t>
            </w:r>
            <w:r w:rsidRPr="00E427B5">
              <w:t>13</w:t>
            </w:r>
          </w:p>
        </w:tc>
        <w:tc>
          <w:tcPr>
            <w:tcW w:w="850" w:type="dxa"/>
          </w:tcPr>
          <w:p w14:paraId="593649A3" w14:textId="5BE69013" w:rsidR="008E595B" w:rsidRPr="00BB414D" w:rsidRDefault="008E595B" w:rsidP="008E595B">
            <w:pPr>
              <w:pStyle w:val="MDPI42tablebody"/>
              <w:spacing w:line="240" w:lineRule="auto"/>
            </w:pPr>
            <w:r w:rsidRPr="00E427B5">
              <w:t>138</w:t>
            </w:r>
            <w:r w:rsidR="00B23F85">
              <w:t>.</w:t>
            </w:r>
            <w:r w:rsidRPr="00E427B5">
              <w:t>15</w:t>
            </w:r>
          </w:p>
        </w:tc>
        <w:tc>
          <w:tcPr>
            <w:tcW w:w="992" w:type="dxa"/>
          </w:tcPr>
          <w:p w14:paraId="12B3D14D" w14:textId="18771878" w:rsidR="008E595B" w:rsidRPr="00EC642C" w:rsidRDefault="008E595B" w:rsidP="008E595B">
            <w:pPr>
              <w:pStyle w:val="MDPI42tablebody"/>
              <w:spacing w:line="240" w:lineRule="auto"/>
            </w:pPr>
            <w:r w:rsidRPr="00E427B5">
              <w:t>155</w:t>
            </w:r>
            <w:r w:rsidR="00B23F85">
              <w:t>.</w:t>
            </w:r>
            <w:r w:rsidRPr="00E427B5">
              <w:t>00</w:t>
            </w:r>
          </w:p>
        </w:tc>
        <w:tc>
          <w:tcPr>
            <w:tcW w:w="992" w:type="dxa"/>
          </w:tcPr>
          <w:p w14:paraId="17713DB5" w14:textId="0ED8DEA9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269</w:t>
            </w:r>
            <w:r w:rsidR="00B23F85">
              <w:t>.</w:t>
            </w:r>
            <w:r w:rsidRPr="00E427B5">
              <w:t>54</w:t>
            </w:r>
          </w:p>
        </w:tc>
        <w:tc>
          <w:tcPr>
            <w:tcW w:w="992" w:type="dxa"/>
          </w:tcPr>
          <w:p w14:paraId="6E590E36" w14:textId="046D68E9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413</w:t>
            </w:r>
            <w:r w:rsidR="00B23F85">
              <w:t>.</w:t>
            </w:r>
            <w:r w:rsidRPr="00E427B5">
              <w:t>50</w:t>
            </w:r>
          </w:p>
        </w:tc>
        <w:tc>
          <w:tcPr>
            <w:tcW w:w="992" w:type="dxa"/>
          </w:tcPr>
          <w:p w14:paraId="69831611" w14:textId="63D40CB1" w:rsidR="008E595B" w:rsidRPr="002B7FFB" w:rsidRDefault="008E595B" w:rsidP="008E595B">
            <w:pPr>
              <w:pStyle w:val="MDPI42tablebody"/>
              <w:spacing w:line="240" w:lineRule="auto"/>
            </w:pPr>
            <w:r w:rsidRPr="00E427B5">
              <w:t>427</w:t>
            </w:r>
            <w:r w:rsidR="00B23F85">
              <w:t>.</w:t>
            </w:r>
            <w:r w:rsidRPr="00E427B5">
              <w:t>26</w:t>
            </w:r>
          </w:p>
        </w:tc>
        <w:tc>
          <w:tcPr>
            <w:tcW w:w="992" w:type="dxa"/>
          </w:tcPr>
          <w:p w14:paraId="64F26C1B" w14:textId="357D65C8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437</w:t>
            </w:r>
            <w:r w:rsidR="00B23F85">
              <w:t>.</w:t>
            </w:r>
            <w:r w:rsidRPr="00E427B5">
              <w:t>72</w:t>
            </w:r>
          </w:p>
        </w:tc>
        <w:tc>
          <w:tcPr>
            <w:tcW w:w="992" w:type="dxa"/>
          </w:tcPr>
          <w:p w14:paraId="432A3128" w14:textId="427235B9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479</w:t>
            </w:r>
            <w:r w:rsidR="00B23F85">
              <w:t>.</w:t>
            </w:r>
            <w:r w:rsidRPr="00E427B5">
              <w:t>76</w:t>
            </w:r>
          </w:p>
        </w:tc>
      </w:tr>
      <w:tr w:rsidR="008E595B" w:rsidRPr="000A5A07" w14:paraId="3017F6CD" w14:textId="77777777" w:rsidTr="004A54FE">
        <w:tc>
          <w:tcPr>
            <w:tcW w:w="794" w:type="dxa"/>
            <w:shd w:val="clear" w:color="auto" w:fill="auto"/>
            <w:vAlign w:val="center"/>
          </w:tcPr>
          <w:p w14:paraId="308A2594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SAT</w:t>
            </w:r>
          </w:p>
        </w:tc>
        <w:tc>
          <w:tcPr>
            <w:tcW w:w="851" w:type="dxa"/>
          </w:tcPr>
          <w:p w14:paraId="3ED06DD1" w14:textId="06D21D61" w:rsidR="008E595B" w:rsidRPr="00F220D4" w:rsidRDefault="008E595B" w:rsidP="008E595B">
            <w:pPr>
              <w:pStyle w:val="MDPI42tablebody"/>
              <w:spacing w:line="240" w:lineRule="auto"/>
            </w:pPr>
            <w:r w:rsidRPr="00E427B5">
              <w:t>102</w:t>
            </w:r>
            <w:r w:rsidR="00B23F85">
              <w:t>.</w:t>
            </w:r>
            <w:r w:rsidRPr="00E427B5">
              <w:t>49</w:t>
            </w:r>
          </w:p>
        </w:tc>
        <w:tc>
          <w:tcPr>
            <w:tcW w:w="850" w:type="dxa"/>
          </w:tcPr>
          <w:p w14:paraId="5D11B69A" w14:textId="1D090723" w:rsidR="008E595B" w:rsidRPr="00BB414D" w:rsidRDefault="008E595B" w:rsidP="008E595B">
            <w:pPr>
              <w:pStyle w:val="MDPI42tablebody"/>
              <w:spacing w:line="240" w:lineRule="auto"/>
            </w:pPr>
            <w:r w:rsidRPr="00E427B5">
              <w:t>134</w:t>
            </w:r>
            <w:r w:rsidR="00B23F85">
              <w:t>.</w:t>
            </w:r>
            <w:r w:rsidRPr="00E427B5">
              <w:t>45</w:t>
            </w:r>
          </w:p>
        </w:tc>
        <w:tc>
          <w:tcPr>
            <w:tcW w:w="992" w:type="dxa"/>
          </w:tcPr>
          <w:p w14:paraId="0B971D52" w14:textId="4BA97CBF" w:rsidR="008E595B" w:rsidRPr="00EC642C" w:rsidRDefault="008E595B" w:rsidP="008E595B">
            <w:pPr>
              <w:pStyle w:val="MDPI42tablebody"/>
              <w:spacing w:line="240" w:lineRule="auto"/>
            </w:pPr>
            <w:r w:rsidRPr="00E427B5">
              <w:t>149</w:t>
            </w:r>
            <w:r w:rsidR="00B23F85">
              <w:t>.</w:t>
            </w:r>
            <w:r w:rsidRPr="00E427B5">
              <w:t>93</w:t>
            </w:r>
          </w:p>
        </w:tc>
        <w:tc>
          <w:tcPr>
            <w:tcW w:w="992" w:type="dxa"/>
          </w:tcPr>
          <w:p w14:paraId="3F4C916E" w14:textId="2D6A575D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278</w:t>
            </w:r>
            <w:r w:rsidR="00B23F85">
              <w:t>.</w:t>
            </w:r>
            <w:r w:rsidRPr="00E427B5">
              <w:t>83</w:t>
            </w:r>
          </w:p>
        </w:tc>
        <w:tc>
          <w:tcPr>
            <w:tcW w:w="992" w:type="dxa"/>
          </w:tcPr>
          <w:p w14:paraId="7773FD1A" w14:textId="0169600F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413</w:t>
            </w:r>
            <w:r w:rsidR="00B23F85">
              <w:t>.</w:t>
            </w:r>
            <w:r w:rsidRPr="00E427B5">
              <w:t>84</w:t>
            </w:r>
          </w:p>
        </w:tc>
        <w:tc>
          <w:tcPr>
            <w:tcW w:w="992" w:type="dxa"/>
          </w:tcPr>
          <w:p w14:paraId="37C1CDF9" w14:textId="30519252" w:rsidR="008E595B" w:rsidRPr="002B7FFB" w:rsidRDefault="008E595B" w:rsidP="008E595B">
            <w:pPr>
              <w:pStyle w:val="MDPI42tablebody"/>
              <w:spacing w:line="240" w:lineRule="auto"/>
            </w:pPr>
            <w:r w:rsidRPr="00E427B5">
              <w:t>424</w:t>
            </w:r>
            <w:r w:rsidR="00B23F85">
              <w:t>.</w:t>
            </w:r>
            <w:r w:rsidRPr="00E427B5">
              <w:t>97</w:t>
            </w:r>
          </w:p>
        </w:tc>
        <w:tc>
          <w:tcPr>
            <w:tcW w:w="992" w:type="dxa"/>
          </w:tcPr>
          <w:p w14:paraId="2107A94B" w14:textId="45F7E388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430</w:t>
            </w:r>
            <w:r w:rsidR="00B23F85">
              <w:t>.</w:t>
            </w:r>
            <w:r w:rsidRPr="00E427B5">
              <w:t>82</w:t>
            </w:r>
          </w:p>
        </w:tc>
        <w:tc>
          <w:tcPr>
            <w:tcW w:w="992" w:type="dxa"/>
          </w:tcPr>
          <w:p w14:paraId="3DF661F0" w14:textId="322063B6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474</w:t>
            </w:r>
            <w:r w:rsidR="00B23F85">
              <w:t>.</w:t>
            </w:r>
            <w:r w:rsidRPr="00E427B5">
              <w:t>37</w:t>
            </w:r>
          </w:p>
        </w:tc>
      </w:tr>
      <w:tr w:rsidR="008E595B" w:rsidRPr="000A5A07" w14:paraId="0DFC8364" w14:textId="77777777" w:rsidTr="004A54FE">
        <w:tc>
          <w:tcPr>
            <w:tcW w:w="794" w:type="dxa"/>
            <w:shd w:val="clear" w:color="auto" w:fill="auto"/>
            <w:vAlign w:val="center"/>
          </w:tcPr>
          <w:p w14:paraId="2263DC4F" w14:textId="77777777" w:rsidR="008E595B" w:rsidRDefault="008E595B" w:rsidP="008E595B">
            <w:pPr>
              <w:pStyle w:val="MDPI42tablebody"/>
              <w:spacing w:line="240" w:lineRule="auto"/>
            </w:pPr>
            <w:r>
              <w:t>SUN</w:t>
            </w:r>
          </w:p>
        </w:tc>
        <w:tc>
          <w:tcPr>
            <w:tcW w:w="851" w:type="dxa"/>
          </w:tcPr>
          <w:p w14:paraId="6C078143" w14:textId="0A62DA8A" w:rsidR="008E595B" w:rsidRPr="00F220D4" w:rsidRDefault="008E595B" w:rsidP="008E595B">
            <w:pPr>
              <w:pStyle w:val="MDPI42tablebody"/>
              <w:spacing w:line="240" w:lineRule="auto"/>
            </w:pPr>
            <w:r w:rsidRPr="00E427B5">
              <w:t>100</w:t>
            </w:r>
            <w:r w:rsidR="00B23F85">
              <w:t>.</w:t>
            </w:r>
            <w:r w:rsidRPr="00E427B5">
              <w:t>54</w:t>
            </w:r>
          </w:p>
        </w:tc>
        <w:tc>
          <w:tcPr>
            <w:tcW w:w="850" w:type="dxa"/>
          </w:tcPr>
          <w:p w14:paraId="76F6DAE0" w14:textId="33987514" w:rsidR="008E595B" w:rsidRPr="00BB414D" w:rsidRDefault="008E595B" w:rsidP="008E595B">
            <w:pPr>
              <w:pStyle w:val="MDPI42tablebody"/>
              <w:spacing w:line="240" w:lineRule="auto"/>
            </w:pPr>
            <w:r w:rsidRPr="00E427B5">
              <w:t>138</w:t>
            </w:r>
            <w:r w:rsidR="00B23F85">
              <w:t>.</w:t>
            </w:r>
            <w:r w:rsidRPr="00E427B5">
              <w:t>79</w:t>
            </w:r>
          </w:p>
        </w:tc>
        <w:tc>
          <w:tcPr>
            <w:tcW w:w="992" w:type="dxa"/>
          </w:tcPr>
          <w:p w14:paraId="7737C72C" w14:textId="22EA5457" w:rsidR="008E595B" w:rsidRPr="00EC642C" w:rsidRDefault="008E595B" w:rsidP="008E595B">
            <w:pPr>
              <w:pStyle w:val="MDPI42tablebody"/>
              <w:spacing w:line="240" w:lineRule="auto"/>
            </w:pPr>
            <w:r w:rsidRPr="00E427B5">
              <w:t>152</w:t>
            </w:r>
            <w:r w:rsidR="00B23F85">
              <w:t>.</w:t>
            </w:r>
            <w:r w:rsidRPr="00E427B5">
              <w:t>12</w:t>
            </w:r>
          </w:p>
        </w:tc>
        <w:tc>
          <w:tcPr>
            <w:tcW w:w="992" w:type="dxa"/>
          </w:tcPr>
          <w:p w14:paraId="31E0D04E" w14:textId="5EF2AC35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322</w:t>
            </w:r>
            <w:r w:rsidR="00B23F85">
              <w:t>.</w:t>
            </w:r>
            <w:r w:rsidRPr="00E427B5">
              <w:t>91</w:t>
            </w:r>
          </w:p>
        </w:tc>
        <w:tc>
          <w:tcPr>
            <w:tcW w:w="992" w:type="dxa"/>
          </w:tcPr>
          <w:p w14:paraId="18A41AC7" w14:textId="153907DF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413</w:t>
            </w:r>
            <w:r w:rsidR="00B23F85">
              <w:t>.</w:t>
            </w:r>
            <w:r w:rsidRPr="00E427B5">
              <w:t>32</w:t>
            </w:r>
          </w:p>
        </w:tc>
        <w:tc>
          <w:tcPr>
            <w:tcW w:w="992" w:type="dxa"/>
          </w:tcPr>
          <w:p w14:paraId="6AA400FC" w14:textId="5148A671" w:rsidR="008E595B" w:rsidRPr="002B7FFB" w:rsidRDefault="008E595B" w:rsidP="008E595B">
            <w:pPr>
              <w:pStyle w:val="MDPI42tablebody"/>
              <w:spacing w:line="240" w:lineRule="auto"/>
            </w:pPr>
            <w:r w:rsidRPr="00E427B5">
              <w:t>424</w:t>
            </w:r>
            <w:r w:rsidR="00B23F85">
              <w:t>.</w:t>
            </w:r>
            <w:r w:rsidRPr="00E427B5">
              <w:t>91</w:t>
            </w:r>
          </w:p>
        </w:tc>
        <w:tc>
          <w:tcPr>
            <w:tcW w:w="992" w:type="dxa"/>
          </w:tcPr>
          <w:p w14:paraId="30C6A255" w14:textId="3120654B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431</w:t>
            </w:r>
            <w:r w:rsidR="00B23F85">
              <w:t>.</w:t>
            </w:r>
            <w:r w:rsidRPr="00E427B5">
              <w:t>80</w:t>
            </w:r>
          </w:p>
        </w:tc>
        <w:tc>
          <w:tcPr>
            <w:tcW w:w="992" w:type="dxa"/>
          </w:tcPr>
          <w:p w14:paraId="4F4E681A" w14:textId="5AA2EF0C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476</w:t>
            </w:r>
            <w:r w:rsidR="00B23F85">
              <w:t>.</w:t>
            </w:r>
            <w:r w:rsidRPr="00E427B5">
              <w:t>82</w:t>
            </w:r>
          </w:p>
        </w:tc>
      </w:tr>
      <w:tr w:rsidR="008E595B" w:rsidRPr="000A5A07" w14:paraId="598AFE75" w14:textId="77777777" w:rsidTr="004A54FE">
        <w:tc>
          <w:tcPr>
            <w:tcW w:w="794" w:type="dxa"/>
            <w:shd w:val="clear" w:color="auto" w:fill="auto"/>
            <w:vAlign w:val="center"/>
          </w:tcPr>
          <w:p w14:paraId="2B4953EB" w14:textId="77777777" w:rsidR="008E595B" w:rsidRPr="00661CC1" w:rsidRDefault="008E595B" w:rsidP="008E595B">
            <w:pPr>
              <w:pStyle w:val="MDPI42tablebody"/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>Average</w:t>
            </w:r>
          </w:p>
        </w:tc>
        <w:tc>
          <w:tcPr>
            <w:tcW w:w="851" w:type="dxa"/>
          </w:tcPr>
          <w:p w14:paraId="372527E0" w14:textId="63821325" w:rsidR="008E595B" w:rsidRPr="00EC642C" w:rsidRDefault="008E595B" w:rsidP="008E595B">
            <w:pPr>
              <w:pStyle w:val="MDPI42tablebody"/>
              <w:spacing w:line="240" w:lineRule="auto"/>
            </w:pPr>
            <w:r w:rsidRPr="00E427B5">
              <w:t>101</w:t>
            </w:r>
            <w:r w:rsidR="00B23F85">
              <w:t>.</w:t>
            </w:r>
            <w:r w:rsidRPr="00E427B5">
              <w:t>71</w:t>
            </w:r>
          </w:p>
        </w:tc>
        <w:tc>
          <w:tcPr>
            <w:tcW w:w="850" w:type="dxa"/>
          </w:tcPr>
          <w:p w14:paraId="27779D7C" w14:textId="01F7B751" w:rsidR="008E595B" w:rsidRPr="00DA0820" w:rsidRDefault="008E595B" w:rsidP="008E595B">
            <w:pPr>
              <w:pStyle w:val="MDPI42tablebody"/>
              <w:spacing w:line="240" w:lineRule="auto"/>
            </w:pPr>
            <w:r w:rsidRPr="00E427B5">
              <w:t>136</w:t>
            </w:r>
            <w:r w:rsidR="00B23F85">
              <w:t>.</w:t>
            </w:r>
            <w:r w:rsidRPr="00E427B5">
              <w:t>65</w:t>
            </w:r>
          </w:p>
        </w:tc>
        <w:tc>
          <w:tcPr>
            <w:tcW w:w="992" w:type="dxa"/>
          </w:tcPr>
          <w:p w14:paraId="32E1611C" w14:textId="170939D3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149</w:t>
            </w:r>
            <w:r w:rsidR="00B23F85">
              <w:t>.</w:t>
            </w:r>
            <w:r w:rsidRPr="00E427B5">
              <w:t>61</w:t>
            </w:r>
          </w:p>
        </w:tc>
        <w:tc>
          <w:tcPr>
            <w:tcW w:w="992" w:type="dxa"/>
          </w:tcPr>
          <w:p w14:paraId="0B573875" w14:textId="79E3F795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292</w:t>
            </w:r>
            <w:r w:rsidR="00B23F85">
              <w:t>.</w:t>
            </w:r>
            <w:r w:rsidRPr="00E427B5">
              <w:t>24</w:t>
            </w:r>
          </w:p>
        </w:tc>
        <w:tc>
          <w:tcPr>
            <w:tcW w:w="992" w:type="dxa"/>
          </w:tcPr>
          <w:p w14:paraId="2C1D8658" w14:textId="7C4C8940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413</w:t>
            </w:r>
            <w:r w:rsidR="00B23F85">
              <w:t>.</w:t>
            </w:r>
            <w:r w:rsidRPr="00E427B5">
              <w:t>48</w:t>
            </w:r>
          </w:p>
        </w:tc>
        <w:tc>
          <w:tcPr>
            <w:tcW w:w="992" w:type="dxa"/>
          </w:tcPr>
          <w:p w14:paraId="03B7AD66" w14:textId="1CC8C22A" w:rsidR="008E595B" w:rsidRPr="00DA0820" w:rsidRDefault="008E595B" w:rsidP="008E595B">
            <w:pPr>
              <w:pStyle w:val="MDPI42tablebody"/>
              <w:spacing w:line="240" w:lineRule="auto"/>
            </w:pPr>
            <w:r w:rsidRPr="00E427B5">
              <w:t>425</w:t>
            </w:r>
            <w:r w:rsidR="00B23F85">
              <w:t>.</w:t>
            </w:r>
            <w:r w:rsidRPr="00E427B5">
              <w:t>15</w:t>
            </w:r>
          </w:p>
        </w:tc>
        <w:tc>
          <w:tcPr>
            <w:tcW w:w="992" w:type="dxa"/>
          </w:tcPr>
          <w:p w14:paraId="3883C3D9" w14:textId="52A32A33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432</w:t>
            </w:r>
            <w:r w:rsidR="00B23F85">
              <w:t>.</w:t>
            </w:r>
            <w:r w:rsidRPr="00E427B5">
              <w:t>45</w:t>
            </w:r>
          </w:p>
        </w:tc>
        <w:tc>
          <w:tcPr>
            <w:tcW w:w="992" w:type="dxa"/>
          </w:tcPr>
          <w:p w14:paraId="31FD329A" w14:textId="2B97F9BA" w:rsidR="008E595B" w:rsidRPr="00DD2DB5" w:rsidRDefault="008E595B" w:rsidP="008E595B">
            <w:pPr>
              <w:pStyle w:val="MDPI42tablebody"/>
              <w:spacing w:line="240" w:lineRule="auto"/>
            </w:pPr>
            <w:r w:rsidRPr="00E427B5">
              <w:t>474</w:t>
            </w:r>
            <w:r w:rsidR="00B23F85">
              <w:t>.</w:t>
            </w:r>
            <w:r w:rsidRPr="00E427B5">
              <w:t>29</w:t>
            </w:r>
          </w:p>
        </w:tc>
      </w:tr>
      <w:tr w:rsidR="00AC7E87" w:rsidRPr="000A5A07" w14:paraId="05811FDA" w14:textId="77777777" w:rsidTr="004A54FE">
        <w:tc>
          <w:tcPr>
            <w:tcW w:w="794" w:type="dxa"/>
            <w:shd w:val="clear" w:color="auto" w:fill="auto"/>
            <w:vAlign w:val="center"/>
          </w:tcPr>
          <w:p w14:paraId="2D6B8B3B" w14:textId="77777777" w:rsidR="00AC7E87" w:rsidRPr="00661CC1" w:rsidRDefault="00AC7E87" w:rsidP="004A54FE">
            <w:pPr>
              <w:pStyle w:val="MDPI42tablebody"/>
              <w:spacing w:line="240" w:lineRule="auto"/>
              <w:rPr>
                <w:b/>
                <w:bCs/>
              </w:rPr>
            </w:pPr>
          </w:p>
        </w:tc>
        <w:tc>
          <w:tcPr>
            <w:tcW w:w="851" w:type="dxa"/>
          </w:tcPr>
          <w:p w14:paraId="11C9226A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850" w:type="dxa"/>
          </w:tcPr>
          <w:p w14:paraId="6C39F706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06C69C11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0C5DE776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09853E96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57BEB41E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4A10C282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0002C661" w14:textId="77777777" w:rsidR="00AC7E87" w:rsidRDefault="00AC7E87" w:rsidP="004A54FE">
            <w:pPr>
              <w:pStyle w:val="MDPI42tablebody"/>
              <w:spacing w:line="240" w:lineRule="auto"/>
            </w:pPr>
          </w:p>
        </w:tc>
      </w:tr>
      <w:tr w:rsidR="00AC7E87" w:rsidRPr="000A5A07" w14:paraId="37C594AD" w14:textId="77777777" w:rsidTr="004A54FE">
        <w:tc>
          <w:tcPr>
            <w:tcW w:w="794" w:type="dxa"/>
            <w:shd w:val="clear" w:color="auto" w:fill="auto"/>
            <w:vAlign w:val="center"/>
          </w:tcPr>
          <w:p w14:paraId="45AFB2E8" w14:textId="77777777" w:rsidR="00AC7E87" w:rsidRPr="00661CC1" w:rsidRDefault="00AC7E87" w:rsidP="004A54FE">
            <w:pPr>
              <w:pStyle w:val="MDPI42tablebody"/>
              <w:spacing w:line="240" w:lineRule="auto"/>
              <w:rPr>
                <w:b/>
                <w:bCs/>
              </w:rPr>
            </w:pPr>
            <w:r>
              <w:rPr>
                <w:b/>
                <w:snapToGrid/>
              </w:rPr>
              <w:t>Day</w:t>
            </w:r>
          </w:p>
        </w:tc>
        <w:tc>
          <w:tcPr>
            <w:tcW w:w="3685" w:type="dxa"/>
            <w:gridSpan w:val="4"/>
          </w:tcPr>
          <w:p w14:paraId="006F4540" w14:textId="77777777" w:rsidR="00AC7E87" w:rsidRPr="006D525F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CH</w:t>
            </w:r>
            <w:r w:rsidRPr="00BA24FB">
              <w:rPr>
                <w:b/>
                <w:bCs/>
                <w:vertAlign w:val="subscript"/>
              </w:rPr>
              <w:t>4</w:t>
            </w:r>
            <w:r>
              <w:rPr>
                <w:b/>
                <w:bCs/>
              </w:rPr>
              <w:t xml:space="preserve"> (ppb)</w:t>
            </w:r>
          </w:p>
        </w:tc>
        <w:tc>
          <w:tcPr>
            <w:tcW w:w="3968" w:type="dxa"/>
            <w:gridSpan w:val="4"/>
          </w:tcPr>
          <w:p w14:paraId="47C04FE3" w14:textId="1392DEEC" w:rsidR="00AC7E87" w:rsidRDefault="00666E95" w:rsidP="004A54FE">
            <w:pPr>
              <w:pStyle w:val="MDPI42tablebody"/>
              <w:spacing w:line="240" w:lineRule="auto"/>
            </w:pPr>
            <w:proofErr w:type="spellStart"/>
            <w:r>
              <w:rPr>
                <w:b/>
                <w:bCs/>
              </w:rPr>
              <w:t>eBC</w:t>
            </w:r>
            <w:proofErr w:type="spellEnd"/>
            <w:r w:rsidR="00AC7E87">
              <w:rPr>
                <w:b/>
                <w:bCs/>
              </w:rPr>
              <w:t xml:space="preserve"> (</w:t>
            </w:r>
            <w:proofErr w:type="spellStart"/>
            <w:r w:rsidR="00AC7E87" w:rsidRPr="00BA24FB">
              <w:rPr>
                <w:b/>
                <w:bCs/>
              </w:rPr>
              <w:t>μg</w:t>
            </w:r>
            <w:proofErr w:type="spellEnd"/>
            <w:r w:rsidR="00AC7E87" w:rsidRPr="00BA24FB">
              <w:rPr>
                <w:b/>
                <w:bCs/>
              </w:rPr>
              <w:t xml:space="preserve"> </w:t>
            </w:r>
            <w:r w:rsidR="00AC7E87">
              <w:rPr>
                <w:b/>
                <w:bCs/>
              </w:rPr>
              <w:t>/m</w:t>
            </w:r>
            <w:r w:rsidR="00AC7E87" w:rsidRPr="00BA24FB">
              <w:rPr>
                <w:b/>
                <w:bCs/>
                <w:vertAlign w:val="superscript"/>
              </w:rPr>
              <w:t>3</w:t>
            </w:r>
            <w:r w:rsidR="00AC7E87">
              <w:rPr>
                <w:b/>
                <w:bCs/>
              </w:rPr>
              <w:t>)</w:t>
            </w:r>
          </w:p>
        </w:tc>
      </w:tr>
      <w:tr w:rsidR="00AC7E87" w:rsidRPr="000A5A07" w14:paraId="204CC7D8" w14:textId="77777777" w:rsidTr="004A54FE">
        <w:tc>
          <w:tcPr>
            <w:tcW w:w="794" w:type="dxa"/>
            <w:shd w:val="clear" w:color="auto" w:fill="auto"/>
          </w:tcPr>
          <w:p w14:paraId="31E594A7" w14:textId="77777777" w:rsidR="00AC7E87" w:rsidRPr="00F220D4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851" w:type="dxa"/>
          </w:tcPr>
          <w:p w14:paraId="4F84A269" w14:textId="77777777" w:rsidR="00AC7E87" w:rsidRPr="00EC642C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850" w:type="dxa"/>
          </w:tcPr>
          <w:p w14:paraId="2E576485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</w:tcPr>
          <w:p w14:paraId="69B81C01" w14:textId="77777777" w:rsidR="00AC7E87" w:rsidRPr="00DD2DB5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</w:tcPr>
          <w:p w14:paraId="57173C76" w14:textId="3460938A" w:rsidR="00AC7E87" w:rsidRPr="00DD2DB5" w:rsidRDefault="00AC7E87" w:rsidP="004A54FE">
            <w:pPr>
              <w:pStyle w:val="MDPI42tablebody"/>
              <w:spacing w:line="240" w:lineRule="auto"/>
            </w:pPr>
            <w:r>
              <w:t>97</w:t>
            </w:r>
            <w:r w:rsidR="00B23F85">
              <w:t>.</w:t>
            </w:r>
            <w:r>
              <w:t>5%</w:t>
            </w:r>
          </w:p>
        </w:tc>
        <w:tc>
          <w:tcPr>
            <w:tcW w:w="992" w:type="dxa"/>
          </w:tcPr>
          <w:p w14:paraId="31775C80" w14:textId="77777777" w:rsidR="00AC7E87" w:rsidRPr="00DD2DB5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992" w:type="dxa"/>
          </w:tcPr>
          <w:p w14:paraId="4B2467FA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</w:tcPr>
          <w:p w14:paraId="4EB5B49E" w14:textId="77777777" w:rsidR="00AC7E87" w:rsidRPr="00DD2DB5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</w:tcPr>
          <w:p w14:paraId="2BDEE039" w14:textId="079F9F38" w:rsidR="00AC7E87" w:rsidRPr="00DD2DB5" w:rsidRDefault="00AC7E87" w:rsidP="004A54FE">
            <w:pPr>
              <w:pStyle w:val="MDPI42tablebody"/>
              <w:spacing w:line="240" w:lineRule="auto"/>
            </w:pPr>
            <w:r>
              <w:t>97</w:t>
            </w:r>
            <w:r w:rsidR="00B23F85">
              <w:t>.</w:t>
            </w:r>
            <w:r>
              <w:t>5%</w:t>
            </w:r>
          </w:p>
        </w:tc>
      </w:tr>
      <w:tr w:rsidR="008E595B" w:rsidRPr="000A5A07" w14:paraId="0BE5C745" w14:textId="77777777" w:rsidTr="004A54FE">
        <w:tc>
          <w:tcPr>
            <w:tcW w:w="794" w:type="dxa"/>
            <w:shd w:val="clear" w:color="auto" w:fill="auto"/>
          </w:tcPr>
          <w:p w14:paraId="3C9B7AD7" w14:textId="77777777" w:rsidR="008E595B" w:rsidRPr="00085F04" w:rsidRDefault="008E595B" w:rsidP="008E595B">
            <w:pPr>
              <w:pStyle w:val="MDPI42tablebody"/>
              <w:spacing w:line="240" w:lineRule="auto"/>
            </w:pPr>
            <w:r w:rsidRPr="00085F04">
              <w:t>MON</w:t>
            </w:r>
          </w:p>
        </w:tc>
        <w:tc>
          <w:tcPr>
            <w:tcW w:w="851" w:type="dxa"/>
          </w:tcPr>
          <w:p w14:paraId="33C46DFC" w14:textId="0B29E29E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1938</w:t>
            </w:r>
            <w:r w:rsidR="00B23F85">
              <w:t>.</w:t>
            </w:r>
            <w:r w:rsidRPr="00F608E9">
              <w:t>15</w:t>
            </w:r>
          </w:p>
        </w:tc>
        <w:tc>
          <w:tcPr>
            <w:tcW w:w="850" w:type="dxa"/>
          </w:tcPr>
          <w:p w14:paraId="11BC3B42" w14:textId="2AFFF972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1998</w:t>
            </w:r>
            <w:r w:rsidR="00B23F85">
              <w:t>.</w:t>
            </w:r>
            <w:r w:rsidRPr="00F608E9">
              <w:t>40</w:t>
            </w:r>
          </w:p>
        </w:tc>
        <w:tc>
          <w:tcPr>
            <w:tcW w:w="992" w:type="dxa"/>
          </w:tcPr>
          <w:p w14:paraId="7D3A1D3A" w14:textId="692EFB14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2023</w:t>
            </w:r>
            <w:r w:rsidR="00B23F85">
              <w:t>.</w:t>
            </w:r>
            <w:r w:rsidRPr="00F608E9">
              <w:t>30</w:t>
            </w:r>
          </w:p>
        </w:tc>
        <w:tc>
          <w:tcPr>
            <w:tcW w:w="992" w:type="dxa"/>
          </w:tcPr>
          <w:p w14:paraId="39803A80" w14:textId="5890538F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2273</w:t>
            </w:r>
            <w:r w:rsidR="00B23F85">
              <w:t>.</w:t>
            </w:r>
            <w:r w:rsidRPr="00F608E9">
              <w:t>00</w:t>
            </w:r>
          </w:p>
        </w:tc>
        <w:tc>
          <w:tcPr>
            <w:tcW w:w="992" w:type="dxa"/>
          </w:tcPr>
          <w:p w14:paraId="075100DE" w14:textId="13C36A66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20</w:t>
            </w:r>
          </w:p>
        </w:tc>
        <w:tc>
          <w:tcPr>
            <w:tcW w:w="992" w:type="dxa"/>
          </w:tcPr>
          <w:p w14:paraId="499AF93F" w14:textId="7C892BE2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52</w:t>
            </w:r>
          </w:p>
        </w:tc>
        <w:tc>
          <w:tcPr>
            <w:tcW w:w="992" w:type="dxa"/>
          </w:tcPr>
          <w:p w14:paraId="5958D35B" w14:textId="11B2E904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69</w:t>
            </w:r>
          </w:p>
        </w:tc>
        <w:tc>
          <w:tcPr>
            <w:tcW w:w="992" w:type="dxa"/>
          </w:tcPr>
          <w:p w14:paraId="3FB1325C" w14:textId="3D630B42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2</w:t>
            </w:r>
            <w:r w:rsidR="00B23F85">
              <w:t>.</w:t>
            </w:r>
            <w:r w:rsidRPr="00F608E9">
              <w:t>04</w:t>
            </w:r>
          </w:p>
        </w:tc>
      </w:tr>
      <w:tr w:rsidR="008E595B" w:rsidRPr="000A5A07" w14:paraId="647743D3" w14:textId="77777777" w:rsidTr="004A54FE">
        <w:tc>
          <w:tcPr>
            <w:tcW w:w="794" w:type="dxa"/>
            <w:shd w:val="clear" w:color="auto" w:fill="auto"/>
          </w:tcPr>
          <w:p w14:paraId="091A5F5D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TUE</w:t>
            </w:r>
          </w:p>
        </w:tc>
        <w:tc>
          <w:tcPr>
            <w:tcW w:w="851" w:type="dxa"/>
          </w:tcPr>
          <w:p w14:paraId="53C9163A" w14:textId="5A5F4416" w:rsidR="008E595B" w:rsidRPr="00EC642C" w:rsidRDefault="008E595B" w:rsidP="008E595B">
            <w:pPr>
              <w:pStyle w:val="MDPI42tablebody"/>
              <w:spacing w:line="240" w:lineRule="auto"/>
            </w:pPr>
            <w:r w:rsidRPr="00F608E9">
              <w:t>1940</w:t>
            </w:r>
            <w:r w:rsidR="00B23F85">
              <w:t>.</w:t>
            </w:r>
            <w:r w:rsidRPr="00F608E9">
              <w:t>68</w:t>
            </w:r>
          </w:p>
        </w:tc>
        <w:tc>
          <w:tcPr>
            <w:tcW w:w="850" w:type="dxa"/>
          </w:tcPr>
          <w:p w14:paraId="646685AF" w14:textId="5DFE15BA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1998</w:t>
            </w:r>
            <w:r w:rsidR="00B23F85">
              <w:t>.</w:t>
            </w:r>
            <w:r w:rsidRPr="00F608E9">
              <w:t>87</w:t>
            </w:r>
          </w:p>
        </w:tc>
        <w:tc>
          <w:tcPr>
            <w:tcW w:w="992" w:type="dxa"/>
          </w:tcPr>
          <w:p w14:paraId="4C2389E1" w14:textId="1406812B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2018</w:t>
            </w:r>
            <w:r w:rsidR="00B23F85">
              <w:t>.</w:t>
            </w:r>
            <w:r w:rsidRPr="00F608E9">
              <w:t>91</w:t>
            </w:r>
          </w:p>
        </w:tc>
        <w:tc>
          <w:tcPr>
            <w:tcW w:w="992" w:type="dxa"/>
          </w:tcPr>
          <w:p w14:paraId="0A6D4785" w14:textId="10E92795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2296</w:t>
            </w:r>
            <w:r w:rsidR="00B23F85">
              <w:t>.</w:t>
            </w:r>
            <w:r w:rsidRPr="00F608E9">
              <w:t>83</w:t>
            </w:r>
          </w:p>
        </w:tc>
        <w:tc>
          <w:tcPr>
            <w:tcW w:w="992" w:type="dxa"/>
          </w:tcPr>
          <w:p w14:paraId="1D5D776F" w14:textId="2A6F053E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17</w:t>
            </w:r>
          </w:p>
        </w:tc>
        <w:tc>
          <w:tcPr>
            <w:tcW w:w="992" w:type="dxa"/>
          </w:tcPr>
          <w:p w14:paraId="25BBA70E" w14:textId="3C6B58B4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50</w:t>
            </w:r>
          </w:p>
        </w:tc>
        <w:tc>
          <w:tcPr>
            <w:tcW w:w="992" w:type="dxa"/>
          </w:tcPr>
          <w:p w14:paraId="2B0493BC" w14:textId="370BD9EE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63</w:t>
            </w:r>
          </w:p>
        </w:tc>
        <w:tc>
          <w:tcPr>
            <w:tcW w:w="992" w:type="dxa"/>
          </w:tcPr>
          <w:p w14:paraId="69A4705B" w14:textId="09C7DF35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1</w:t>
            </w:r>
            <w:r w:rsidR="00B23F85">
              <w:t>.</w:t>
            </w:r>
            <w:r w:rsidRPr="00F608E9">
              <w:t>91</w:t>
            </w:r>
          </w:p>
        </w:tc>
      </w:tr>
      <w:tr w:rsidR="008E595B" w:rsidRPr="000A5A07" w14:paraId="4A0D913D" w14:textId="77777777" w:rsidTr="004A54FE">
        <w:tc>
          <w:tcPr>
            <w:tcW w:w="794" w:type="dxa"/>
            <w:shd w:val="clear" w:color="auto" w:fill="auto"/>
          </w:tcPr>
          <w:p w14:paraId="4E71DDA7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WED</w:t>
            </w:r>
          </w:p>
        </w:tc>
        <w:tc>
          <w:tcPr>
            <w:tcW w:w="851" w:type="dxa"/>
          </w:tcPr>
          <w:p w14:paraId="01512E02" w14:textId="1E9D591C" w:rsidR="008E595B" w:rsidRPr="00EC642C" w:rsidRDefault="008E595B" w:rsidP="008E595B">
            <w:pPr>
              <w:pStyle w:val="MDPI42tablebody"/>
              <w:spacing w:line="240" w:lineRule="auto"/>
            </w:pPr>
            <w:r w:rsidRPr="00F608E9">
              <w:t>1939</w:t>
            </w:r>
            <w:r w:rsidR="00B23F85">
              <w:t>.</w:t>
            </w:r>
            <w:r w:rsidRPr="00F608E9">
              <w:t>44</w:t>
            </w:r>
          </w:p>
        </w:tc>
        <w:tc>
          <w:tcPr>
            <w:tcW w:w="850" w:type="dxa"/>
          </w:tcPr>
          <w:p w14:paraId="225EAA24" w14:textId="116F16F9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1999</w:t>
            </w:r>
            <w:r w:rsidR="00B23F85">
              <w:t>.</w:t>
            </w:r>
            <w:r w:rsidRPr="00F608E9">
              <w:t>80</w:t>
            </w:r>
          </w:p>
        </w:tc>
        <w:tc>
          <w:tcPr>
            <w:tcW w:w="992" w:type="dxa"/>
          </w:tcPr>
          <w:p w14:paraId="24B1EF63" w14:textId="09BF1769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2021</w:t>
            </w:r>
            <w:r w:rsidR="00B23F85">
              <w:t>.</w:t>
            </w:r>
            <w:r w:rsidRPr="00F608E9">
              <w:t>11</w:t>
            </w:r>
          </w:p>
        </w:tc>
        <w:tc>
          <w:tcPr>
            <w:tcW w:w="992" w:type="dxa"/>
          </w:tcPr>
          <w:p w14:paraId="593972CE" w14:textId="0F2B1C21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2295</w:t>
            </w:r>
            <w:r w:rsidR="00B23F85">
              <w:t>.</w:t>
            </w:r>
            <w:r w:rsidRPr="00F608E9">
              <w:t>95</w:t>
            </w:r>
          </w:p>
        </w:tc>
        <w:tc>
          <w:tcPr>
            <w:tcW w:w="992" w:type="dxa"/>
          </w:tcPr>
          <w:p w14:paraId="0BF6361F" w14:textId="308D5F44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18</w:t>
            </w:r>
          </w:p>
        </w:tc>
        <w:tc>
          <w:tcPr>
            <w:tcW w:w="992" w:type="dxa"/>
          </w:tcPr>
          <w:p w14:paraId="7F8706FE" w14:textId="3D9A799B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52</w:t>
            </w:r>
          </w:p>
        </w:tc>
        <w:tc>
          <w:tcPr>
            <w:tcW w:w="992" w:type="dxa"/>
          </w:tcPr>
          <w:p w14:paraId="7A244644" w14:textId="04E3100A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70</w:t>
            </w:r>
          </w:p>
        </w:tc>
        <w:tc>
          <w:tcPr>
            <w:tcW w:w="992" w:type="dxa"/>
          </w:tcPr>
          <w:p w14:paraId="5CA8929E" w14:textId="72144FAA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1</w:t>
            </w:r>
            <w:r w:rsidR="00B23F85">
              <w:t>.</w:t>
            </w:r>
            <w:r w:rsidRPr="00F608E9">
              <w:t>74</w:t>
            </w:r>
          </w:p>
        </w:tc>
      </w:tr>
      <w:tr w:rsidR="008E595B" w:rsidRPr="000A5A07" w14:paraId="2AF85087" w14:textId="77777777" w:rsidTr="004A54FE">
        <w:tc>
          <w:tcPr>
            <w:tcW w:w="794" w:type="dxa"/>
            <w:shd w:val="clear" w:color="auto" w:fill="auto"/>
          </w:tcPr>
          <w:p w14:paraId="0589A2D6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THU</w:t>
            </w:r>
          </w:p>
        </w:tc>
        <w:tc>
          <w:tcPr>
            <w:tcW w:w="851" w:type="dxa"/>
          </w:tcPr>
          <w:p w14:paraId="0C389EC6" w14:textId="2B47BA81" w:rsidR="008E595B" w:rsidRPr="00EC642C" w:rsidRDefault="008E595B" w:rsidP="008E595B">
            <w:pPr>
              <w:pStyle w:val="MDPI42tablebody"/>
              <w:spacing w:line="240" w:lineRule="auto"/>
            </w:pPr>
            <w:r w:rsidRPr="00F608E9">
              <w:t>1938</w:t>
            </w:r>
            <w:r w:rsidR="00B23F85">
              <w:t>.</w:t>
            </w:r>
            <w:r w:rsidRPr="00F608E9">
              <w:t>36</w:t>
            </w:r>
          </w:p>
        </w:tc>
        <w:tc>
          <w:tcPr>
            <w:tcW w:w="850" w:type="dxa"/>
          </w:tcPr>
          <w:p w14:paraId="732FB9CA" w14:textId="6EEE51FD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2004</w:t>
            </w:r>
            <w:r w:rsidR="00B23F85">
              <w:t>.</w:t>
            </w:r>
            <w:r w:rsidRPr="00F608E9">
              <w:t>34</w:t>
            </w:r>
          </w:p>
        </w:tc>
        <w:tc>
          <w:tcPr>
            <w:tcW w:w="992" w:type="dxa"/>
          </w:tcPr>
          <w:p w14:paraId="08F76C81" w14:textId="01543208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2033</w:t>
            </w:r>
            <w:r w:rsidR="00B23F85">
              <w:t>.</w:t>
            </w:r>
            <w:r w:rsidRPr="00F608E9">
              <w:t>69</w:t>
            </w:r>
          </w:p>
        </w:tc>
        <w:tc>
          <w:tcPr>
            <w:tcW w:w="992" w:type="dxa"/>
          </w:tcPr>
          <w:p w14:paraId="170A368E" w14:textId="03429AE8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2312</w:t>
            </w:r>
            <w:r w:rsidR="00B23F85">
              <w:t>.</w:t>
            </w:r>
            <w:r w:rsidRPr="00F608E9">
              <w:t>14</w:t>
            </w:r>
          </w:p>
        </w:tc>
        <w:tc>
          <w:tcPr>
            <w:tcW w:w="992" w:type="dxa"/>
          </w:tcPr>
          <w:p w14:paraId="7DDBA712" w14:textId="265B8CBF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21</w:t>
            </w:r>
          </w:p>
        </w:tc>
        <w:tc>
          <w:tcPr>
            <w:tcW w:w="992" w:type="dxa"/>
          </w:tcPr>
          <w:p w14:paraId="6EA5544C" w14:textId="45AEDDF8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53</w:t>
            </w:r>
          </w:p>
        </w:tc>
        <w:tc>
          <w:tcPr>
            <w:tcW w:w="992" w:type="dxa"/>
          </w:tcPr>
          <w:p w14:paraId="579FE410" w14:textId="18BCEB92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72</w:t>
            </w:r>
          </w:p>
        </w:tc>
        <w:tc>
          <w:tcPr>
            <w:tcW w:w="992" w:type="dxa"/>
          </w:tcPr>
          <w:p w14:paraId="2BFD2EC7" w14:textId="549B53B1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1</w:t>
            </w:r>
            <w:r w:rsidR="00B23F85">
              <w:t>.</w:t>
            </w:r>
            <w:r w:rsidRPr="00F608E9">
              <w:t>53</w:t>
            </w:r>
          </w:p>
        </w:tc>
      </w:tr>
      <w:tr w:rsidR="008E595B" w:rsidRPr="000A5A07" w14:paraId="5E4FBCBE" w14:textId="77777777" w:rsidTr="004A54FE">
        <w:tc>
          <w:tcPr>
            <w:tcW w:w="794" w:type="dxa"/>
            <w:shd w:val="clear" w:color="auto" w:fill="auto"/>
          </w:tcPr>
          <w:p w14:paraId="1336026B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FRI</w:t>
            </w:r>
          </w:p>
        </w:tc>
        <w:tc>
          <w:tcPr>
            <w:tcW w:w="851" w:type="dxa"/>
          </w:tcPr>
          <w:p w14:paraId="1A077F44" w14:textId="59457174" w:rsidR="008E595B" w:rsidRPr="00EC642C" w:rsidRDefault="008E595B" w:rsidP="008E595B">
            <w:pPr>
              <w:pStyle w:val="MDPI42tablebody"/>
              <w:spacing w:line="240" w:lineRule="auto"/>
            </w:pPr>
            <w:r w:rsidRPr="00F608E9">
              <w:t>1941</w:t>
            </w:r>
            <w:r w:rsidR="00B23F85">
              <w:t>.</w:t>
            </w:r>
            <w:r w:rsidRPr="00F608E9">
              <w:t>02</w:t>
            </w:r>
          </w:p>
        </w:tc>
        <w:tc>
          <w:tcPr>
            <w:tcW w:w="850" w:type="dxa"/>
          </w:tcPr>
          <w:p w14:paraId="2CAA169E" w14:textId="1F7D78DB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2013</w:t>
            </w:r>
            <w:r w:rsidR="00B23F85">
              <w:t>.</w:t>
            </w:r>
            <w:r w:rsidRPr="00F608E9">
              <w:t>78</w:t>
            </w:r>
          </w:p>
        </w:tc>
        <w:tc>
          <w:tcPr>
            <w:tcW w:w="992" w:type="dxa"/>
          </w:tcPr>
          <w:p w14:paraId="143266BF" w14:textId="1FD26F8C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2053</w:t>
            </w:r>
            <w:r w:rsidR="00B23F85">
              <w:t>.</w:t>
            </w:r>
            <w:r w:rsidRPr="00F608E9">
              <w:t>17</w:t>
            </w:r>
          </w:p>
        </w:tc>
        <w:tc>
          <w:tcPr>
            <w:tcW w:w="992" w:type="dxa"/>
          </w:tcPr>
          <w:p w14:paraId="6C9C5B77" w14:textId="21447BAC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2324</w:t>
            </w:r>
            <w:r w:rsidR="00B23F85">
              <w:t>.</w:t>
            </w:r>
            <w:r w:rsidRPr="00F608E9">
              <w:t>75</w:t>
            </w:r>
          </w:p>
        </w:tc>
        <w:tc>
          <w:tcPr>
            <w:tcW w:w="992" w:type="dxa"/>
          </w:tcPr>
          <w:p w14:paraId="456DD945" w14:textId="23A65528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26</w:t>
            </w:r>
          </w:p>
        </w:tc>
        <w:tc>
          <w:tcPr>
            <w:tcW w:w="992" w:type="dxa"/>
          </w:tcPr>
          <w:p w14:paraId="2234FB6B" w14:textId="71774D87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58</w:t>
            </w:r>
          </w:p>
        </w:tc>
        <w:tc>
          <w:tcPr>
            <w:tcW w:w="992" w:type="dxa"/>
          </w:tcPr>
          <w:p w14:paraId="659DF90F" w14:textId="00080250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76</w:t>
            </w:r>
          </w:p>
        </w:tc>
        <w:tc>
          <w:tcPr>
            <w:tcW w:w="992" w:type="dxa"/>
          </w:tcPr>
          <w:p w14:paraId="78688F56" w14:textId="0BE5D756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1</w:t>
            </w:r>
            <w:r w:rsidR="00B23F85">
              <w:t>.</w:t>
            </w:r>
            <w:r w:rsidRPr="00F608E9">
              <w:t>69</w:t>
            </w:r>
          </w:p>
        </w:tc>
      </w:tr>
      <w:tr w:rsidR="008E595B" w:rsidRPr="000A5A07" w14:paraId="3F0CB2BE" w14:textId="77777777" w:rsidTr="004A54FE">
        <w:tc>
          <w:tcPr>
            <w:tcW w:w="794" w:type="dxa"/>
            <w:shd w:val="clear" w:color="auto" w:fill="auto"/>
          </w:tcPr>
          <w:p w14:paraId="3408B172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SAT</w:t>
            </w:r>
          </w:p>
        </w:tc>
        <w:tc>
          <w:tcPr>
            <w:tcW w:w="851" w:type="dxa"/>
          </w:tcPr>
          <w:p w14:paraId="4C8C35E2" w14:textId="2DDAA92F" w:rsidR="008E595B" w:rsidRPr="00EC642C" w:rsidRDefault="008E595B" w:rsidP="008E595B">
            <w:pPr>
              <w:pStyle w:val="MDPI42tablebody"/>
              <w:spacing w:line="240" w:lineRule="auto"/>
            </w:pPr>
            <w:r w:rsidRPr="00F608E9">
              <w:t>1937</w:t>
            </w:r>
            <w:r w:rsidR="00B23F85">
              <w:t>.</w:t>
            </w:r>
            <w:r w:rsidRPr="00F608E9">
              <w:t>49</w:t>
            </w:r>
          </w:p>
        </w:tc>
        <w:tc>
          <w:tcPr>
            <w:tcW w:w="850" w:type="dxa"/>
          </w:tcPr>
          <w:p w14:paraId="39FC0647" w14:textId="69AD1F16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2000</w:t>
            </w:r>
            <w:r w:rsidR="00B23F85">
              <w:t>.</w:t>
            </w:r>
            <w:r w:rsidRPr="00F608E9">
              <w:t>19</w:t>
            </w:r>
          </w:p>
        </w:tc>
        <w:tc>
          <w:tcPr>
            <w:tcW w:w="992" w:type="dxa"/>
          </w:tcPr>
          <w:p w14:paraId="1489B035" w14:textId="41D3C878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2024</w:t>
            </w:r>
            <w:r w:rsidR="00B23F85">
              <w:t>.</w:t>
            </w:r>
            <w:r w:rsidRPr="00F608E9">
              <w:t>11</w:t>
            </w:r>
          </w:p>
        </w:tc>
        <w:tc>
          <w:tcPr>
            <w:tcW w:w="992" w:type="dxa"/>
          </w:tcPr>
          <w:p w14:paraId="01398FA4" w14:textId="4C4BEC92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2284</w:t>
            </w:r>
            <w:r w:rsidR="00B23F85">
              <w:t>.</w:t>
            </w:r>
            <w:r w:rsidRPr="00F608E9">
              <w:t>75</w:t>
            </w:r>
          </w:p>
        </w:tc>
        <w:tc>
          <w:tcPr>
            <w:tcW w:w="992" w:type="dxa"/>
          </w:tcPr>
          <w:p w14:paraId="18482467" w14:textId="29401064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23</w:t>
            </w:r>
          </w:p>
        </w:tc>
        <w:tc>
          <w:tcPr>
            <w:tcW w:w="992" w:type="dxa"/>
          </w:tcPr>
          <w:p w14:paraId="22A94223" w14:textId="344D1A17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53</w:t>
            </w:r>
          </w:p>
        </w:tc>
        <w:tc>
          <w:tcPr>
            <w:tcW w:w="992" w:type="dxa"/>
          </w:tcPr>
          <w:p w14:paraId="525AF8F7" w14:textId="39F2C4A7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68</w:t>
            </w:r>
          </w:p>
        </w:tc>
        <w:tc>
          <w:tcPr>
            <w:tcW w:w="992" w:type="dxa"/>
          </w:tcPr>
          <w:p w14:paraId="070DFF6D" w14:textId="0CBA992E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1</w:t>
            </w:r>
            <w:r w:rsidR="00B23F85">
              <w:t>.</w:t>
            </w:r>
            <w:r w:rsidRPr="00F608E9">
              <w:t>83</w:t>
            </w:r>
          </w:p>
        </w:tc>
      </w:tr>
      <w:tr w:rsidR="008E595B" w:rsidRPr="000A5A07" w14:paraId="162CE37A" w14:textId="77777777" w:rsidTr="004A54FE">
        <w:tc>
          <w:tcPr>
            <w:tcW w:w="794" w:type="dxa"/>
            <w:shd w:val="clear" w:color="auto" w:fill="auto"/>
          </w:tcPr>
          <w:p w14:paraId="6531FB10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SUN</w:t>
            </w:r>
          </w:p>
        </w:tc>
        <w:tc>
          <w:tcPr>
            <w:tcW w:w="851" w:type="dxa"/>
          </w:tcPr>
          <w:p w14:paraId="49797F10" w14:textId="4170252A" w:rsidR="008E595B" w:rsidRPr="00EC642C" w:rsidRDefault="008E595B" w:rsidP="008E595B">
            <w:pPr>
              <w:pStyle w:val="MDPI42tablebody"/>
              <w:spacing w:line="240" w:lineRule="auto"/>
            </w:pPr>
            <w:r w:rsidRPr="00F608E9">
              <w:t>1939</w:t>
            </w:r>
            <w:r w:rsidR="00B23F85">
              <w:t>.</w:t>
            </w:r>
            <w:r w:rsidRPr="00F608E9">
              <w:t>35</w:t>
            </w:r>
          </w:p>
        </w:tc>
        <w:tc>
          <w:tcPr>
            <w:tcW w:w="850" w:type="dxa"/>
          </w:tcPr>
          <w:p w14:paraId="550C5204" w14:textId="0D0CAF59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2001</w:t>
            </w:r>
            <w:r w:rsidR="00B23F85">
              <w:t>.</w:t>
            </w:r>
            <w:r w:rsidRPr="00F608E9">
              <w:t>51</w:t>
            </w:r>
          </w:p>
        </w:tc>
        <w:tc>
          <w:tcPr>
            <w:tcW w:w="992" w:type="dxa"/>
          </w:tcPr>
          <w:p w14:paraId="54B34F0D" w14:textId="7E75BEFD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2021</w:t>
            </w:r>
            <w:r w:rsidR="00B23F85">
              <w:t>.</w:t>
            </w:r>
            <w:r w:rsidRPr="00F608E9">
              <w:t>25</w:t>
            </w:r>
          </w:p>
        </w:tc>
        <w:tc>
          <w:tcPr>
            <w:tcW w:w="992" w:type="dxa"/>
          </w:tcPr>
          <w:p w14:paraId="7DEC7944" w14:textId="03AB69CE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2308</w:t>
            </w:r>
            <w:r w:rsidR="00B23F85">
              <w:t>.</w:t>
            </w:r>
            <w:r w:rsidRPr="00F608E9">
              <w:t>78</w:t>
            </w:r>
          </w:p>
        </w:tc>
        <w:tc>
          <w:tcPr>
            <w:tcW w:w="992" w:type="dxa"/>
          </w:tcPr>
          <w:p w14:paraId="73F513D8" w14:textId="370C65BA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19</w:t>
            </w:r>
          </w:p>
        </w:tc>
        <w:tc>
          <w:tcPr>
            <w:tcW w:w="992" w:type="dxa"/>
          </w:tcPr>
          <w:p w14:paraId="1C074646" w14:textId="3CB30673" w:rsidR="008E595B" w:rsidRPr="00B6299C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52</w:t>
            </w:r>
          </w:p>
        </w:tc>
        <w:tc>
          <w:tcPr>
            <w:tcW w:w="992" w:type="dxa"/>
          </w:tcPr>
          <w:p w14:paraId="5E1FA832" w14:textId="38F7640A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68</w:t>
            </w:r>
          </w:p>
        </w:tc>
        <w:tc>
          <w:tcPr>
            <w:tcW w:w="992" w:type="dxa"/>
          </w:tcPr>
          <w:p w14:paraId="7F846BEA" w14:textId="094127CA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1</w:t>
            </w:r>
            <w:r w:rsidR="00B23F85">
              <w:t>.</w:t>
            </w:r>
            <w:r w:rsidRPr="00F608E9">
              <w:t>81</w:t>
            </w:r>
          </w:p>
        </w:tc>
      </w:tr>
      <w:tr w:rsidR="008E595B" w:rsidRPr="000A5A07" w14:paraId="6DFF6484" w14:textId="77777777" w:rsidTr="004A54FE">
        <w:tc>
          <w:tcPr>
            <w:tcW w:w="794" w:type="dxa"/>
            <w:shd w:val="clear" w:color="auto" w:fill="auto"/>
            <w:vAlign w:val="center"/>
          </w:tcPr>
          <w:p w14:paraId="531F6F59" w14:textId="77777777" w:rsidR="008E595B" w:rsidRPr="00085F04" w:rsidRDefault="008E595B" w:rsidP="008E595B">
            <w:pPr>
              <w:pStyle w:val="MDPI42tablebody"/>
              <w:spacing w:line="240" w:lineRule="auto"/>
            </w:pPr>
            <w:r>
              <w:rPr>
                <w:b/>
                <w:bCs/>
              </w:rPr>
              <w:t>Average</w:t>
            </w:r>
          </w:p>
        </w:tc>
        <w:tc>
          <w:tcPr>
            <w:tcW w:w="851" w:type="dxa"/>
          </w:tcPr>
          <w:p w14:paraId="77FF93BA" w14:textId="54B15C62" w:rsidR="008E595B" w:rsidRPr="00EC642C" w:rsidRDefault="008E595B" w:rsidP="008E595B">
            <w:pPr>
              <w:pStyle w:val="MDPI42tablebody"/>
              <w:spacing w:line="240" w:lineRule="auto"/>
            </w:pPr>
            <w:r w:rsidRPr="00F608E9">
              <w:t>1939</w:t>
            </w:r>
            <w:r w:rsidR="00B23F85">
              <w:t>.</w:t>
            </w:r>
            <w:r w:rsidRPr="00F608E9">
              <w:t>21</w:t>
            </w:r>
          </w:p>
        </w:tc>
        <w:tc>
          <w:tcPr>
            <w:tcW w:w="850" w:type="dxa"/>
          </w:tcPr>
          <w:p w14:paraId="22D34414" w14:textId="1E1D87AD" w:rsidR="008E595B" w:rsidRPr="0003207D" w:rsidRDefault="008E595B" w:rsidP="008E595B">
            <w:pPr>
              <w:pStyle w:val="MDPI42tablebody"/>
              <w:spacing w:line="240" w:lineRule="auto"/>
            </w:pPr>
            <w:r w:rsidRPr="00F608E9">
              <w:t>2002</w:t>
            </w:r>
            <w:r w:rsidR="00B23F85">
              <w:t>.</w:t>
            </w:r>
            <w:r w:rsidRPr="00F608E9">
              <w:t>41</w:t>
            </w:r>
          </w:p>
        </w:tc>
        <w:tc>
          <w:tcPr>
            <w:tcW w:w="992" w:type="dxa"/>
          </w:tcPr>
          <w:p w14:paraId="1DE77056" w14:textId="5E53E57A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2027</w:t>
            </w:r>
            <w:r w:rsidR="00B23F85">
              <w:t>.</w:t>
            </w:r>
            <w:r w:rsidRPr="00F608E9">
              <w:t>93</w:t>
            </w:r>
          </w:p>
        </w:tc>
        <w:tc>
          <w:tcPr>
            <w:tcW w:w="992" w:type="dxa"/>
          </w:tcPr>
          <w:p w14:paraId="52CD4824" w14:textId="744EE4A9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2299</w:t>
            </w:r>
            <w:r w:rsidR="00B23F85">
              <w:t>.</w:t>
            </w:r>
            <w:r w:rsidRPr="00F608E9">
              <w:t>46</w:t>
            </w:r>
          </w:p>
        </w:tc>
        <w:tc>
          <w:tcPr>
            <w:tcW w:w="992" w:type="dxa"/>
          </w:tcPr>
          <w:p w14:paraId="2855700F" w14:textId="530EBCB1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21</w:t>
            </w:r>
          </w:p>
        </w:tc>
        <w:tc>
          <w:tcPr>
            <w:tcW w:w="992" w:type="dxa"/>
          </w:tcPr>
          <w:p w14:paraId="70B8C743" w14:textId="2E6D76B0" w:rsidR="008E595B" w:rsidRPr="0003207D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53</w:t>
            </w:r>
          </w:p>
        </w:tc>
        <w:tc>
          <w:tcPr>
            <w:tcW w:w="992" w:type="dxa"/>
          </w:tcPr>
          <w:p w14:paraId="7BC1510B" w14:textId="1718942D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0</w:t>
            </w:r>
            <w:r w:rsidR="00B23F85">
              <w:t>.</w:t>
            </w:r>
            <w:r w:rsidRPr="00F608E9">
              <w:t>69</w:t>
            </w:r>
          </w:p>
        </w:tc>
        <w:tc>
          <w:tcPr>
            <w:tcW w:w="992" w:type="dxa"/>
          </w:tcPr>
          <w:p w14:paraId="424F0F01" w14:textId="0B0DC93D" w:rsidR="008E595B" w:rsidRPr="00DD2DB5" w:rsidRDefault="008E595B" w:rsidP="008E595B">
            <w:pPr>
              <w:pStyle w:val="MDPI42tablebody"/>
              <w:spacing w:line="240" w:lineRule="auto"/>
            </w:pPr>
            <w:r w:rsidRPr="00F608E9">
              <w:t>1</w:t>
            </w:r>
            <w:r w:rsidR="00B23F85">
              <w:t>.</w:t>
            </w:r>
            <w:r w:rsidRPr="00F608E9">
              <w:t>79</w:t>
            </w:r>
          </w:p>
        </w:tc>
      </w:tr>
    </w:tbl>
    <w:p w14:paraId="7C4E0FAF" w14:textId="77777777" w:rsidR="00AC7E87" w:rsidRPr="00CC7F35" w:rsidRDefault="00AC7E87" w:rsidP="00153E61">
      <w:pPr>
        <w:pStyle w:val="MDPI35textbeforelist"/>
        <w:rPr>
          <w:sz w:val="18"/>
          <w:szCs w:val="18"/>
        </w:rPr>
      </w:pPr>
    </w:p>
    <w:p w14:paraId="11374A29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4ADB1C71" wp14:editId="355F44A8">
            <wp:extent cx="4320000" cy="2160000"/>
            <wp:effectExtent l="0" t="0" r="4445" b="0"/>
            <wp:docPr id="702770289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770289" name="Immagine 4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4B042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4F4016AC" wp14:editId="11B36DC7">
            <wp:extent cx="4320000" cy="2160000"/>
            <wp:effectExtent l="0" t="0" r="4445" b="0"/>
            <wp:docPr id="287760377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760377" name="Immagine 4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A91A4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266DF377" wp14:editId="2A3EDAEF">
            <wp:extent cx="4320000" cy="2160000"/>
            <wp:effectExtent l="0" t="0" r="4445" b="0"/>
            <wp:docPr id="1776011955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011955" name="Immagine 4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22D3A" w14:textId="77777777" w:rsidR="00153E61" w:rsidRPr="001F5D23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26EFF8F9" wp14:editId="668AE31E">
            <wp:extent cx="4320000" cy="2160000"/>
            <wp:effectExtent l="0" t="0" r="4445" b="0"/>
            <wp:docPr id="434798934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798934" name="Immagine 4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DCC15" w14:textId="2586DAB7" w:rsidR="00153E61" w:rsidRDefault="00153E61" w:rsidP="00153E61">
      <w:pPr>
        <w:pStyle w:val="MDPI35textbeforelist"/>
        <w:rPr>
          <w:sz w:val="18"/>
          <w:szCs w:val="18"/>
        </w:rPr>
      </w:pPr>
      <w:r>
        <w:rPr>
          <w:b/>
          <w:sz w:val="18"/>
          <w:szCs w:val="18"/>
        </w:rPr>
        <w:t>Supplementary Material S1-D1, S1-D2, S1-D3, S1-D4</w:t>
      </w:r>
      <w:r w:rsidR="0050131D">
        <w:rPr>
          <w:b/>
          <w:sz w:val="18"/>
          <w:szCs w:val="18"/>
        </w:rPr>
        <w:t>, S1-D5</w:t>
      </w:r>
      <w:r w:rsidRPr="00CC7F35">
        <w:rPr>
          <w:b/>
          <w:sz w:val="18"/>
          <w:szCs w:val="18"/>
        </w:rPr>
        <w:t>.</w:t>
      </w:r>
      <w:r w:rsidRPr="00CC7F35">
        <w:rPr>
          <w:sz w:val="18"/>
          <w:szCs w:val="18"/>
        </w:rPr>
        <w:t xml:space="preserve"> </w:t>
      </w:r>
      <w:r w:rsidR="006008EC">
        <w:rPr>
          <w:sz w:val="18"/>
          <w:szCs w:val="18"/>
        </w:rPr>
        <w:t>Table (D1) and CO (D2), CO</w:t>
      </w:r>
      <w:r w:rsidR="006008EC" w:rsidRPr="00946965">
        <w:rPr>
          <w:sz w:val="18"/>
          <w:szCs w:val="18"/>
          <w:vertAlign w:val="subscript"/>
        </w:rPr>
        <w:t>2</w:t>
      </w:r>
      <w:r w:rsidR="006008EC">
        <w:rPr>
          <w:sz w:val="18"/>
          <w:szCs w:val="18"/>
        </w:rPr>
        <w:t xml:space="preserve"> (D3), CH</w:t>
      </w:r>
      <w:r w:rsidR="006008EC" w:rsidRPr="00946965">
        <w:rPr>
          <w:sz w:val="18"/>
          <w:szCs w:val="18"/>
          <w:vertAlign w:val="subscript"/>
        </w:rPr>
        <w:t>4</w:t>
      </w:r>
      <w:r w:rsidR="006008EC">
        <w:rPr>
          <w:sz w:val="18"/>
          <w:szCs w:val="18"/>
        </w:rPr>
        <w:t xml:space="preserve"> (D4), </w:t>
      </w:r>
      <w:proofErr w:type="spellStart"/>
      <w:r w:rsidR="006008EC">
        <w:rPr>
          <w:sz w:val="18"/>
          <w:szCs w:val="18"/>
        </w:rPr>
        <w:t>eBC</w:t>
      </w:r>
      <w:proofErr w:type="spellEnd"/>
      <w:r w:rsidR="006008EC">
        <w:rPr>
          <w:sz w:val="18"/>
          <w:szCs w:val="18"/>
        </w:rPr>
        <w:t xml:space="preserve"> (D5) plots reporting key statistical data from </w:t>
      </w:r>
      <w:r>
        <w:rPr>
          <w:sz w:val="18"/>
          <w:szCs w:val="18"/>
        </w:rPr>
        <w:t>2019</w:t>
      </w:r>
      <w:r w:rsidRPr="00CC7F35">
        <w:rPr>
          <w:sz w:val="18"/>
          <w:szCs w:val="18"/>
        </w:rPr>
        <w:t>.</w:t>
      </w:r>
    </w:p>
    <w:p w14:paraId="2B797270" w14:textId="77777777" w:rsidR="00AC7E87" w:rsidRDefault="00AC7E87" w:rsidP="00153E61">
      <w:pPr>
        <w:pStyle w:val="MDPI35textbeforelist"/>
        <w:rPr>
          <w:sz w:val="18"/>
          <w:szCs w:val="18"/>
        </w:rPr>
      </w:pPr>
    </w:p>
    <w:tbl>
      <w:tblPr>
        <w:tblW w:w="8447" w:type="dxa"/>
        <w:tblInd w:w="2608" w:type="dxa"/>
        <w:tblBorders>
          <w:top w:val="single" w:sz="8" w:space="0" w:color="auto"/>
          <w:bottom w:val="single" w:sz="8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4"/>
        <w:gridCol w:w="851"/>
        <w:gridCol w:w="850"/>
        <w:gridCol w:w="992"/>
        <w:gridCol w:w="992"/>
        <w:gridCol w:w="992"/>
        <w:gridCol w:w="992"/>
        <w:gridCol w:w="992"/>
        <w:gridCol w:w="992"/>
      </w:tblGrid>
      <w:tr w:rsidR="00AC7E87" w:rsidRPr="000A5A07" w14:paraId="0D952BB5" w14:textId="77777777" w:rsidTr="004A54FE">
        <w:tc>
          <w:tcPr>
            <w:tcW w:w="7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7DB745D" w14:textId="77777777" w:rsidR="00AC7E87" w:rsidRDefault="00AC7E87" w:rsidP="004A54FE">
            <w:pPr>
              <w:pStyle w:val="MDPI42tablebody"/>
              <w:spacing w:line="240" w:lineRule="auto"/>
              <w:rPr>
                <w:b/>
                <w:snapToGrid/>
              </w:rPr>
            </w:pPr>
            <w:r>
              <w:rPr>
                <w:b/>
                <w:snapToGrid/>
              </w:rPr>
              <w:t>Day</w:t>
            </w:r>
          </w:p>
        </w:tc>
        <w:tc>
          <w:tcPr>
            <w:tcW w:w="3685" w:type="dxa"/>
            <w:gridSpan w:val="4"/>
            <w:tcBorders>
              <w:bottom w:val="single" w:sz="4" w:space="0" w:color="auto"/>
            </w:tcBorders>
          </w:tcPr>
          <w:p w14:paraId="190BF199" w14:textId="77777777" w:rsidR="00AC7E87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CO</w:t>
            </w:r>
            <w:r>
              <w:rPr>
                <w:b/>
                <w:bCs/>
              </w:rPr>
              <w:t xml:space="preserve"> (ppb)</w:t>
            </w:r>
          </w:p>
        </w:tc>
        <w:tc>
          <w:tcPr>
            <w:tcW w:w="3968" w:type="dxa"/>
            <w:gridSpan w:val="4"/>
            <w:tcBorders>
              <w:bottom w:val="single" w:sz="4" w:space="0" w:color="auto"/>
            </w:tcBorders>
          </w:tcPr>
          <w:p w14:paraId="7A403DF0" w14:textId="77777777" w:rsidR="00AC7E87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CO</w:t>
            </w:r>
            <w:r w:rsidRPr="00BA24FB">
              <w:rPr>
                <w:b/>
                <w:bCs/>
                <w:vertAlign w:val="subscript"/>
              </w:rPr>
              <w:t>2</w:t>
            </w:r>
            <w:r>
              <w:rPr>
                <w:b/>
                <w:bCs/>
              </w:rPr>
              <w:t xml:space="preserve"> (ppm)</w:t>
            </w:r>
          </w:p>
        </w:tc>
      </w:tr>
      <w:tr w:rsidR="00AC7E87" w:rsidRPr="000A5A07" w14:paraId="1AED98BC" w14:textId="77777777" w:rsidTr="004A54FE">
        <w:tc>
          <w:tcPr>
            <w:tcW w:w="7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EBA7A9F" w14:textId="77777777" w:rsidR="00AC7E87" w:rsidRDefault="00AC7E87" w:rsidP="004A54FE">
            <w:pPr>
              <w:pStyle w:val="MDPI42tablebody"/>
              <w:spacing w:line="240" w:lineRule="auto"/>
              <w:rPr>
                <w:b/>
                <w:snapToGrid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42FF049F" w14:textId="77777777" w:rsidR="00AC7E87" w:rsidRPr="006152AA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4C611FF4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4513A576" w14:textId="77777777" w:rsidR="00AC7E87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1DBF8732" w14:textId="77777777" w:rsidR="00AC7E87" w:rsidRDefault="00AC7E87" w:rsidP="004A54FE">
            <w:pPr>
              <w:pStyle w:val="MDPI42tablebody"/>
              <w:spacing w:line="240" w:lineRule="auto"/>
            </w:pPr>
            <w:r>
              <w:t>97,5%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57B24F25" w14:textId="77777777" w:rsidR="00AC7E87" w:rsidRPr="006152AA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6E93314E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1FD768A3" w14:textId="77777777" w:rsidR="00AC7E87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25D5ECE3" w14:textId="77777777" w:rsidR="00AC7E87" w:rsidRDefault="00AC7E87" w:rsidP="004A54FE">
            <w:pPr>
              <w:pStyle w:val="MDPI42tablebody"/>
              <w:spacing w:line="240" w:lineRule="auto"/>
            </w:pPr>
            <w:r>
              <w:t>97,5%</w:t>
            </w:r>
          </w:p>
        </w:tc>
      </w:tr>
      <w:tr w:rsidR="008E595B" w:rsidRPr="000A5A07" w14:paraId="267238E4" w14:textId="77777777" w:rsidTr="004A54FE">
        <w:tc>
          <w:tcPr>
            <w:tcW w:w="794" w:type="dxa"/>
            <w:shd w:val="clear" w:color="auto" w:fill="auto"/>
            <w:vAlign w:val="center"/>
          </w:tcPr>
          <w:p w14:paraId="280916BA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MON</w:t>
            </w:r>
          </w:p>
        </w:tc>
        <w:tc>
          <w:tcPr>
            <w:tcW w:w="851" w:type="dxa"/>
          </w:tcPr>
          <w:p w14:paraId="7FB99A69" w14:textId="64FB32F0" w:rsidR="008E595B" w:rsidRPr="00F220D4" w:rsidRDefault="008E595B" w:rsidP="008E595B">
            <w:pPr>
              <w:pStyle w:val="MDPI42tablebody"/>
              <w:spacing w:line="240" w:lineRule="auto"/>
            </w:pPr>
            <w:r w:rsidRPr="002C3792">
              <w:t>97</w:t>
            </w:r>
            <w:r w:rsidR="00DF7F91">
              <w:t>.</w:t>
            </w:r>
            <w:r w:rsidRPr="002C3792">
              <w:t>41</w:t>
            </w:r>
          </w:p>
        </w:tc>
        <w:tc>
          <w:tcPr>
            <w:tcW w:w="850" w:type="dxa"/>
          </w:tcPr>
          <w:p w14:paraId="0E659ADE" w14:textId="4A29FCB8" w:rsidR="008E595B" w:rsidRPr="00BB414D" w:rsidRDefault="008E595B" w:rsidP="008E595B">
            <w:pPr>
              <w:pStyle w:val="MDPI42tablebody"/>
              <w:spacing w:line="240" w:lineRule="auto"/>
            </w:pPr>
            <w:r w:rsidRPr="002C3792">
              <w:t>131</w:t>
            </w:r>
            <w:r w:rsidR="00DF7F91">
              <w:t>.</w:t>
            </w:r>
            <w:r w:rsidRPr="002C3792">
              <w:t>24</w:t>
            </w:r>
          </w:p>
        </w:tc>
        <w:tc>
          <w:tcPr>
            <w:tcW w:w="992" w:type="dxa"/>
          </w:tcPr>
          <w:p w14:paraId="6AF2FFB4" w14:textId="352F16C6" w:rsidR="008E595B" w:rsidRPr="00EC642C" w:rsidRDefault="008E595B" w:rsidP="008E595B">
            <w:pPr>
              <w:pStyle w:val="MDPI42tablebody"/>
              <w:spacing w:line="240" w:lineRule="auto"/>
            </w:pPr>
            <w:r w:rsidRPr="002C3792">
              <w:t>150</w:t>
            </w:r>
            <w:r w:rsidR="00DF7F91">
              <w:t>.</w:t>
            </w:r>
            <w:r w:rsidRPr="002C3792">
              <w:t>96</w:t>
            </w:r>
          </w:p>
        </w:tc>
        <w:tc>
          <w:tcPr>
            <w:tcW w:w="992" w:type="dxa"/>
          </w:tcPr>
          <w:p w14:paraId="07487A0E" w14:textId="39C48067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258</w:t>
            </w:r>
            <w:r w:rsidR="00DF7F91">
              <w:t>.</w:t>
            </w:r>
            <w:r w:rsidRPr="002C3792">
              <w:t>22</w:t>
            </w:r>
          </w:p>
        </w:tc>
        <w:tc>
          <w:tcPr>
            <w:tcW w:w="992" w:type="dxa"/>
          </w:tcPr>
          <w:p w14:paraId="027F20AA" w14:textId="12133C26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415</w:t>
            </w:r>
            <w:r w:rsidR="00DF7F91">
              <w:t>.</w:t>
            </w:r>
            <w:r w:rsidRPr="002C3792">
              <w:t>93</w:t>
            </w:r>
          </w:p>
        </w:tc>
        <w:tc>
          <w:tcPr>
            <w:tcW w:w="992" w:type="dxa"/>
          </w:tcPr>
          <w:p w14:paraId="6214C85D" w14:textId="5313955F" w:rsidR="008E595B" w:rsidRPr="002B7FFB" w:rsidRDefault="008E595B" w:rsidP="008E595B">
            <w:pPr>
              <w:pStyle w:val="MDPI42tablebody"/>
              <w:spacing w:line="240" w:lineRule="auto"/>
            </w:pPr>
            <w:r w:rsidRPr="002C3792">
              <w:t>429</w:t>
            </w:r>
            <w:r w:rsidR="00DF7F91">
              <w:t>.</w:t>
            </w:r>
            <w:r w:rsidRPr="002C3792">
              <w:t>41</w:t>
            </w:r>
          </w:p>
        </w:tc>
        <w:tc>
          <w:tcPr>
            <w:tcW w:w="992" w:type="dxa"/>
          </w:tcPr>
          <w:p w14:paraId="525770E0" w14:textId="55EF0E56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439</w:t>
            </w:r>
            <w:r w:rsidR="00DF7F91">
              <w:t>.</w:t>
            </w:r>
            <w:r w:rsidRPr="002C3792">
              <w:t>30</w:t>
            </w:r>
          </w:p>
        </w:tc>
        <w:tc>
          <w:tcPr>
            <w:tcW w:w="992" w:type="dxa"/>
          </w:tcPr>
          <w:p w14:paraId="7F923117" w14:textId="30961ABD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487</w:t>
            </w:r>
            <w:r w:rsidR="00DF7F91">
              <w:t>.</w:t>
            </w:r>
            <w:r w:rsidRPr="002C3792">
              <w:t>63</w:t>
            </w:r>
          </w:p>
        </w:tc>
      </w:tr>
      <w:tr w:rsidR="008E595B" w:rsidRPr="000A5A07" w14:paraId="32518D1B" w14:textId="77777777" w:rsidTr="004A54FE">
        <w:tc>
          <w:tcPr>
            <w:tcW w:w="794" w:type="dxa"/>
            <w:shd w:val="clear" w:color="auto" w:fill="auto"/>
            <w:vAlign w:val="center"/>
          </w:tcPr>
          <w:p w14:paraId="06FD4E49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TUE</w:t>
            </w:r>
          </w:p>
        </w:tc>
        <w:tc>
          <w:tcPr>
            <w:tcW w:w="851" w:type="dxa"/>
          </w:tcPr>
          <w:p w14:paraId="3EB0F6A0" w14:textId="6F7BEAC5" w:rsidR="008E595B" w:rsidRPr="00F220D4" w:rsidRDefault="008E595B" w:rsidP="008E595B">
            <w:pPr>
              <w:pStyle w:val="MDPI42tablebody"/>
              <w:spacing w:line="240" w:lineRule="auto"/>
            </w:pPr>
            <w:r w:rsidRPr="002C3792">
              <w:t>97</w:t>
            </w:r>
            <w:r w:rsidR="00DF7F91">
              <w:t>.</w:t>
            </w:r>
            <w:r w:rsidRPr="002C3792">
              <w:t>87</w:t>
            </w:r>
          </w:p>
        </w:tc>
        <w:tc>
          <w:tcPr>
            <w:tcW w:w="850" w:type="dxa"/>
          </w:tcPr>
          <w:p w14:paraId="25F22321" w14:textId="5FE3AADE" w:rsidR="008E595B" w:rsidRPr="00BB414D" w:rsidRDefault="008E595B" w:rsidP="008E595B">
            <w:pPr>
              <w:pStyle w:val="MDPI42tablebody"/>
              <w:spacing w:line="240" w:lineRule="auto"/>
            </w:pPr>
            <w:r w:rsidRPr="002C3792">
              <w:t>132</w:t>
            </w:r>
            <w:r w:rsidR="00DF7F91">
              <w:t>.</w:t>
            </w:r>
            <w:r w:rsidRPr="002C3792">
              <w:t>78</w:t>
            </w:r>
          </w:p>
        </w:tc>
        <w:tc>
          <w:tcPr>
            <w:tcW w:w="992" w:type="dxa"/>
          </w:tcPr>
          <w:p w14:paraId="553A7C02" w14:textId="07746EA3" w:rsidR="008E595B" w:rsidRPr="00EC642C" w:rsidRDefault="008E595B" w:rsidP="008E595B">
            <w:pPr>
              <w:pStyle w:val="MDPI42tablebody"/>
              <w:spacing w:line="240" w:lineRule="auto"/>
            </w:pPr>
            <w:r w:rsidRPr="002C3792">
              <w:t>155</w:t>
            </w:r>
            <w:r w:rsidR="00DF7F91">
              <w:t>.</w:t>
            </w:r>
            <w:r w:rsidRPr="002C3792">
              <w:t>84</w:t>
            </w:r>
          </w:p>
        </w:tc>
        <w:tc>
          <w:tcPr>
            <w:tcW w:w="992" w:type="dxa"/>
          </w:tcPr>
          <w:p w14:paraId="3FB43C75" w14:textId="5D9C839B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251</w:t>
            </w:r>
            <w:r w:rsidR="00DF7F91">
              <w:t>.</w:t>
            </w:r>
            <w:r w:rsidRPr="002C3792">
              <w:t>99</w:t>
            </w:r>
          </w:p>
        </w:tc>
        <w:tc>
          <w:tcPr>
            <w:tcW w:w="992" w:type="dxa"/>
          </w:tcPr>
          <w:p w14:paraId="00802548" w14:textId="1FF871DA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415</w:t>
            </w:r>
            <w:r w:rsidR="00DF7F91">
              <w:t>.</w:t>
            </w:r>
            <w:r w:rsidRPr="002C3792">
              <w:t>59</w:t>
            </w:r>
          </w:p>
        </w:tc>
        <w:tc>
          <w:tcPr>
            <w:tcW w:w="992" w:type="dxa"/>
          </w:tcPr>
          <w:p w14:paraId="4F22E74A" w14:textId="0E830F96" w:rsidR="008E595B" w:rsidRPr="002B7FFB" w:rsidRDefault="008E595B" w:rsidP="008E595B">
            <w:pPr>
              <w:pStyle w:val="MDPI42tablebody"/>
              <w:spacing w:line="240" w:lineRule="auto"/>
            </w:pPr>
            <w:r w:rsidRPr="002C3792">
              <w:t>427</w:t>
            </w:r>
            <w:r w:rsidR="00DF7F91">
              <w:t>.</w:t>
            </w:r>
            <w:r w:rsidRPr="002C3792">
              <w:t>93</w:t>
            </w:r>
          </w:p>
        </w:tc>
        <w:tc>
          <w:tcPr>
            <w:tcW w:w="992" w:type="dxa"/>
          </w:tcPr>
          <w:p w14:paraId="090FDB34" w14:textId="084D9402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437</w:t>
            </w:r>
            <w:r w:rsidR="00DF7F91">
              <w:t>.</w:t>
            </w:r>
            <w:r w:rsidRPr="002C3792">
              <w:t>04</w:t>
            </w:r>
          </w:p>
        </w:tc>
        <w:tc>
          <w:tcPr>
            <w:tcW w:w="992" w:type="dxa"/>
          </w:tcPr>
          <w:p w14:paraId="40590640" w14:textId="1719EC9D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472</w:t>
            </w:r>
            <w:r w:rsidR="00DF7F91">
              <w:t>.</w:t>
            </w:r>
            <w:r w:rsidRPr="002C3792">
              <w:t>34</w:t>
            </w:r>
          </w:p>
        </w:tc>
      </w:tr>
      <w:tr w:rsidR="008E595B" w:rsidRPr="000A5A07" w14:paraId="7913DF93" w14:textId="77777777" w:rsidTr="004A54FE">
        <w:tc>
          <w:tcPr>
            <w:tcW w:w="794" w:type="dxa"/>
            <w:shd w:val="clear" w:color="auto" w:fill="auto"/>
            <w:vAlign w:val="center"/>
          </w:tcPr>
          <w:p w14:paraId="7D9F2610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WED</w:t>
            </w:r>
          </w:p>
        </w:tc>
        <w:tc>
          <w:tcPr>
            <w:tcW w:w="851" w:type="dxa"/>
          </w:tcPr>
          <w:p w14:paraId="5D842B2C" w14:textId="3333C8FC" w:rsidR="008E595B" w:rsidRPr="00F220D4" w:rsidRDefault="008E595B" w:rsidP="008E595B">
            <w:pPr>
              <w:pStyle w:val="MDPI42tablebody"/>
              <w:spacing w:line="240" w:lineRule="auto"/>
            </w:pPr>
            <w:r w:rsidRPr="002C3792">
              <w:t>98</w:t>
            </w:r>
            <w:r w:rsidR="00DF7F91">
              <w:t>.</w:t>
            </w:r>
            <w:r w:rsidRPr="002C3792">
              <w:t>90</w:t>
            </w:r>
          </w:p>
        </w:tc>
        <w:tc>
          <w:tcPr>
            <w:tcW w:w="850" w:type="dxa"/>
          </w:tcPr>
          <w:p w14:paraId="32791E76" w14:textId="26C37123" w:rsidR="008E595B" w:rsidRPr="00BB414D" w:rsidRDefault="008E595B" w:rsidP="008E595B">
            <w:pPr>
              <w:pStyle w:val="MDPI42tablebody"/>
              <w:spacing w:line="240" w:lineRule="auto"/>
            </w:pPr>
            <w:r w:rsidRPr="002C3792">
              <w:t>132</w:t>
            </w:r>
            <w:r w:rsidR="00DF7F91">
              <w:t>.</w:t>
            </w:r>
            <w:r w:rsidRPr="002C3792">
              <w:t>53</w:t>
            </w:r>
          </w:p>
        </w:tc>
        <w:tc>
          <w:tcPr>
            <w:tcW w:w="992" w:type="dxa"/>
          </w:tcPr>
          <w:p w14:paraId="6B9268C9" w14:textId="27C11A4C" w:rsidR="008E595B" w:rsidRPr="00EC642C" w:rsidRDefault="008E595B" w:rsidP="008E595B">
            <w:pPr>
              <w:pStyle w:val="MDPI42tablebody"/>
              <w:spacing w:line="240" w:lineRule="auto"/>
            </w:pPr>
            <w:r w:rsidRPr="002C3792">
              <w:t>150</w:t>
            </w:r>
            <w:r w:rsidR="00DF7F91">
              <w:t>.</w:t>
            </w:r>
            <w:r w:rsidRPr="002C3792">
              <w:t>77</w:t>
            </w:r>
          </w:p>
        </w:tc>
        <w:tc>
          <w:tcPr>
            <w:tcW w:w="992" w:type="dxa"/>
          </w:tcPr>
          <w:p w14:paraId="6ACAD1A4" w14:textId="34D00E3B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291</w:t>
            </w:r>
            <w:r w:rsidR="00DF7F91">
              <w:t>.</w:t>
            </w:r>
            <w:r w:rsidRPr="002C3792">
              <w:t>72</w:t>
            </w:r>
          </w:p>
        </w:tc>
        <w:tc>
          <w:tcPr>
            <w:tcW w:w="992" w:type="dxa"/>
          </w:tcPr>
          <w:p w14:paraId="01D96CB4" w14:textId="2E069911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415</w:t>
            </w:r>
            <w:r w:rsidR="00DF7F91">
              <w:t>.</w:t>
            </w:r>
            <w:r w:rsidRPr="002C3792">
              <w:t>39</w:t>
            </w:r>
          </w:p>
        </w:tc>
        <w:tc>
          <w:tcPr>
            <w:tcW w:w="992" w:type="dxa"/>
          </w:tcPr>
          <w:p w14:paraId="0D2BED11" w14:textId="62AA5196" w:rsidR="008E595B" w:rsidRPr="002B7FFB" w:rsidRDefault="008E595B" w:rsidP="008E595B">
            <w:pPr>
              <w:pStyle w:val="MDPI42tablebody"/>
              <w:spacing w:line="240" w:lineRule="auto"/>
            </w:pPr>
            <w:r w:rsidRPr="002C3792">
              <w:t>428</w:t>
            </w:r>
            <w:r w:rsidR="00DF7F91">
              <w:t>.</w:t>
            </w:r>
            <w:r w:rsidRPr="002C3792">
              <w:t>82</w:t>
            </w:r>
          </w:p>
        </w:tc>
        <w:tc>
          <w:tcPr>
            <w:tcW w:w="992" w:type="dxa"/>
          </w:tcPr>
          <w:p w14:paraId="69325714" w14:textId="5F17F00F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439</w:t>
            </w:r>
            <w:r w:rsidR="00DF7F91">
              <w:t>.</w:t>
            </w:r>
            <w:r w:rsidRPr="002C3792">
              <w:t>88</w:t>
            </w:r>
          </w:p>
        </w:tc>
        <w:tc>
          <w:tcPr>
            <w:tcW w:w="992" w:type="dxa"/>
          </w:tcPr>
          <w:p w14:paraId="4B438A0D" w14:textId="16928789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488</w:t>
            </w:r>
            <w:r w:rsidR="00DF7F91">
              <w:t>.</w:t>
            </w:r>
            <w:r w:rsidRPr="002C3792">
              <w:t>59</w:t>
            </w:r>
          </w:p>
        </w:tc>
      </w:tr>
      <w:tr w:rsidR="008E595B" w:rsidRPr="000A5A07" w14:paraId="175F1645" w14:textId="77777777" w:rsidTr="004A54FE">
        <w:tc>
          <w:tcPr>
            <w:tcW w:w="794" w:type="dxa"/>
            <w:shd w:val="clear" w:color="auto" w:fill="auto"/>
            <w:vAlign w:val="center"/>
          </w:tcPr>
          <w:p w14:paraId="0A74F5DA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THU</w:t>
            </w:r>
          </w:p>
        </w:tc>
        <w:tc>
          <w:tcPr>
            <w:tcW w:w="851" w:type="dxa"/>
          </w:tcPr>
          <w:p w14:paraId="440871F4" w14:textId="06F795AA" w:rsidR="008E595B" w:rsidRPr="00F220D4" w:rsidRDefault="008E595B" w:rsidP="008E595B">
            <w:pPr>
              <w:pStyle w:val="MDPI42tablebody"/>
              <w:spacing w:line="240" w:lineRule="auto"/>
            </w:pPr>
            <w:r w:rsidRPr="002C3792">
              <w:t>99</w:t>
            </w:r>
            <w:r w:rsidR="00DF7F91">
              <w:t>.</w:t>
            </w:r>
            <w:r w:rsidRPr="002C3792">
              <w:t>02</w:t>
            </w:r>
          </w:p>
        </w:tc>
        <w:tc>
          <w:tcPr>
            <w:tcW w:w="850" w:type="dxa"/>
          </w:tcPr>
          <w:p w14:paraId="13087B9B" w14:textId="0CFBFD02" w:rsidR="008E595B" w:rsidRPr="00BB414D" w:rsidRDefault="008E595B" w:rsidP="008E595B">
            <w:pPr>
              <w:pStyle w:val="MDPI42tablebody"/>
              <w:spacing w:line="240" w:lineRule="auto"/>
            </w:pPr>
            <w:r w:rsidRPr="002C3792">
              <w:t>130</w:t>
            </w:r>
            <w:r w:rsidR="00DF7F91">
              <w:t>.</w:t>
            </w:r>
            <w:r w:rsidRPr="002C3792">
              <w:t>73</w:t>
            </w:r>
          </w:p>
        </w:tc>
        <w:tc>
          <w:tcPr>
            <w:tcW w:w="992" w:type="dxa"/>
          </w:tcPr>
          <w:p w14:paraId="477A943E" w14:textId="5E899DDE" w:rsidR="008E595B" w:rsidRPr="00EC642C" w:rsidRDefault="008E595B" w:rsidP="008E595B">
            <w:pPr>
              <w:pStyle w:val="MDPI42tablebody"/>
              <w:spacing w:line="240" w:lineRule="auto"/>
            </w:pPr>
            <w:r w:rsidRPr="002C3792">
              <w:t>148</w:t>
            </w:r>
            <w:r w:rsidR="00DF7F91">
              <w:t>.</w:t>
            </w:r>
            <w:r w:rsidRPr="002C3792">
              <w:t>33</w:t>
            </w:r>
          </w:p>
        </w:tc>
        <w:tc>
          <w:tcPr>
            <w:tcW w:w="992" w:type="dxa"/>
          </w:tcPr>
          <w:p w14:paraId="4495EB6F" w14:textId="4B3DE194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273</w:t>
            </w:r>
            <w:r w:rsidR="00DF7F91">
              <w:t>.</w:t>
            </w:r>
            <w:r w:rsidRPr="002C3792">
              <w:t>93</w:t>
            </w:r>
          </w:p>
        </w:tc>
        <w:tc>
          <w:tcPr>
            <w:tcW w:w="992" w:type="dxa"/>
          </w:tcPr>
          <w:p w14:paraId="4675E428" w14:textId="4D4F2C53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415</w:t>
            </w:r>
            <w:r w:rsidR="00DF7F91">
              <w:t>.</w:t>
            </w:r>
            <w:r w:rsidRPr="002C3792">
              <w:t>79</w:t>
            </w:r>
          </w:p>
        </w:tc>
        <w:tc>
          <w:tcPr>
            <w:tcW w:w="992" w:type="dxa"/>
          </w:tcPr>
          <w:p w14:paraId="33BE9C69" w14:textId="2CE9C973" w:rsidR="008E595B" w:rsidRPr="002B7FFB" w:rsidRDefault="008E595B" w:rsidP="008E595B">
            <w:pPr>
              <w:pStyle w:val="MDPI42tablebody"/>
              <w:spacing w:line="240" w:lineRule="auto"/>
            </w:pPr>
            <w:r w:rsidRPr="002C3792">
              <w:t>428</w:t>
            </w:r>
            <w:r w:rsidR="00DF7F91">
              <w:t>.</w:t>
            </w:r>
            <w:r w:rsidRPr="002C3792">
              <w:t>38</w:t>
            </w:r>
          </w:p>
        </w:tc>
        <w:tc>
          <w:tcPr>
            <w:tcW w:w="992" w:type="dxa"/>
          </w:tcPr>
          <w:p w14:paraId="328345BB" w14:textId="3E4C8648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437</w:t>
            </w:r>
            <w:r w:rsidR="00DF7F91">
              <w:t>.</w:t>
            </w:r>
            <w:r w:rsidRPr="002C3792">
              <w:t>50</w:t>
            </w:r>
          </w:p>
        </w:tc>
        <w:tc>
          <w:tcPr>
            <w:tcW w:w="992" w:type="dxa"/>
          </w:tcPr>
          <w:p w14:paraId="7116EBC0" w14:textId="55B9CF6E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476</w:t>
            </w:r>
            <w:r w:rsidR="00DF7F91">
              <w:t>.</w:t>
            </w:r>
            <w:r w:rsidRPr="002C3792">
              <w:t>55</w:t>
            </w:r>
          </w:p>
        </w:tc>
      </w:tr>
      <w:tr w:rsidR="008E595B" w:rsidRPr="000A5A07" w14:paraId="2E6F2014" w14:textId="77777777" w:rsidTr="004A54FE">
        <w:tc>
          <w:tcPr>
            <w:tcW w:w="794" w:type="dxa"/>
            <w:shd w:val="clear" w:color="auto" w:fill="auto"/>
            <w:vAlign w:val="center"/>
          </w:tcPr>
          <w:p w14:paraId="35E60FBC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FRI</w:t>
            </w:r>
          </w:p>
        </w:tc>
        <w:tc>
          <w:tcPr>
            <w:tcW w:w="851" w:type="dxa"/>
          </w:tcPr>
          <w:p w14:paraId="55F681C0" w14:textId="411BC49F" w:rsidR="008E595B" w:rsidRPr="00F220D4" w:rsidRDefault="008E595B" w:rsidP="008E595B">
            <w:pPr>
              <w:pStyle w:val="MDPI42tablebody"/>
              <w:spacing w:line="240" w:lineRule="auto"/>
            </w:pPr>
            <w:r w:rsidRPr="002C3792">
              <w:t>99</w:t>
            </w:r>
            <w:r w:rsidR="00DF7F91">
              <w:t>.</w:t>
            </w:r>
            <w:r w:rsidRPr="002C3792">
              <w:t>66</w:t>
            </w:r>
          </w:p>
        </w:tc>
        <w:tc>
          <w:tcPr>
            <w:tcW w:w="850" w:type="dxa"/>
          </w:tcPr>
          <w:p w14:paraId="6CDC9683" w14:textId="44A856FA" w:rsidR="008E595B" w:rsidRPr="00BB414D" w:rsidRDefault="008E595B" w:rsidP="008E595B">
            <w:pPr>
              <w:pStyle w:val="MDPI42tablebody"/>
              <w:spacing w:line="240" w:lineRule="auto"/>
            </w:pPr>
            <w:r w:rsidRPr="002C3792">
              <w:t>135</w:t>
            </w:r>
            <w:r w:rsidR="00DF7F91">
              <w:t>.</w:t>
            </w:r>
            <w:r w:rsidRPr="002C3792">
              <w:t>37</w:t>
            </w:r>
          </w:p>
        </w:tc>
        <w:tc>
          <w:tcPr>
            <w:tcW w:w="992" w:type="dxa"/>
          </w:tcPr>
          <w:p w14:paraId="658711C7" w14:textId="4FCE25DB" w:rsidR="008E595B" w:rsidRPr="00EC642C" w:rsidRDefault="008E595B" w:rsidP="008E595B">
            <w:pPr>
              <w:pStyle w:val="MDPI42tablebody"/>
              <w:spacing w:line="240" w:lineRule="auto"/>
            </w:pPr>
            <w:r w:rsidRPr="002C3792">
              <w:t>159</w:t>
            </w:r>
            <w:r w:rsidR="00DF7F91">
              <w:t>.</w:t>
            </w:r>
            <w:r w:rsidRPr="002C3792">
              <w:t>34</w:t>
            </w:r>
          </w:p>
        </w:tc>
        <w:tc>
          <w:tcPr>
            <w:tcW w:w="992" w:type="dxa"/>
          </w:tcPr>
          <w:p w14:paraId="09C1F89B" w14:textId="39636E28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248</w:t>
            </w:r>
            <w:r w:rsidR="00DF7F91">
              <w:t>.</w:t>
            </w:r>
            <w:r w:rsidRPr="002C3792">
              <w:t>47</w:t>
            </w:r>
          </w:p>
        </w:tc>
        <w:tc>
          <w:tcPr>
            <w:tcW w:w="992" w:type="dxa"/>
          </w:tcPr>
          <w:p w14:paraId="716B08B4" w14:textId="43DE001E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415</w:t>
            </w:r>
            <w:r w:rsidR="00DF7F91">
              <w:t>.</w:t>
            </w:r>
            <w:r w:rsidRPr="002C3792">
              <w:t>99</w:t>
            </w:r>
          </w:p>
        </w:tc>
        <w:tc>
          <w:tcPr>
            <w:tcW w:w="992" w:type="dxa"/>
          </w:tcPr>
          <w:p w14:paraId="3239DCA6" w14:textId="33EDCFA9" w:rsidR="008E595B" w:rsidRPr="002B7FFB" w:rsidRDefault="008E595B" w:rsidP="008E595B">
            <w:pPr>
              <w:pStyle w:val="MDPI42tablebody"/>
              <w:spacing w:line="240" w:lineRule="auto"/>
            </w:pPr>
            <w:r w:rsidRPr="002C3792">
              <w:t>430</w:t>
            </w:r>
            <w:r w:rsidR="00DF7F91">
              <w:t>.</w:t>
            </w:r>
            <w:r w:rsidRPr="002C3792">
              <w:t>84</w:t>
            </w:r>
          </w:p>
        </w:tc>
        <w:tc>
          <w:tcPr>
            <w:tcW w:w="992" w:type="dxa"/>
          </w:tcPr>
          <w:p w14:paraId="70D29E80" w14:textId="68135329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442</w:t>
            </w:r>
            <w:r w:rsidR="00DF7F91">
              <w:t>.</w:t>
            </w:r>
            <w:r w:rsidRPr="002C3792">
              <w:t>04</w:t>
            </w:r>
          </w:p>
        </w:tc>
        <w:tc>
          <w:tcPr>
            <w:tcW w:w="992" w:type="dxa"/>
          </w:tcPr>
          <w:p w14:paraId="5B17784E" w14:textId="2EDF84CF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486</w:t>
            </w:r>
            <w:r w:rsidR="00DF7F91">
              <w:t>.</w:t>
            </w:r>
            <w:r w:rsidRPr="002C3792">
              <w:t>58</w:t>
            </w:r>
          </w:p>
        </w:tc>
      </w:tr>
      <w:tr w:rsidR="008E595B" w:rsidRPr="000A5A07" w14:paraId="5CD2F70B" w14:textId="77777777" w:rsidTr="004A54FE">
        <w:tc>
          <w:tcPr>
            <w:tcW w:w="794" w:type="dxa"/>
            <w:shd w:val="clear" w:color="auto" w:fill="auto"/>
            <w:vAlign w:val="center"/>
          </w:tcPr>
          <w:p w14:paraId="782E6DA3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SAT</w:t>
            </w:r>
          </w:p>
        </w:tc>
        <w:tc>
          <w:tcPr>
            <w:tcW w:w="851" w:type="dxa"/>
          </w:tcPr>
          <w:p w14:paraId="28310645" w14:textId="4ADCFA60" w:rsidR="008E595B" w:rsidRPr="00F220D4" w:rsidRDefault="008E595B" w:rsidP="008E595B">
            <w:pPr>
              <w:pStyle w:val="MDPI42tablebody"/>
              <w:spacing w:line="240" w:lineRule="auto"/>
            </w:pPr>
            <w:r w:rsidRPr="002C3792">
              <w:t>100</w:t>
            </w:r>
            <w:r w:rsidR="00DF7F91">
              <w:t>.</w:t>
            </w:r>
            <w:r w:rsidRPr="002C3792">
              <w:t>78</w:t>
            </w:r>
          </w:p>
        </w:tc>
        <w:tc>
          <w:tcPr>
            <w:tcW w:w="850" w:type="dxa"/>
          </w:tcPr>
          <w:p w14:paraId="7BCA48E0" w14:textId="6F58278C" w:rsidR="008E595B" w:rsidRPr="00BB414D" w:rsidRDefault="008E595B" w:rsidP="008E595B">
            <w:pPr>
              <w:pStyle w:val="MDPI42tablebody"/>
              <w:spacing w:line="240" w:lineRule="auto"/>
            </w:pPr>
            <w:r w:rsidRPr="002C3792">
              <w:t>132</w:t>
            </w:r>
            <w:r w:rsidR="00DF7F91">
              <w:t>.</w:t>
            </w:r>
            <w:r w:rsidRPr="002C3792">
              <w:t>88</w:t>
            </w:r>
          </w:p>
        </w:tc>
        <w:tc>
          <w:tcPr>
            <w:tcW w:w="992" w:type="dxa"/>
          </w:tcPr>
          <w:p w14:paraId="1A5AA1FA" w14:textId="1C407ED6" w:rsidR="008E595B" w:rsidRPr="00EC642C" w:rsidRDefault="008E595B" w:rsidP="008E595B">
            <w:pPr>
              <w:pStyle w:val="MDPI42tablebody"/>
              <w:spacing w:line="240" w:lineRule="auto"/>
            </w:pPr>
            <w:r w:rsidRPr="002C3792">
              <w:t>151</w:t>
            </w:r>
            <w:r w:rsidR="00DF7F91">
              <w:t>.</w:t>
            </w:r>
            <w:r w:rsidRPr="002C3792">
              <w:t>94</w:t>
            </w:r>
          </w:p>
        </w:tc>
        <w:tc>
          <w:tcPr>
            <w:tcW w:w="992" w:type="dxa"/>
          </w:tcPr>
          <w:p w14:paraId="2204BD2D" w14:textId="709B2E58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253</w:t>
            </w:r>
            <w:r w:rsidR="00DF7F91">
              <w:t>.</w:t>
            </w:r>
            <w:r w:rsidRPr="002C3792">
              <w:t>71</w:t>
            </w:r>
          </w:p>
        </w:tc>
        <w:tc>
          <w:tcPr>
            <w:tcW w:w="992" w:type="dxa"/>
          </w:tcPr>
          <w:p w14:paraId="2ADA3A85" w14:textId="22C64045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415</w:t>
            </w:r>
            <w:r w:rsidR="00DF7F91">
              <w:t>.</w:t>
            </w:r>
            <w:r w:rsidRPr="002C3792">
              <w:t>47</w:t>
            </w:r>
          </w:p>
        </w:tc>
        <w:tc>
          <w:tcPr>
            <w:tcW w:w="992" w:type="dxa"/>
          </w:tcPr>
          <w:p w14:paraId="1103CB9F" w14:textId="4A62D6F8" w:rsidR="008E595B" w:rsidRPr="002B7FFB" w:rsidRDefault="008E595B" w:rsidP="008E595B">
            <w:pPr>
              <w:pStyle w:val="MDPI42tablebody"/>
              <w:spacing w:line="240" w:lineRule="auto"/>
            </w:pPr>
            <w:r w:rsidRPr="002C3792">
              <w:t>429</w:t>
            </w:r>
            <w:r w:rsidR="00DF7F91">
              <w:t>.</w:t>
            </w:r>
            <w:r w:rsidRPr="002C3792">
              <w:t>90</w:t>
            </w:r>
          </w:p>
        </w:tc>
        <w:tc>
          <w:tcPr>
            <w:tcW w:w="992" w:type="dxa"/>
          </w:tcPr>
          <w:p w14:paraId="59A75B4B" w14:textId="70ADF348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439</w:t>
            </w:r>
            <w:r w:rsidR="00DF7F91">
              <w:t>.</w:t>
            </w:r>
            <w:r w:rsidRPr="002C3792">
              <w:t>81</w:t>
            </w:r>
          </w:p>
        </w:tc>
        <w:tc>
          <w:tcPr>
            <w:tcW w:w="992" w:type="dxa"/>
          </w:tcPr>
          <w:p w14:paraId="04661F7F" w14:textId="2965CE3F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482</w:t>
            </w:r>
            <w:r w:rsidR="00DF7F91">
              <w:t>.</w:t>
            </w:r>
            <w:r w:rsidRPr="002C3792">
              <w:t>81</w:t>
            </w:r>
          </w:p>
        </w:tc>
      </w:tr>
      <w:tr w:rsidR="008E595B" w:rsidRPr="000A5A07" w14:paraId="16190C81" w14:textId="77777777" w:rsidTr="004A54FE">
        <w:tc>
          <w:tcPr>
            <w:tcW w:w="794" w:type="dxa"/>
            <w:shd w:val="clear" w:color="auto" w:fill="auto"/>
            <w:vAlign w:val="center"/>
          </w:tcPr>
          <w:p w14:paraId="245C4BC5" w14:textId="77777777" w:rsidR="008E595B" w:rsidRDefault="008E595B" w:rsidP="008E595B">
            <w:pPr>
              <w:pStyle w:val="MDPI42tablebody"/>
              <w:spacing w:line="240" w:lineRule="auto"/>
            </w:pPr>
            <w:r>
              <w:t>SUN</w:t>
            </w:r>
          </w:p>
        </w:tc>
        <w:tc>
          <w:tcPr>
            <w:tcW w:w="851" w:type="dxa"/>
          </w:tcPr>
          <w:p w14:paraId="03D39831" w14:textId="1B680695" w:rsidR="008E595B" w:rsidRPr="00F220D4" w:rsidRDefault="008E595B" w:rsidP="008E595B">
            <w:pPr>
              <w:pStyle w:val="MDPI42tablebody"/>
              <w:spacing w:line="240" w:lineRule="auto"/>
            </w:pPr>
            <w:r w:rsidRPr="002C3792">
              <w:t>96</w:t>
            </w:r>
            <w:r w:rsidR="00DF7F91">
              <w:t>.</w:t>
            </w:r>
            <w:r w:rsidRPr="002C3792">
              <w:t>78</w:t>
            </w:r>
          </w:p>
        </w:tc>
        <w:tc>
          <w:tcPr>
            <w:tcW w:w="850" w:type="dxa"/>
          </w:tcPr>
          <w:p w14:paraId="6782382F" w14:textId="791B7DC6" w:rsidR="008E595B" w:rsidRPr="00BB414D" w:rsidRDefault="008E595B" w:rsidP="008E595B">
            <w:pPr>
              <w:pStyle w:val="MDPI42tablebody"/>
              <w:spacing w:line="240" w:lineRule="auto"/>
            </w:pPr>
            <w:r w:rsidRPr="002C3792">
              <w:t>127</w:t>
            </w:r>
            <w:r w:rsidR="00DF7F91">
              <w:t>.</w:t>
            </w:r>
            <w:r w:rsidRPr="002C3792">
              <w:t>69</w:t>
            </w:r>
          </w:p>
        </w:tc>
        <w:tc>
          <w:tcPr>
            <w:tcW w:w="992" w:type="dxa"/>
          </w:tcPr>
          <w:p w14:paraId="09B25F9C" w14:textId="72B3C52C" w:rsidR="008E595B" w:rsidRPr="00EC642C" w:rsidRDefault="008E595B" w:rsidP="008E595B">
            <w:pPr>
              <w:pStyle w:val="MDPI42tablebody"/>
              <w:spacing w:line="240" w:lineRule="auto"/>
            </w:pPr>
            <w:r w:rsidRPr="002C3792">
              <w:t>145</w:t>
            </w:r>
            <w:r w:rsidR="00DF7F91">
              <w:t>.</w:t>
            </w:r>
            <w:r w:rsidRPr="002C3792">
              <w:t>50</w:t>
            </w:r>
          </w:p>
        </w:tc>
        <w:tc>
          <w:tcPr>
            <w:tcW w:w="992" w:type="dxa"/>
          </w:tcPr>
          <w:p w14:paraId="1B0A92CE" w14:textId="1CEB81AB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247</w:t>
            </w:r>
            <w:r w:rsidR="00DF7F91">
              <w:t>.</w:t>
            </w:r>
            <w:r w:rsidRPr="002C3792">
              <w:t>67</w:t>
            </w:r>
          </w:p>
        </w:tc>
        <w:tc>
          <w:tcPr>
            <w:tcW w:w="992" w:type="dxa"/>
          </w:tcPr>
          <w:p w14:paraId="7FAEA5F9" w14:textId="79CF3787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415</w:t>
            </w:r>
            <w:r w:rsidR="00DF7F91">
              <w:t>.</w:t>
            </w:r>
            <w:r w:rsidRPr="002C3792">
              <w:t>80</w:t>
            </w:r>
          </w:p>
        </w:tc>
        <w:tc>
          <w:tcPr>
            <w:tcW w:w="992" w:type="dxa"/>
          </w:tcPr>
          <w:p w14:paraId="6A224A0D" w14:textId="0C6EA9B1" w:rsidR="008E595B" w:rsidRPr="002B7FFB" w:rsidRDefault="008E595B" w:rsidP="008E595B">
            <w:pPr>
              <w:pStyle w:val="MDPI42tablebody"/>
              <w:spacing w:line="240" w:lineRule="auto"/>
            </w:pPr>
            <w:r w:rsidRPr="002C3792">
              <w:t>428</w:t>
            </w:r>
            <w:r w:rsidR="00DF7F91">
              <w:t>.</w:t>
            </w:r>
            <w:r w:rsidRPr="002C3792">
              <w:t>80</w:t>
            </w:r>
          </w:p>
        </w:tc>
        <w:tc>
          <w:tcPr>
            <w:tcW w:w="992" w:type="dxa"/>
          </w:tcPr>
          <w:p w14:paraId="407FB3A8" w14:textId="55BEFE87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438</w:t>
            </w:r>
            <w:r w:rsidR="00DF7F91">
              <w:t>.</w:t>
            </w:r>
            <w:r w:rsidRPr="002C3792">
              <w:t>58</w:t>
            </w:r>
          </w:p>
        </w:tc>
        <w:tc>
          <w:tcPr>
            <w:tcW w:w="992" w:type="dxa"/>
          </w:tcPr>
          <w:p w14:paraId="7E1C1330" w14:textId="360AFD3F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481</w:t>
            </w:r>
            <w:r w:rsidR="00DF7F91">
              <w:t>.</w:t>
            </w:r>
            <w:r w:rsidRPr="002C3792">
              <w:t>09</w:t>
            </w:r>
          </w:p>
        </w:tc>
      </w:tr>
      <w:tr w:rsidR="008E595B" w:rsidRPr="000A5A07" w14:paraId="72154B52" w14:textId="77777777" w:rsidTr="004A54FE">
        <w:tc>
          <w:tcPr>
            <w:tcW w:w="794" w:type="dxa"/>
            <w:shd w:val="clear" w:color="auto" w:fill="auto"/>
            <w:vAlign w:val="center"/>
          </w:tcPr>
          <w:p w14:paraId="5A017246" w14:textId="77777777" w:rsidR="008E595B" w:rsidRPr="00661CC1" w:rsidRDefault="008E595B" w:rsidP="008E595B">
            <w:pPr>
              <w:pStyle w:val="MDPI42tablebody"/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>Average</w:t>
            </w:r>
          </w:p>
        </w:tc>
        <w:tc>
          <w:tcPr>
            <w:tcW w:w="851" w:type="dxa"/>
          </w:tcPr>
          <w:p w14:paraId="0489D73A" w14:textId="10F7891D" w:rsidR="008E595B" w:rsidRPr="00EC642C" w:rsidRDefault="008E595B" w:rsidP="008E595B">
            <w:pPr>
              <w:pStyle w:val="MDPI42tablebody"/>
              <w:spacing w:line="240" w:lineRule="auto"/>
            </w:pPr>
            <w:r w:rsidRPr="002C3792">
              <w:t>98</w:t>
            </w:r>
            <w:r w:rsidR="00DF7F91">
              <w:t>.</w:t>
            </w:r>
            <w:r w:rsidRPr="002C3792">
              <w:t>63</w:t>
            </w:r>
          </w:p>
        </w:tc>
        <w:tc>
          <w:tcPr>
            <w:tcW w:w="850" w:type="dxa"/>
          </w:tcPr>
          <w:p w14:paraId="37127FD9" w14:textId="43F035F5" w:rsidR="008E595B" w:rsidRPr="00DA0820" w:rsidRDefault="008E595B" w:rsidP="008E595B">
            <w:pPr>
              <w:pStyle w:val="MDPI42tablebody"/>
              <w:spacing w:line="240" w:lineRule="auto"/>
            </w:pPr>
            <w:r w:rsidRPr="002C3792">
              <w:t>131</w:t>
            </w:r>
            <w:r w:rsidR="00DF7F91">
              <w:t>.</w:t>
            </w:r>
            <w:r w:rsidRPr="002C3792">
              <w:t>89</w:t>
            </w:r>
          </w:p>
        </w:tc>
        <w:tc>
          <w:tcPr>
            <w:tcW w:w="992" w:type="dxa"/>
          </w:tcPr>
          <w:p w14:paraId="5BBF6F03" w14:textId="10AB1B42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151</w:t>
            </w:r>
            <w:r w:rsidR="00DF7F91">
              <w:t>.</w:t>
            </w:r>
            <w:r w:rsidRPr="002C3792">
              <w:t>81</w:t>
            </w:r>
          </w:p>
        </w:tc>
        <w:tc>
          <w:tcPr>
            <w:tcW w:w="992" w:type="dxa"/>
          </w:tcPr>
          <w:p w14:paraId="5A12B55B" w14:textId="5ED595D7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260</w:t>
            </w:r>
            <w:r w:rsidR="00DF7F91">
              <w:t>.</w:t>
            </w:r>
            <w:r w:rsidRPr="002C3792">
              <w:t>82</w:t>
            </w:r>
          </w:p>
        </w:tc>
        <w:tc>
          <w:tcPr>
            <w:tcW w:w="992" w:type="dxa"/>
          </w:tcPr>
          <w:p w14:paraId="1AC45A26" w14:textId="7D7560CE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415</w:t>
            </w:r>
            <w:r w:rsidR="00DF7F91">
              <w:t>.</w:t>
            </w:r>
            <w:r w:rsidRPr="002C3792">
              <w:t>71</w:t>
            </w:r>
          </w:p>
        </w:tc>
        <w:tc>
          <w:tcPr>
            <w:tcW w:w="992" w:type="dxa"/>
          </w:tcPr>
          <w:p w14:paraId="79C32178" w14:textId="42CDDAA9" w:rsidR="008E595B" w:rsidRPr="00DA0820" w:rsidRDefault="008E595B" w:rsidP="008E595B">
            <w:pPr>
              <w:pStyle w:val="MDPI42tablebody"/>
              <w:spacing w:line="240" w:lineRule="auto"/>
            </w:pPr>
            <w:r w:rsidRPr="002C3792">
              <w:t>429</w:t>
            </w:r>
            <w:r w:rsidR="00DF7F91">
              <w:t>.</w:t>
            </w:r>
            <w:r w:rsidRPr="002C3792">
              <w:t>15</w:t>
            </w:r>
          </w:p>
        </w:tc>
        <w:tc>
          <w:tcPr>
            <w:tcW w:w="992" w:type="dxa"/>
          </w:tcPr>
          <w:p w14:paraId="4DE7E53D" w14:textId="360374AB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439</w:t>
            </w:r>
            <w:r w:rsidR="00DF7F91">
              <w:t>.</w:t>
            </w:r>
            <w:r w:rsidRPr="002C3792">
              <w:t>16</w:t>
            </w:r>
          </w:p>
        </w:tc>
        <w:tc>
          <w:tcPr>
            <w:tcW w:w="992" w:type="dxa"/>
          </w:tcPr>
          <w:p w14:paraId="54523DAF" w14:textId="2E6D8432" w:rsidR="008E595B" w:rsidRPr="00DD2DB5" w:rsidRDefault="008E595B" w:rsidP="008E595B">
            <w:pPr>
              <w:pStyle w:val="MDPI42tablebody"/>
              <w:spacing w:line="240" w:lineRule="auto"/>
            </w:pPr>
            <w:r w:rsidRPr="002C3792">
              <w:t>482</w:t>
            </w:r>
            <w:r w:rsidR="00DF7F91">
              <w:t>.</w:t>
            </w:r>
            <w:r w:rsidRPr="002C3792">
              <w:t>23</w:t>
            </w:r>
          </w:p>
        </w:tc>
      </w:tr>
      <w:tr w:rsidR="00AC7E87" w:rsidRPr="000A5A07" w14:paraId="68FC0086" w14:textId="77777777" w:rsidTr="004A54FE">
        <w:tc>
          <w:tcPr>
            <w:tcW w:w="794" w:type="dxa"/>
            <w:shd w:val="clear" w:color="auto" w:fill="auto"/>
            <w:vAlign w:val="center"/>
          </w:tcPr>
          <w:p w14:paraId="4F3F13EC" w14:textId="77777777" w:rsidR="00AC7E87" w:rsidRPr="00661CC1" w:rsidRDefault="00AC7E87" w:rsidP="004A54FE">
            <w:pPr>
              <w:pStyle w:val="MDPI42tablebody"/>
              <w:spacing w:line="240" w:lineRule="auto"/>
              <w:rPr>
                <w:b/>
                <w:bCs/>
              </w:rPr>
            </w:pPr>
          </w:p>
        </w:tc>
        <w:tc>
          <w:tcPr>
            <w:tcW w:w="851" w:type="dxa"/>
          </w:tcPr>
          <w:p w14:paraId="41EC15CF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850" w:type="dxa"/>
          </w:tcPr>
          <w:p w14:paraId="190D6E35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3349B016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2CF504C0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4EC3FB89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4F95A30A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3A9CA288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26140477" w14:textId="77777777" w:rsidR="00AC7E87" w:rsidRDefault="00AC7E87" w:rsidP="004A54FE">
            <w:pPr>
              <w:pStyle w:val="MDPI42tablebody"/>
              <w:spacing w:line="240" w:lineRule="auto"/>
            </w:pPr>
          </w:p>
        </w:tc>
      </w:tr>
      <w:tr w:rsidR="00AC7E87" w:rsidRPr="000A5A07" w14:paraId="73E55949" w14:textId="77777777" w:rsidTr="004A54FE">
        <w:tc>
          <w:tcPr>
            <w:tcW w:w="794" w:type="dxa"/>
            <w:shd w:val="clear" w:color="auto" w:fill="auto"/>
            <w:vAlign w:val="center"/>
          </w:tcPr>
          <w:p w14:paraId="26AD16D5" w14:textId="77777777" w:rsidR="00AC7E87" w:rsidRPr="00661CC1" w:rsidRDefault="00AC7E87" w:rsidP="004A54FE">
            <w:pPr>
              <w:pStyle w:val="MDPI42tablebody"/>
              <w:spacing w:line="240" w:lineRule="auto"/>
              <w:rPr>
                <w:b/>
                <w:bCs/>
              </w:rPr>
            </w:pPr>
            <w:r>
              <w:rPr>
                <w:b/>
                <w:snapToGrid/>
              </w:rPr>
              <w:t>Day</w:t>
            </w:r>
          </w:p>
        </w:tc>
        <w:tc>
          <w:tcPr>
            <w:tcW w:w="3685" w:type="dxa"/>
            <w:gridSpan w:val="4"/>
          </w:tcPr>
          <w:p w14:paraId="5951B069" w14:textId="77777777" w:rsidR="00AC7E87" w:rsidRPr="006D525F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CH</w:t>
            </w:r>
            <w:r w:rsidRPr="00BA24FB">
              <w:rPr>
                <w:b/>
                <w:bCs/>
                <w:vertAlign w:val="subscript"/>
              </w:rPr>
              <w:t>4</w:t>
            </w:r>
            <w:r>
              <w:rPr>
                <w:b/>
                <w:bCs/>
              </w:rPr>
              <w:t xml:space="preserve"> (ppb)</w:t>
            </w:r>
          </w:p>
        </w:tc>
        <w:tc>
          <w:tcPr>
            <w:tcW w:w="3968" w:type="dxa"/>
            <w:gridSpan w:val="4"/>
          </w:tcPr>
          <w:p w14:paraId="2DE98D7A" w14:textId="0BE5A8B1" w:rsidR="00AC7E87" w:rsidRDefault="00666E95" w:rsidP="004A54FE">
            <w:pPr>
              <w:pStyle w:val="MDPI42tablebody"/>
              <w:spacing w:line="240" w:lineRule="auto"/>
            </w:pPr>
            <w:proofErr w:type="spellStart"/>
            <w:r>
              <w:rPr>
                <w:b/>
                <w:bCs/>
              </w:rPr>
              <w:t>eBC</w:t>
            </w:r>
            <w:proofErr w:type="spellEnd"/>
            <w:r w:rsidR="00AC7E87">
              <w:rPr>
                <w:b/>
                <w:bCs/>
              </w:rPr>
              <w:t xml:space="preserve"> (</w:t>
            </w:r>
            <w:proofErr w:type="spellStart"/>
            <w:r w:rsidR="00AC7E87" w:rsidRPr="00BA24FB">
              <w:rPr>
                <w:b/>
                <w:bCs/>
              </w:rPr>
              <w:t>μg</w:t>
            </w:r>
            <w:proofErr w:type="spellEnd"/>
            <w:r w:rsidR="00AC7E87" w:rsidRPr="00BA24FB">
              <w:rPr>
                <w:b/>
                <w:bCs/>
              </w:rPr>
              <w:t xml:space="preserve"> </w:t>
            </w:r>
            <w:r w:rsidR="00AC7E87">
              <w:rPr>
                <w:b/>
                <w:bCs/>
              </w:rPr>
              <w:t>/m</w:t>
            </w:r>
            <w:r w:rsidR="00AC7E87" w:rsidRPr="00BA24FB">
              <w:rPr>
                <w:b/>
                <w:bCs/>
                <w:vertAlign w:val="superscript"/>
              </w:rPr>
              <w:t>3</w:t>
            </w:r>
            <w:r w:rsidR="00AC7E87">
              <w:rPr>
                <w:b/>
                <w:bCs/>
              </w:rPr>
              <w:t>)</w:t>
            </w:r>
          </w:p>
        </w:tc>
      </w:tr>
      <w:tr w:rsidR="00AC7E87" w:rsidRPr="000A5A07" w14:paraId="4EEECE4C" w14:textId="77777777" w:rsidTr="004A54FE">
        <w:tc>
          <w:tcPr>
            <w:tcW w:w="794" w:type="dxa"/>
            <w:shd w:val="clear" w:color="auto" w:fill="auto"/>
          </w:tcPr>
          <w:p w14:paraId="409F28CD" w14:textId="77777777" w:rsidR="00AC7E87" w:rsidRPr="00F220D4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851" w:type="dxa"/>
          </w:tcPr>
          <w:p w14:paraId="34ED0DE0" w14:textId="77777777" w:rsidR="00AC7E87" w:rsidRPr="00EC642C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850" w:type="dxa"/>
          </w:tcPr>
          <w:p w14:paraId="053A1635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</w:tcPr>
          <w:p w14:paraId="20729BD7" w14:textId="77777777" w:rsidR="00AC7E87" w:rsidRPr="00DD2DB5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</w:tcPr>
          <w:p w14:paraId="67D13D80" w14:textId="41700E58" w:rsidR="00AC7E87" w:rsidRPr="00DD2DB5" w:rsidRDefault="00AC7E87" w:rsidP="004A54FE">
            <w:pPr>
              <w:pStyle w:val="MDPI42tablebody"/>
              <w:spacing w:line="240" w:lineRule="auto"/>
            </w:pPr>
            <w:r>
              <w:t>97</w:t>
            </w:r>
            <w:r w:rsidR="00DF7F91">
              <w:t>.</w:t>
            </w:r>
            <w:r>
              <w:t>5%</w:t>
            </w:r>
          </w:p>
        </w:tc>
        <w:tc>
          <w:tcPr>
            <w:tcW w:w="992" w:type="dxa"/>
          </w:tcPr>
          <w:p w14:paraId="613152C1" w14:textId="77777777" w:rsidR="00AC7E87" w:rsidRPr="00DD2DB5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992" w:type="dxa"/>
          </w:tcPr>
          <w:p w14:paraId="3C40AE99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</w:tcPr>
          <w:p w14:paraId="1877006C" w14:textId="77777777" w:rsidR="00AC7E87" w:rsidRPr="00DD2DB5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</w:tcPr>
          <w:p w14:paraId="2857E4BC" w14:textId="5FC9488A" w:rsidR="00AC7E87" w:rsidRPr="00DD2DB5" w:rsidRDefault="00AC7E87" w:rsidP="004A54FE">
            <w:pPr>
              <w:pStyle w:val="MDPI42tablebody"/>
              <w:spacing w:line="240" w:lineRule="auto"/>
            </w:pPr>
            <w:r>
              <w:t>97</w:t>
            </w:r>
            <w:r w:rsidR="00DF7F91">
              <w:t>.</w:t>
            </w:r>
            <w:r>
              <w:t>5%</w:t>
            </w:r>
          </w:p>
        </w:tc>
      </w:tr>
      <w:tr w:rsidR="008E595B" w:rsidRPr="000A5A07" w14:paraId="4DC10D39" w14:textId="77777777" w:rsidTr="004A54FE">
        <w:tc>
          <w:tcPr>
            <w:tcW w:w="794" w:type="dxa"/>
            <w:shd w:val="clear" w:color="auto" w:fill="auto"/>
          </w:tcPr>
          <w:p w14:paraId="3A6D16D2" w14:textId="77777777" w:rsidR="008E595B" w:rsidRPr="00085F04" w:rsidRDefault="008E595B" w:rsidP="008E595B">
            <w:pPr>
              <w:pStyle w:val="MDPI42tablebody"/>
              <w:spacing w:line="240" w:lineRule="auto"/>
            </w:pPr>
            <w:r w:rsidRPr="00085F04">
              <w:t>MON</w:t>
            </w:r>
          </w:p>
        </w:tc>
        <w:tc>
          <w:tcPr>
            <w:tcW w:w="851" w:type="dxa"/>
          </w:tcPr>
          <w:p w14:paraId="06114EA2" w14:textId="7B05A4D0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1954</w:t>
            </w:r>
            <w:r w:rsidR="00DF7F91">
              <w:t>.</w:t>
            </w:r>
            <w:r w:rsidRPr="00375E06">
              <w:t>90</w:t>
            </w:r>
          </w:p>
        </w:tc>
        <w:tc>
          <w:tcPr>
            <w:tcW w:w="850" w:type="dxa"/>
          </w:tcPr>
          <w:p w14:paraId="6102563F" w14:textId="26A66D8A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2016</w:t>
            </w:r>
            <w:r w:rsidR="00DF7F91">
              <w:t>.</w:t>
            </w:r>
            <w:r w:rsidRPr="00375E06">
              <w:t>09</w:t>
            </w:r>
          </w:p>
        </w:tc>
        <w:tc>
          <w:tcPr>
            <w:tcW w:w="992" w:type="dxa"/>
          </w:tcPr>
          <w:p w14:paraId="31B38DF9" w14:textId="78F9745C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2045</w:t>
            </w:r>
            <w:r w:rsidR="00DF7F91">
              <w:t>.</w:t>
            </w:r>
            <w:r w:rsidRPr="00375E06">
              <w:t>54</w:t>
            </w:r>
          </w:p>
        </w:tc>
        <w:tc>
          <w:tcPr>
            <w:tcW w:w="992" w:type="dxa"/>
          </w:tcPr>
          <w:p w14:paraId="505A5030" w14:textId="20FC3BE0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2278</w:t>
            </w:r>
            <w:r w:rsidR="00DF7F91">
              <w:t>.</w:t>
            </w:r>
            <w:r w:rsidRPr="00375E06">
              <w:t>83</w:t>
            </w:r>
          </w:p>
        </w:tc>
        <w:tc>
          <w:tcPr>
            <w:tcW w:w="992" w:type="dxa"/>
          </w:tcPr>
          <w:p w14:paraId="33C32D43" w14:textId="7EFD7DB6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20</w:t>
            </w:r>
          </w:p>
        </w:tc>
        <w:tc>
          <w:tcPr>
            <w:tcW w:w="992" w:type="dxa"/>
          </w:tcPr>
          <w:p w14:paraId="61AC256D" w14:textId="12267AAD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54</w:t>
            </w:r>
          </w:p>
        </w:tc>
        <w:tc>
          <w:tcPr>
            <w:tcW w:w="992" w:type="dxa"/>
          </w:tcPr>
          <w:p w14:paraId="2424A862" w14:textId="6556A739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66</w:t>
            </w:r>
          </w:p>
        </w:tc>
        <w:tc>
          <w:tcPr>
            <w:tcW w:w="992" w:type="dxa"/>
          </w:tcPr>
          <w:p w14:paraId="2D5C6CA7" w14:textId="4574789B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1</w:t>
            </w:r>
            <w:r w:rsidR="00DF7F91">
              <w:t>.</w:t>
            </w:r>
            <w:r w:rsidRPr="00375E06">
              <w:t>99</w:t>
            </w:r>
          </w:p>
        </w:tc>
      </w:tr>
      <w:tr w:rsidR="008E595B" w:rsidRPr="000A5A07" w14:paraId="470EE466" w14:textId="77777777" w:rsidTr="004A54FE">
        <w:tc>
          <w:tcPr>
            <w:tcW w:w="794" w:type="dxa"/>
            <w:shd w:val="clear" w:color="auto" w:fill="auto"/>
          </w:tcPr>
          <w:p w14:paraId="02251349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TUE</w:t>
            </w:r>
          </w:p>
        </w:tc>
        <w:tc>
          <w:tcPr>
            <w:tcW w:w="851" w:type="dxa"/>
          </w:tcPr>
          <w:p w14:paraId="6361873F" w14:textId="5D33365E" w:rsidR="008E595B" w:rsidRPr="00EC642C" w:rsidRDefault="008E595B" w:rsidP="008E595B">
            <w:pPr>
              <w:pStyle w:val="MDPI42tablebody"/>
              <w:spacing w:line="240" w:lineRule="auto"/>
            </w:pPr>
            <w:r w:rsidRPr="00375E06">
              <w:t>1954</w:t>
            </w:r>
            <w:r w:rsidR="00DF7F91">
              <w:t>.</w:t>
            </w:r>
            <w:r w:rsidRPr="00375E06">
              <w:t>78</w:t>
            </w:r>
          </w:p>
        </w:tc>
        <w:tc>
          <w:tcPr>
            <w:tcW w:w="850" w:type="dxa"/>
          </w:tcPr>
          <w:p w14:paraId="2F8E70C7" w14:textId="398BD474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2015</w:t>
            </w:r>
            <w:r w:rsidR="00DF7F91">
              <w:t>.</w:t>
            </w:r>
            <w:r w:rsidRPr="00375E06">
              <w:t>29</w:t>
            </w:r>
          </w:p>
        </w:tc>
        <w:tc>
          <w:tcPr>
            <w:tcW w:w="992" w:type="dxa"/>
          </w:tcPr>
          <w:p w14:paraId="06895A90" w14:textId="078DF9C0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2050</w:t>
            </w:r>
            <w:r w:rsidR="00DF7F91">
              <w:t>.</w:t>
            </w:r>
            <w:r w:rsidRPr="00375E06">
              <w:t>87</w:t>
            </w:r>
          </w:p>
        </w:tc>
        <w:tc>
          <w:tcPr>
            <w:tcW w:w="992" w:type="dxa"/>
          </w:tcPr>
          <w:p w14:paraId="5E63F8BD" w14:textId="24C67723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2281</w:t>
            </w:r>
            <w:r w:rsidR="00DF7F91">
              <w:t>.</w:t>
            </w:r>
            <w:r w:rsidRPr="00375E06">
              <w:t>75</w:t>
            </w:r>
          </w:p>
        </w:tc>
        <w:tc>
          <w:tcPr>
            <w:tcW w:w="992" w:type="dxa"/>
          </w:tcPr>
          <w:p w14:paraId="3C4A4DDE" w14:textId="4A8C72F4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20</w:t>
            </w:r>
          </w:p>
        </w:tc>
        <w:tc>
          <w:tcPr>
            <w:tcW w:w="992" w:type="dxa"/>
          </w:tcPr>
          <w:p w14:paraId="099A0402" w14:textId="18D3BDA2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51</w:t>
            </w:r>
          </w:p>
        </w:tc>
        <w:tc>
          <w:tcPr>
            <w:tcW w:w="992" w:type="dxa"/>
          </w:tcPr>
          <w:p w14:paraId="749889B4" w14:textId="4ABCC48C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67</w:t>
            </w:r>
          </w:p>
        </w:tc>
        <w:tc>
          <w:tcPr>
            <w:tcW w:w="992" w:type="dxa"/>
          </w:tcPr>
          <w:p w14:paraId="1AE7BB73" w14:textId="42049603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1</w:t>
            </w:r>
            <w:r w:rsidR="00DF7F91">
              <w:t>.</w:t>
            </w:r>
            <w:r w:rsidRPr="00375E06">
              <w:t>75</w:t>
            </w:r>
          </w:p>
        </w:tc>
      </w:tr>
      <w:tr w:rsidR="008E595B" w:rsidRPr="000A5A07" w14:paraId="1ABEA901" w14:textId="77777777" w:rsidTr="004A54FE">
        <w:tc>
          <w:tcPr>
            <w:tcW w:w="794" w:type="dxa"/>
            <w:shd w:val="clear" w:color="auto" w:fill="auto"/>
          </w:tcPr>
          <w:p w14:paraId="215CEAAF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WED</w:t>
            </w:r>
          </w:p>
        </w:tc>
        <w:tc>
          <w:tcPr>
            <w:tcW w:w="851" w:type="dxa"/>
          </w:tcPr>
          <w:p w14:paraId="04A3F5F3" w14:textId="090CB080" w:rsidR="008E595B" w:rsidRPr="00EC642C" w:rsidRDefault="008E595B" w:rsidP="008E595B">
            <w:pPr>
              <w:pStyle w:val="MDPI42tablebody"/>
              <w:spacing w:line="240" w:lineRule="auto"/>
            </w:pPr>
            <w:r w:rsidRPr="00375E06">
              <w:t>1951</w:t>
            </w:r>
            <w:r w:rsidR="00DF7F91">
              <w:t>.</w:t>
            </w:r>
            <w:r w:rsidRPr="00375E06">
              <w:t>42</w:t>
            </w:r>
          </w:p>
        </w:tc>
        <w:tc>
          <w:tcPr>
            <w:tcW w:w="850" w:type="dxa"/>
          </w:tcPr>
          <w:p w14:paraId="211F0B80" w14:textId="7B77A574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2017</w:t>
            </w:r>
            <w:r w:rsidR="00DF7F91">
              <w:t>.</w:t>
            </w:r>
            <w:r w:rsidRPr="00375E06">
              <w:t>34</w:t>
            </w:r>
          </w:p>
        </w:tc>
        <w:tc>
          <w:tcPr>
            <w:tcW w:w="992" w:type="dxa"/>
          </w:tcPr>
          <w:p w14:paraId="3F08E506" w14:textId="56887EB3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2063</w:t>
            </w:r>
            <w:r w:rsidR="00DF7F91">
              <w:t>.</w:t>
            </w:r>
            <w:r w:rsidRPr="00375E06">
              <w:t>66</w:t>
            </w:r>
          </w:p>
        </w:tc>
        <w:tc>
          <w:tcPr>
            <w:tcW w:w="992" w:type="dxa"/>
          </w:tcPr>
          <w:p w14:paraId="5346E182" w14:textId="16CBC3BE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2259</w:t>
            </w:r>
            <w:r w:rsidR="00DF7F91">
              <w:t>.</w:t>
            </w:r>
            <w:r w:rsidRPr="00375E06">
              <w:t>46</w:t>
            </w:r>
          </w:p>
        </w:tc>
        <w:tc>
          <w:tcPr>
            <w:tcW w:w="992" w:type="dxa"/>
          </w:tcPr>
          <w:p w14:paraId="61461942" w14:textId="68FD26BF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16</w:t>
            </w:r>
          </w:p>
        </w:tc>
        <w:tc>
          <w:tcPr>
            <w:tcW w:w="992" w:type="dxa"/>
          </w:tcPr>
          <w:p w14:paraId="5943DB6E" w14:textId="50EA16DA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51</w:t>
            </w:r>
          </w:p>
        </w:tc>
        <w:tc>
          <w:tcPr>
            <w:tcW w:w="992" w:type="dxa"/>
          </w:tcPr>
          <w:p w14:paraId="1B45FEBA" w14:textId="003963A0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67</w:t>
            </w:r>
          </w:p>
        </w:tc>
        <w:tc>
          <w:tcPr>
            <w:tcW w:w="992" w:type="dxa"/>
          </w:tcPr>
          <w:p w14:paraId="6749F165" w14:textId="5380C024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1</w:t>
            </w:r>
            <w:r w:rsidR="00DF7F91">
              <w:t>.</w:t>
            </w:r>
            <w:r w:rsidRPr="00375E06">
              <w:t>86</w:t>
            </w:r>
          </w:p>
        </w:tc>
      </w:tr>
      <w:tr w:rsidR="008E595B" w:rsidRPr="000A5A07" w14:paraId="6253D232" w14:textId="77777777" w:rsidTr="004A54FE">
        <w:tc>
          <w:tcPr>
            <w:tcW w:w="794" w:type="dxa"/>
            <w:shd w:val="clear" w:color="auto" w:fill="auto"/>
          </w:tcPr>
          <w:p w14:paraId="1F6641C3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THU</w:t>
            </w:r>
          </w:p>
        </w:tc>
        <w:tc>
          <w:tcPr>
            <w:tcW w:w="851" w:type="dxa"/>
          </w:tcPr>
          <w:p w14:paraId="30F5AABC" w14:textId="050361BA" w:rsidR="008E595B" w:rsidRPr="00EC642C" w:rsidRDefault="008E595B" w:rsidP="008E595B">
            <w:pPr>
              <w:pStyle w:val="MDPI42tablebody"/>
              <w:spacing w:line="240" w:lineRule="auto"/>
            </w:pPr>
            <w:r w:rsidRPr="00375E06">
              <w:t>1956</w:t>
            </w:r>
            <w:r w:rsidR="00DF7F91">
              <w:t>.</w:t>
            </w:r>
            <w:r w:rsidRPr="00375E06">
              <w:t>44</w:t>
            </w:r>
          </w:p>
        </w:tc>
        <w:tc>
          <w:tcPr>
            <w:tcW w:w="850" w:type="dxa"/>
          </w:tcPr>
          <w:p w14:paraId="5BA3C06B" w14:textId="4B721313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2012</w:t>
            </w:r>
            <w:r w:rsidR="00DF7F91">
              <w:t>.</w:t>
            </w:r>
            <w:r w:rsidRPr="00375E06">
              <w:t>40</w:t>
            </w:r>
          </w:p>
        </w:tc>
        <w:tc>
          <w:tcPr>
            <w:tcW w:w="992" w:type="dxa"/>
          </w:tcPr>
          <w:p w14:paraId="3419A5B5" w14:textId="66E953CC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2044</w:t>
            </w:r>
            <w:r w:rsidR="00DF7F91">
              <w:t>.</w:t>
            </w:r>
            <w:r w:rsidRPr="00375E06">
              <w:t>94</w:t>
            </w:r>
          </w:p>
        </w:tc>
        <w:tc>
          <w:tcPr>
            <w:tcW w:w="992" w:type="dxa"/>
          </w:tcPr>
          <w:p w14:paraId="56F6EC9D" w14:textId="68F33EB4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2246</w:t>
            </w:r>
            <w:r w:rsidR="00DF7F91">
              <w:t>.</w:t>
            </w:r>
            <w:r w:rsidRPr="00375E06">
              <w:t>47</w:t>
            </w:r>
          </w:p>
        </w:tc>
        <w:tc>
          <w:tcPr>
            <w:tcW w:w="992" w:type="dxa"/>
          </w:tcPr>
          <w:p w14:paraId="59E03766" w14:textId="25387DB4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14</w:t>
            </w:r>
          </w:p>
        </w:tc>
        <w:tc>
          <w:tcPr>
            <w:tcW w:w="992" w:type="dxa"/>
          </w:tcPr>
          <w:p w14:paraId="09BA2145" w14:textId="0F9716BC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50</w:t>
            </w:r>
          </w:p>
        </w:tc>
        <w:tc>
          <w:tcPr>
            <w:tcW w:w="992" w:type="dxa"/>
          </w:tcPr>
          <w:p w14:paraId="449B060B" w14:textId="3C832309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68</w:t>
            </w:r>
          </w:p>
        </w:tc>
        <w:tc>
          <w:tcPr>
            <w:tcW w:w="992" w:type="dxa"/>
          </w:tcPr>
          <w:p w14:paraId="0A43B3C2" w14:textId="7D1D1462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1</w:t>
            </w:r>
            <w:r w:rsidR="00DF7F91">
              <w:t>.</w:t>
            </w:r>
            <w:r w:rsidRPr="00375E06">
              <w:t>94</w:t>
            </w:r>
          </w:p>
        </w:tc>
      </w:tr>
      <w:tr w:rsidR="008E595B" w:rsidRPr="000A5A07" w14:paraId="4824FA4B" w14:textId="77777777" w:rsidTr="004A54FE">
        <w:tc>
          <w:tcPr>
            <w:tcW w:w="794" w:type="dxa"/>
            <w:shd w:val="clear" w:color="auto" w:fill="auto"/>
          </w:tcPr>
          <w:p w14:paraId="44B3B542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FRI</w:t>
            </w:r>
          </w:p>
        </w:tc>
        <w:tc>
          <w:tcPr>
            <w:tcW w:w="851" w:type="dxa"/>
          </w:tcPr>
          <w:p w14:paraId="3D3D90CD" w14:textId="2CD8F986" w:rsidR="008E595B" w:rsidRPr="00EC642C" w:rsidRDefault="008E595B" w:rsidP="008E595B">
            <w:pPr>
              <w:pStyle w:val="MDPI42tablebody"/>
              <w:spacing w:line="240" w:lineRule="auto"/>
            </w:pPr>
            <w:r w:rsidRPr="00375E06">
              <w:t>1959</w:t>
            </w:r>
            <w:r w:rsidR="00DF7F91">
              <w:t>.</w:t>
            </w:r>
            <w:r w:rsidRPr="00375E06">
              <w:t>05</w:t>
            </w:r>
          </w:p>
        </w:tc>
        <w:tc>
          <w:tcPr>
            <w:tcW w:w="850" w:type="dxa"/>
          </w:tcPr>
          <w:p w14:paraId="7DE8CA8E" w14:textId="023D894D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2028</w:t>
            </w:r>
            <w:r w:rsidR="00DF7F91">
              <w:t>.</w:t>
            </w:r>
            <w:r w:rsidRPr="00375E06">
              <w:t>11</w:t>
            </w:r>
          </w:p>
        </w:tc>
        <w:tc>
          <w:tcPr>
            <w:tcW w:w="992" w:type="dxa"/>
          </w:tcPr>
          <w:p w14:paraId="66AFB1BB" w14:textId="72253652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2069</w:t>
            </w:r>
            <w:r w:rsidR="00DF7F91">
              <w:t>.</w:t>
            </w:r>
            <w:r w:rsidRPr="00375E06">
              <w:t>62</w:t>
            </w:r>
          </w:p>
        </w:tc>
        <w:tc>
          <w:tcPr>
            <w:tcW w:w="992" w:type="dxa"/>
          </w:tcPr>
          <w:p w14:paraId="7D422E6B" w14:textId="15F790E7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2326</w:t>
            </w:r>
            <w:r w:rsidR="00DF7F91">
              <w:t>.</w:t>
            </w:r>
            <w:r w:rsidRPr="00375E06">
              <w:t>06</w:t>
            </w:r>
          </w:p>
        </w:tc>
        <w:tc>
          <w:tcPr>
            <w:tcW w:w="992" w:type="dxa"/>
          </w:tcPr>
          <w:p w14:paraId="6EFBB6C1" w14:textId="7844375E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22</w:t>
            </w:r>
          </w:p>
        </w:tc>
        <w:tc>
          <w:tcPr>
            <w:tcW w:w="992" w:type="dxa"/>
          </w:tcPr>
          <w:p w14:paraId="499EFBEE" w14:textId="48E7437A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56</w:t>
            </w:r>
          </w:p>
        </w:tc>
        <w:tc>
          <w:tcPr>
            <w:tcW w:w="992" w:type="dxa"/>
          </w:tcPr>
          <w:p w14:paraId="7333B000" w14:textId="0E9DC75C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73</w:t>
            </w:r>
          </w:p>
        </w:tc>
        <w:tc>
          <w:tcPr>
            <w:tcW w:w="992" w:type="dxa"/>
          </w:tcPr>
          <w:p w14:paraId="20F3E856" w14:textId="508419EB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1</w:t>
            </w:r>
            <w:r w:rsidR="00DF7F91">
              <w:t>.</w:t>
            </w:r>
            <w:r w:rsidRPr="00375E06">
              <w:t>76</w:t>
            </w:r>
          </w:p>
        </w:tc>
      </w:tr>
      <w:tr w:rsidR="008E595B" w:rsidRPr="000A5A07" w14:paraId="48E7EB5D" w14:textId="77777777" w:rsidTr="004A54FE">
        <w:tc>
          <w:tcPr>
            <w:tcW w:w="794" w:type="dxa"/>
            <w:shd w:val="clear" w:color="auto" w:fill="auto"/>
          </w:tcPr>
          <w:p w14:paraId="4DA2DAEC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SAT</w:t>
            </w:r>
          </w:p>
        </w:tc>
        <w:tc>
          <w:tcPr>
            <w:tcW w:w="851" w:type="dxa"/>
          </w:tcPr>
          <w:p w14:paraId="7BB57B1A" w14:textId="019A0A2D" w:rsidR="008E595B" w:rsidRPr="00EC642C" w:rsidRDefault="008E595B" w:rsidP="008E595B">
            <w:pPr>
              <w:pStyle w:val="MDPI42tablebody"/>
              <w:spacing w:line="240" w:lineRule="auto"/>
            </w:pPr>
            <w:r w:rsidRPr="00375E06">
              <w:t>1958</w:t>
            </w:r>
            <w:r w:rsidR="00DF7F91">
              <w:t>.</w:t>
            </w:r>
            <w:r w:rsidRPr="00375E06">
              <w:t>27</w:t>
            </w:r>
          </w:p>
        </w:tc>
        <w:tc>
          <w:tcPr>
            <w:tcW w:w="850" w:type="dxa"/>
          </w:tcPr>
          <w:p w14:paraId="7C409FCF" w14:textId="43736D0D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2023</w:t>
            </w:r>
            <w:r w:rsidR="00DF7F91">
              <w:t>.</w:t>
            </w:r>
            <w:r w:rsidRPr="00375E06">
              <w:t>15</w:t>
            </w:r>
          </w:p>
        </w:tc>
        <w:tc>
          <w:tcPr>
            <w:tcW w:w="992" w:type="dxa"/>
          </w:tcPr>
          <w:p w14:paraId="563FC2B5" w14:textId="23D110D8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2068</w:t>
            </w:r>
            <w:r w:rsidR="00DF7F91">
              <w:t>.</w:t>
            </w:r>
            <w:r w:rsidRPr="00375E06">
              <w:t>97</w:t>
            </w:r>
          </w:p>
        </w:tc>
        <w:tc>
          <w:tcPr>
            <w:tcW w:w="992" w:type="dxa"/>
          </w:tcPr>
          <w:p w14:paraId="671D72FE" w14:textId="16D1A723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2263</w:t>
            </w:r>
            <w:r w:rsidR="00DF7F91">
              <w:t>.</w:t>
            </w:r>
            <w:r w:rsidRPr="00375E06">
              <w:t>25</w:t>
            </w:r>
          </w:p>
        </w:tc>
        <w:tc>
          <w:tcPr>
            <w:tcW w:w="992" w:type="dxa"/>
          </w:tcPr>
          <w:p w14:paraId="6FD160EC" w14:textId="65D0F974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23</w:t>
            </w:r>
          </w:p>
        </w:tc>
        <w:tc>
          <w:tcPr>
            <w:tcW w:w="992" w:type="dxa"/>
          </w:tcPr>
          <w:p w14:paraId="4E803817" w14:textId="7661AA9B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53</w:t>
            </w:r>
          </w:p>
        </w:tc>
        <w:tc>
          <w:tcPr>
            <w:tcW w:w="992" w:type="dxa"/>
          </w:tcPr>
          <w:p w14:paraId="27F4BC06" w14:textId="38BA5A7F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70</w:t>
            </w:r>
          </w:p>
        </w:tc>
        <w:tc>
          <w:tcPr>
            <w:tcW w:w="992" w:type="dxa"/>
          </w:tcPr>
          <w:p w14:paraId="72DDFAB5" w14:textId="74602177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1</w:t>
            </w:r>
            <w:r w:rsidR="00DF7F91">
              <w:t>.</w:t>
            </w:r>
            <w:r w:rsidRPr="00375E06">
              <w:t>79</w:t>
            </w:r>
          </w:p>
        </w:tc>
      </w:tr>
      <w:tr w:rsidR="008E595B" w:rsidRPr="000A5A07" w14:paraId="6BB6EBAA" w14:textId="77777777" w:rsidTr="004A54FE">
        <w:tc>
          <w:tcPr>
            <w:tcW w:w="794" w:type="dxa"/>
            <w:shd w:val="clear" w:color="auto" w:fill="auto"/>
          </w:tcPr>
          <w:p w14:paraId="043D2123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SUN</w:t>
            </w:r>
          </w:p>
        </w:tc>
        <w:tc>
          <w:tcPr>
            <w:tcW w:w="851" w:type="dxa"/>
          </w:tcPr>
          <w:p w14:paraId="382CE0BB" w14:textId="7F4FE372" w:rsidR="008E595B" w:rsidRPr="00EC642C" w:rsidRDefault="008E595B" w:rsidP="008E595B">
            <w:pPr>
              <w:pStyle w:val="MDPI42tablebody"/>
              <w:spacing w:line="240" w:lineRule="auto"/>
            </w:pPr>
            <w:r w:rsidRPr="00375E06">
              <w:t>1955</w:t>
            </w:r>
            <w:r w:rsidR="00DF7F91">
              <w:t>.</w:t>
            </w:r>
            <w:r w:rsidRPr="00375E06">
              <w:t>75</w:t>
            </w:r>
          </w:p>
        </w:tc>
        <w:tc>
          <w:tcPr>
            <w:tcW w:w="850" w:type="dxa"/>
          </w:tcPr>
          <w:p w14:paraId="2CB6356F" w14:textId="38190B63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2018</w:t>
            </w:r>
            <w:r w:rsidR="00DF7F91">
              <w:t>.</w:t>
            </w:r>
            <w:r w:rsidRPr="00375E06">
              <w:t>29</w:t>
            </w:r>
          </w:p>
        </w:tc>
        <w:tc>
          <w:tcPr>
            <w:tcW w:w="992" w:type="dxa"/>
          </w:tcPr>
          <w:p w14:paraId="652CB272" w14:textId="4CB8151F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2050</w:t>
            </w:r>
            <w:r w:rsidR="00DF7F91">
              <w:t>.</w:t>
            </w:r>
            <w:r w:rsidRPr="00375E06">
              <w:t>70</w:t>
            </w:r>
          </w:p>
        </w:tc>
        <w:tc>
          <w:tcPr>
            <w:tcW w:w="992" w:type="dxa"/>
          </w:tcPr>
          <w:p w14:paraId="7EC6B86B" w14:textId="590A2EB6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2308</w:t>
            </w:r>
            <w:r w:rsidR="00DF7F91">
              <w:t>.</w:t>
            </w:r>
            <w:r w:rsidRPr="00375E06">
              <w:t>21</w:t>
            </w:r>
          </w:p>
        </w:tc>
        <w:tc>
          <w:tcPr>
            <w:tcW w:w="992" w:type="dxa"/>
          </w:tcPr>
          <w:p w14:paraId="289DEE7D" w14:textId="2C5B894A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16</w:t>
            </w:r>
          </w:p>
        </w:tc>
        <w:tc>
          <w:tcPr>
            <w:tcW w:w="992" w:type="dxa"/>
          </w:tcPr>
          <w:p w14:paraId="4DD2F093" w14:textId="1D95A1DE" w:rsidR="008E595B" w:rsidRPr="00B6299C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47</w:t>
            </w:r>
          </w:p>
        </w:tc>
        <w:tc>
          <w:tcPr>
            <w:tcW w:w="992" w:type="dxa"/>
          </w:tcPr>
          <w:p w14:paraId="306415F7" w14:textId="205D0DBF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62</w:t>
            </w:r>
          </w:p>
        </w:tc>
        <w:tc>
          <w:tcPr>
            <w:tcW w:w="992" w:type="dxa"/>
          </w:tcPr>
          <w:p w14:paraId="0AAB610D" w14:textId="6B639F2D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1</w:t>
            </w:r>
            <w:r w:rsidR="00DF7F91">
              <w:t>.</w:t>
            </w:r>
            <w:r w:rsidRPr="00375E06">
              <w:t>65</w:t>
            </w:r>
          </w:p>
        </w:tc>
      </w:tr>
      <w:tr w:rsidR="008E595B" w:rsidRPr="000A5A07" w14:paraId="2E055627" w14:textId="77777777" w:rsidTr="004A54FE">
        <w:tc>
          <w:tcPr>
            <w:tcW w:w="794" w:type="dxa"/>
            <w:shd w:val="clear" w:color="auto" w:fill="auto"/>
            <w:vAlign w:val="center"/>
          </w:tcPr>
          <w:p w14:paraId="637BBE95" w14:textId="77777777" w:rsidR="008E595B" w:rsidRPr="00085F04" w:rsidRDefault="008E595B" w:rsidP="008E595B">
            <w:pPr>
              <w:pStyle w:val="MDPI42tablebody"/>
              <w:spacing w:line="240" w:lineRule="auto"/>
            </w:pPr>
            <w:r>
              <w:rPr>
                <w:b/>
                <w:bCs/>
              </w:rPr>
              <w:t>Average</w:t>
            </w:r>
          </w:p>
        </w:tc>
        <w:tc>
          <w:tcPr>
            <w:tcW w:w="851" w:type="dxa"/>
          </w:tcPr>
          <w:p w14:paraId="1D4B54A4" w14:textId="5D7057BA" w:rsidR="008E595B" w:rsidRPr="00EC642C" w:rsidRDefault="008E595B" w:rsidP="008E595B">
            <w:pPr>
              <w:pStyle w:val="MDPI42tablebody"/>
              <w:spacing w:line="240" w:lineRule="auto"/>
            </w:pPr>
            <w:r w:rsidRPr="00375E06">
              <w:t>1955</w:t>
            </w:r>
            <w:r w:rsidR="00DF7F91">
              <w:t>.</w:t>
            </w:r>
            <w:r w:rsidRPr="00375E06">
              <w:t>80</w:t>
            </w:r>
          </w:p>
        </w:tc>
        <w:tc>
          <w:tcPr>
            <w:tcW w:w="850" w:type="dxa"/>
          </w:tcPr>
          <w:p w14:paraId="6DFACA61" w14:textId="3E568914" w:rsidR="008E595B" w:rsidRPr="0003207D" w:rsidRDefault="008E595B" w:rsidP="008E595B">
            <w:pPr>
              <w:pStyle w:val="MDPI42tablebody"/>
              <w:spacing w:line="240" w:lineRule="auto"/>
            </w:pPr>
            <w:r w:rsidRPr="00375E06">
              <w:t>2018</w:t>
            </w:r>
            <w:r w:rsidR="00DF7F91">
              <w:t>.</w:t>
            </w:r>
            <w:r w:rsidRPr="00375E06">
              <w:t>67</w:t>
            </w:r>
          </w:p>
        </w:tc>
        <w:tc>
          <w:tcPr>
            <w:tcW w:w="992" w:type="dxa"/>
          </w:tcPr>
          <w:p w14:paraId="4932CAEC" w14:textId="56FC9985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2056</w:t>
            </w:r>
            <w:r w:rsidR="00DF7F91">
              <w:t>.</w:t>
            </w:r>
            <w:r w:rsidRPr="00375E06">
              <w:t>33</w:t>
            </w:r>
          </w:p>
        </w:tc>
        <w:tc>
          <w:tcPr>
            <w:tcW w:w="992" w:type="dxa"/>
          </w:tcPr>
          <w:p w14:paraId="3C9F97ED" w14:textId="481389BE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2280</w:t>
            </w:r>
            <w:r w:rsidR="00DF7F91">
              <w:t>.</w:t>
            </w:r>
            <w:r w:rsidRPr="00375E06">
              <w:t>58</w:t>
            </w:r>
          </w:p>
        </w:tc>
        <w:tc>
          <w:tcPr>
            <w:tcW w:w="992" w:type="dxa"/>
          </w:tcPr>
          <w:p w14:paraId="519430EB" w14:textId="535747CC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19</w:t>
            </w:r>
          </w:p>
        </w:tc>
        <w:tc>
          <w:tcPr>
            <w:tcW w:w="992" w:type="dxa"/>
          </w:tcPr>
          <w:p w14:paraId="3D258EB3" w14:textId="43777DB3" w:rsidR="008E595B" w:rsidRPr="0003207D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52</w:t>
            </w:r>
          </w:p>
        </w:tc>
        <w:tc>
          <w:tcPr>
            <w:tcW w:w="992" w:type="dxa"/>
          </w:tcPr>
          <w:p w14:paraId="64E02F02" w14:textId="4FD21077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0</w:t>
            </w:r>
            <w:r w:rsidR="00DF7F91">
              <w:t>.</w:t>
            </w:r>
            <w:r w:rsidRPr="00375E06">
              <w:t>68</w:t>
            </w:r>
          </w:p>
        </w:tc>
        <w:tc>
          <w:tcPr>
            <w:tcW w:w="992" w:type="dxa"/>
          </w:tcPr>
          <w:p w14:paraId="07785298" w14:textId="369FB3AF" w:rsidR="008E595B" w:rsidRPr="00DD2DB5" w:rsidRDefault="008E595B" w:rsidP="008E595B">
            <w:pPr>
              <w:pStyle w:val="MDPI42tablebody"/>
              <w:spacing w:line="240" w:lineRule="auto"/>
            </w:pPr>
            <w:r w:rsidRPr="00375E06">
              <w:t>1</w:t>
            </w:r>
            <w:r w:rsidR="00DF7F91">
              <w:t>.</w:t>
            </w:r>
            <w:r w:rsidRPr="00375E06">
              <w:t>82</w:t>
            </w:r>
          </w:p>
        </w:tc>
      </w:tr>
    </w:tbl>
    <w:p w14:paraId="0B082A10" w14:textId="77777777" w:rsidR="00AC7E87" w:rsidRPr="00CC7F35" w:rsidRDefault="00AC7E87" w:rsidP="00153E61">
      <w:pPr>
        <w:pStyle w:val="MDPI35textbeforelist"/>
        <w:rPr>
          <w:sz w:val="18"/>
          <w:szCs w:val="18"/>
        </w:rPr>
      </w:pPr>
    </w:p>
    <w:p w14:paraId="5C4BFED4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4DF9F9B3" wp14:editId="7FF56921">
            <wp:extent cx="4320000" cy="2160000"/>
            <wp:effectExtent l="0" t="0" r="4445" b="0"/>
            <wp:docPr id="1767436910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436910" name="Immagine 4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BEB99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6AF0DF88" wp14:editId="57F6A546">
            <wp:extent cx="4320000" cy="2160000"/>
            <wp:effectExtent l="0" t="0" r="4445" b="0"/>
            <wp:docPr id="180441152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411523" name="Immagine 4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A2B98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14DA441D" wp14:editId="6F8A03E9">
            <wp:extent cx="4320000" cy="2160000"/>
            <wp:effectExtent l="0" t="0" r="4445" b="0"/>
            <wp:docPr id="1478359821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359821" name="Immagine 4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725FC" w14:textId="77777777" w:rsidR="00153E61" w:rsidRPr="001F5D23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375227FF" wp14:editId="20D5E522">
            <wp:extent cx="4320000" cy="2160000"/>
            <wp:effectExtent l="0" t="0" r="4445" b="0"/>
            <wp:docPr id="601871689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871689" name="Immagine 4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8FE20" w14:textId="17C8AFCA" w:rsidR="00153E61" w:rsidRPr="006008EC" w:rsidRDefault="00153E61" w:rsidP="00153E61">
      <w:pPr>
        <w:pStyle w:val="MDPI35textbeforelist"/>
        <w:rPr>
          <w:sz w:val="18"/>
          <w:szCs w:val="18"/>
        </w:rPr>
      </w:pPr>
      <w:r w:rsidRPr="00153E61">
        <w:rPr>
          <w:b/>
          <w:sz w:val="18"/>
          <w:szCs w:val="18"/>
          <w:lang w:val="pt-BR"/>
        </w:rPr>
        <w:lastRenderedPageBreak/>
        <w:t>Supplementary Material S1-E1, S1-E2, S1-E3, S1-E4</w:t>
      </w:r>
      <w:r w:rsidR="0050131D" w:rsidRPr="0050131D">
        <w:rPr>
          <w:b/>
          <w:sz w:val="18"/>
          <w:szCs w:val="18"/>
          <w:lang w:val="pt-BR"/>
        </w:rPr>
        <w:t>, S1-E5</w:t>
      </w:r>
      <w:r w:rsidRPr="00153E61">
        <w:rPr>
          <w:b/>
          <w:sz w:val="18"/>
          <w:szCs w:val="18"/>
          <w:lang w:val="pt-BR"/>
        </w:rPr>
        <w:t>.</w:t>
      </w:r>
      <w:r w:rsidRPr="00153E61">
        <w:rPr>
          <w:sz w:val="18"/>
          <w:szCs w:val="18"/>
          <w:lang w:val="pt-BR"/>
        </w:rPr>
        <w:t xml:space="preserve"> </w:t>
      </w:r>
      <w:r w:rsidR="006008EC">
        <w:rPr>
          <w:sz w:val="18"/>
          <w:szCs w:val="18"/>
        </w:rPr>
        <w:t>Table (E1) and CO (E2), CO</w:t>
      </w:r>
      <w:r w:rsidR="006008EC" w:rsidRPr="00946965">
        <w:rPr>
          <w:sz w:val="18"/>
          <w:szCs w:val="18"/>
          <w:vertAlign w:val="subscript"/>
        </w:rPr>
        <w:t>2</w:t>
      </w:r>
      <w:r w:rsidR="006008EC">
        <w:rPr>
          <w:sz w:val="18"/>
          <w:szCs w:val="18"/>
        </w:rPr>
        <w:t xml:space="preserve"> (E3), CH</w:t>
      </w:r>
      <w:r w:rsidR="006008EC" w:rsidRPr="00946965">
        <w:rPr>
          <w:sz w:val="18"/>
          <w:szCs w:val="18"/>
          <w:vertAlign w:val="subscript"/>
        </w:rPr>
        <w:t>4</w:t>
      </w:r>
      <w:r w:rsidR="006008EC">
        <w:rPr>
          <w:sz w:val="18"/>
          <w:szCs w:val="18"/>
        </w:rPr>
        <w:t xml:space="preserve"> (E4), </w:t>
      </w:r>
      <w:proofErr w:type="spellStart"/>
      <w:r w:rsidR="006008EC">
        <w:rPr>
          <w:sz w:val="18"/>
          <w:szCs w:val="18"/>
        </w:rPr>
        <w:t>eBC</w:t>
      </w:r>
      <w:proofErr w:type="spellEnd"/>
      <w:r w:rsidR="006008EC">
        <w:rPr>
          <w:sz w:val="18"/>
          <w:szCs w:val="18"/>
        </w:rPr>
        <w:t xml:space="preserve"> (E5) plots reporting key statistical data from </w:t>
      </w:r>
      <w:r w:rsidRPr="006008EC">
        <w:rPr>
          <w:sz w:val="18"/>
          <w:szCs w:val="18"/>
        </w:rPr>
        <w:t>2020.</w:t>
      </w:r>
    </w:p>
    <w:p w14:paraId="74691AD3" w14:textId="77777777" w:rsidR="00351B65" w:rsidRPr="006008EC" w:rsidRDefault="00351B65" w:rsidP="00153E61">
      <w:pPr>
        <w:pStyle w:val="MDPI35textbeforelist"/>
        <w:rPr>
          <w:sz w:val="18"/>
          <w:szCs w:val="18"/>
        </w:rPr>
      </w:pPr>
    </w:p>
    <w:tbl>
      <w:tblPr>
        <w:tblW w:w="8447" w:type="dxa"/>
        <w:tblInd w:w="2608" w:type="dxa"/>
        <w:tblBorders>
          <w:top w:val="single" w:sz="8" w:space="0" w:color="auto"/>
          <w:bottom w:val="single" w:sz="8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4"/>
        <w:gridCol w:w="851"/>
        <w:gridCol w:w="850"/>
        <w:gridCol w:w="992"/>
        <w:gridCol w:w="992"/>
        <w:gridCol w:w="992"/>
        <w:gridCol w:w="992"/>
        <w:gridCol w:w="992"/>
        <w:gridCol w:w="992"/>
      </w:tblGrid>
      <w:tr w:rsidR="00AC7E87" w:rsidRPr="000A5A07" w14:paraId="0068FB9B" w14:textId="77777777" w:rsidTr="004A54FE">
        <w:tc>
          <w:tcPr>
            <w:tcW w:w="7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7DE0B60" w14:textId="77777777" w:rsidR="00AC7E87" w:rsidRDefault="00AC7E87" w:rsidP="004A54FE">
            <w:pPr>
              <w:pStyle w:val="MDPI42tablebody"/>
              <w:spacing w:line="240" w:lineRule="auto"/>
              <w:rPr>
                <w:b/>
                <w:snapToGrid/>
              </w:rPr>
            </w:pPr>
            <w:r>
              <w:rPr>
                <w:b/>
                <w:snapToGrid/>
              </w:rPr>
              <w:t>Day</w:t>
            </w:r>
          </w:p>
        </w:tc>
        <w:tc>
          <w:tcPr>
            <w:tcW w:w="3685" w:type="dxa"/>
            <w:gridSpan w:val="4"/>
            <w:tcBorders>
              <w:bottom w:val="single" w:sz="4" w:space="0" w:color="auto"/>
            </w:tcBorders>
          </w:tcPr>
          <w:p w14:paraId="6C671E44" w14:textId="77777777" w:rsidR="00AC7E87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CO</w:t>
            </w:r>
            <w:r>
              <w:rPr>
                <w:b/>
                <w:bCs/>
              </w:rPr>
              <w:t xml:space="preserve"> (ppb)</w:t>
            </w:r>
          </w:p>
        </w:tc>
        <w:tc>
          <w:tcPr>
            <w:tcW w:w="3968" w:type="dxa"/>
            <w:gridSpan w:val="4"/>
            <w:tcBorders>
              <w:bottom w:val="single" w:sz="4" w:space="0" w:color="auto"/>
            </w:tcBorders>
          </w:tcPr>
          <w:p w14:paraId="4B00FFFA" w14:textId="77777777" w:rsidR="00AC7E87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CO</w:t>
            </w:r>
            <w:r w:rsidRPr="00BA24FB">
              <w:rPr>
                <w:b/>
                <w:bCs/>
                <w:vertAlign w:val="subscript"/>
              </w:rPr>
              <w:t>2</w:t>
            </w:r>
            <w:r>
              <w:rPr>
                <w:b/>
                <w:bCs/>
              </w:rPr>
              <w:t xml:space="preserve"> (ppm)</w:t>
            </w:r>
          </w:p>
        </w:tc>
      </w:tr>
      <w:tr w:rsidR="00AC7E87" w:rsidRPr="000A5A07" w14:paraId="71BB74F2" w14:textId="77777777" w:rsidTr="004A54FE">
        <w:tc>
          <w:tcPr>
            <w:tcW w:w="7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6891E5B" w14:textId="77777777" w:rsidR="00AC7E87" w:rsidRDefault="00AC7E87" w:rsidP="004A54FE">
            <w:pPr>
              <w:pStyle w:val="MDPI42tablebody"/>
              <w:spacing w:line="240" w:lineRule="auto"/>
              <w:rPr>
                <w:b/>
                <w:snapToGrid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655E79FA" w14:textId="77777777" w:rsidR="00AC7E87" w:rsidRPr="006152AA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747A49C7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126D4EF5" w14:textId="77777777" w:rsidR="00AC7E87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067AC3A1" w14:textId="77777777" w:rsidR="00AC7E87" w:rsidRDefault="00AC7E87" w:rsidP="004A54FE">
            <w:pPr>
              <w:pStyle w:val="MDPI42tablebody"/>
              <w:spacing w:line="240" w:lineRule="auto"/>
            </w:pPr>
            <w:r>
              <w:t>97,5%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2EAFBAED" w14:textId="77777777" w:rsidR="00AC7E87" w:rsidRPr="006152AA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26A2DBDC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50D93E85" w14:textId="77777777" w:rsidR="00AC7E87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3940459D" w14:textId="77777777" w:rsidR="00AC7E87" w:rsidRDefault="00AC7E87" w:rsidP="004A54FE">
            <w:pPr>
              <w:pStyle w:val="MDPI42tablebody"/>
              <w:spacing w:line="240" w:lineRule="auto"/>
            </w:pPr>
            <w:r>
              <w:t>97,5%</w:t>
            </w:r>
          </w:p>
        </w:tc>
      </w:tr>
      <w:tr w:rsidR="008E595B" w:rsidRPr="000A5A07" w14:paraId="68BF9A8A" w14:textId="77777777" w:rsidTr="004A54FE">
        <w:tc>
          <w:tcPr>
            <w:tcW w:w="794" w:type="dxa"/>
            <w:shd w:val="clear" w:color="auto" w:fill="auto"/>
            <w:vAlign w:val="center"/>
          </w:tcPr>
          <w:p w14:paraId="3F824ABF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MON</w:t>
            </w:r>
          </w:p>
        </w:tc>
        <w:tc>
          <w:tcPr>
            <w:tcW w:w="851" w:type="dxa"/>
          </w:tcPr>
          <w:p w14:paraId="047A4B58" w14:textId="0DEEDF7A" w:rsidR="008E595B" w:rsidRPr="00F220D4" w:rsidRDefault="008E595B" w:rsidP="008E595B">
            <w:pPr>
              <w:pStyle w:val="MDPI42tablebody"/>
              <w:spacing w:line="240" w:lineRule="auto"/>
            </w:pPr>
            <w:r w:rsidRPr="002C2DDF">
              <w:t>104</w:t>
            </w:r>
            <w:r w:rsidR="001B28C3">
              <w:t>.</w:t>
            </w:r>
            <w:r w:rsidRPr="002C2DDF">
              <w:t>12</w:t>
            </w:r>
          </w:p>
        </w:tc>
        <w:tc>
          <w:tcPr>
            <w:tcW w:w="850" w:type="dxa"/>
          </w:tcPr>
          <w:p w14:paraId="62A92D28" w14:textId="3D0970D2" w:rsidR="008E595B" w:rsidRPr="00BB414D" w:rsidRDefault="008E595B" w:rsidP="008E595B">
            <w:pPr>
              <w:pStyle w:val="MDPI42tablebody"/>
              <w:spacing w:line="240" w:lineRule="auto"/>
            </w:pPr>
            <w:r w:rsidRPr="002C2DDF">
              <w:t>130</w:t>
            </w:r>
            <w:r w:rsidR="001B28C3">
              <w:t>.</w:t>
            </w:r>
            <w:r w:rsidRPr="002C2DDF">
              <w:t>31</w:t>
            </w:r>
          </w:p>
        </w:tc>
        <w:tc>
          <w:tcPr>
            <w:tcW w:w="992" w:type="dxa"/>
          </w:tcPr>
          <w:p w14:paraId="0F364E98" w14:textId="03E90CB9" w:rsidR="008E595B" w:rsidRPr="00EC642C" w:rsidRDefault="008E595B" w:rsidP="008E595B">
            <w:pPr>
              <w:pStyle w:val="MDPI42tablebody"/>
              <w:spacing w:line="240" w:lineRule="auto"/>
            </w:pPr>
            <w:r w:rsidRPr="002C2DDF">
              <w:t>148</w:t>
            </w:r>
            <w:r w:rsidR="001B28C3">
              <w:t>.</w:t>
            </w:r>
            <w:r w:rsidRPr="002C2DDF">
              <w:t>01</w:t>
            </w:r>
          </w:p>
        </w:tc>
        <w:tc>
          <w:tcPr>
            <w:tcW w:w="992" w:type="dxa"/>
          </w:tcPr>
          <w:p w14:paraId="3171E8BF" w14:textId="0C3918D0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236</w:t>
            </w:r>
            <w:r w:rsidR="001B28C3">
              <w:t>.</w:t>
            </w:r>
            <w:r w:rsidRPr="002C2DDF">
              <w:t>72</w:t>
            </w:r>
          </w:p>
        </w:tc>
        <w:tc>
          <w:tcPr>
            <w:tcW w:w="992" w:type="dxa"/>
          </w:tcPr>
          <w:p w14:paraId="79FAC4D2" w14:textId="2262664D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418</w:t>
            </w:r>
            <w:r w:rsidR="001B28C3">
              <w:t>.</w:t>
            </w:r>
            <w:r w:rsidRPr="002C2DDF">
              <w:t>61</w:t>
            </w:r>
          </w:p>
        </w:tc>
        <w:tc>
          <w:tcPr>
            <w:tcW w:w="992" w:type="dxa"/>
          </w:tcPr>
          <w:p w14:paraId="245D9989" w14:textId="4DE0060A" w:rsidR="008E595B" w:rsidRPr="002B7FFB" w:rsidRDefault="008E595B" w:rsidP="008E595B">
            <w:pPr>
              <w:pStyle w:val="MDPI42tablebody"/>
              <w:spacing w:line="240" w:lineRule="auto"/>
            </w:pPr>
            <w:r w:rsidRPr="002C2DDF">
              <w:t>429</w:t>
            </w:r>
            <w:r w:rsidR="001B28C3">
              <w:t>.</w:t>
            </w:r>
            <w:r w:rsidRPr="002C2DDF">
              <w:t>59</w:t>
            </w:r>
          </w:p>
        </w:tc>
        <w:tc>
          <w:tcPr>
            <w:tcW w:w="992" w:type="dxa"/>
          </w:tcPr>
          <w:p w14:paraId="35D7F051" w14:textId="14599912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434</w:t>
            </w:r>
            <w:r w:rsidR="001B28C3">
              <w:t>.</w:t>
            </w:r>
            <w:r w:rsidRPr="002C2DDF">
              <w:t>17</w:t>
            </w:r>
          </w:p>
        </w:tc>
        <w:tc>
          <w:tcPr>
            <w:tcW w:w="992" w:type="dxa"/>
          </w:tcPr>
          <w:p w14:paraId="382B1B35" w14:textId="0236E1B0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479</w:t>
            </w:r>
            <w:r w:rsidR="001B28C3">
              <w:t>.</w:t>
            </w:r>
            <w:r w:rsidRPr="002C2DDF">
              <w:t>73</w:t>
            </w:r>
          </w:p>
        </w:tc>
      </w:tr>
      <w:tr w:rsidR="008E595B" w:rsidRPr="000A5A07" w14:paraId="43F25CB8" w14:textId="77777777" w:rsidTr="004A54FE">
        <w:tc>
          <w:tcPr>
            <w:tcW w:w="794" w:type="dxa"/>
            <w:shd w:val="clear" w:color="auto" w:fill="auto"/>
            <w:vAlign w:val="center"/>
          </w:tcPr>
          <w:p w14:paraId="19989B9E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TUE</w:t>
            </w:r>
          </w:p>
        </w:tc>
        <w:tc>
          <w:tcPr>
            <w:tcW w:w="851" w:type="dxa"/>
          </w:tcPr>
          <w:p w14:paraId="0E96BD11" w14:textId="63857900" w:rsidR="008E595B" w:rsidRPr="00F220D4" w:rsidRDefault="008E595B" w:rsidP="008E595B">
            <w:pPr>
              <w:pStyle w:val="MDPI42tablebody"/>
              <w:spacing w:line="240" w:lineRule="auto"/>
            </w:pPr>
            <w:r w:rsidRPr="002C2DDF">
              <w:t>106</w:t>
            </w:r>
            <w:r w:rsidR="001B28C3">
              <w:t>.</w:t>
            </w:r>
            <w:r w:rsidRPr="002C2DDF">
              <w:t>20</w:t>
            </w:r>
          </w:p>
        </w:tc>
        <w:tc>
          <w:tcPr>
            <w:tcW w:w="850" w:type="dxa"/>
          </w:tcPr>
          <w:p w14:paraId="47DFDF49" w14:textId="51422552" w:rsidR="008E595B" w:rsidRPr="00BB414D" w:rsidRDefault="008E595B" w:rsidP="008E595B">
            <w:pPr>
              <w:pStyle w:val="MDPI42tablebody"/>
              <w:spacing w:line="240" w:lineRule="auto"/>
            </w:pPr>
            <w:r w:rsidRPr="002C2DDF">
              <w:t>133</w:t>
            </w:r>
            <w:r w:rsidR="001B28C3">
              <w:t>.</w:t>
            </w:r>
            <w:r w:rsidRPr="002C2DDF">
              <w:t>64</w:t>
            </w:r>
          </w:p>
        </w:tc>
        <w:tc>
          <w:tcPr>
            <w:tcW w:w="992" w:type="dxa"/>
          </w:tcPr>
          <w:p w14:paraId="7285D081" w14:textId="6E36D973" w:rsidR="008E595B" w:rsidRPr="00EC642C" w:rsidRDefault="008E595B" w:rsidP="008E595B">
            <w:pPr>
              <w:pStyle w:val="MDPI42tablebody"/>
              <w:spacing w:line="240" w:lineRule="auto"/>
            </w:pPr>
            <w:r w:rsidRPr="002C2DDF">
              <w:t>151</w:t>
            </w:r>
            <w:r w:rsidR="001B28C3">
              <w:t>.</w:t>
            </w:r>
            <w:r w:rsidRPr="002C2DDF">
              <w:t>85</w:t>
            </w:r>
          </w:p>
        </w:tc>
        <w:tc>
          <w:tcPr>
            <w:tcW w:w="992" w:type="dxa"/>
          </w:tcPr>
          <w:p w14:paraId="129CCEAA" w14:textId="5B4477D5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246</w:t>
            </w:r>
            <w:r w:rsidR="001B28C3">
              <w:t>.</w:t>
            </w:r>
            <w:r w:rsidRPr="002C2DDF">
              <w:t>55</w:t>
            </w:r>
          </w:p>
        </w:tc>
        <w:tc>
          <w:tcPr>
            <w:tcW w:w="992" w:type="dxa"/>
          </w:tcPr>
          <w:p w14:paraId="24B11585" w14:textId="1FB4392E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419</w:t>
            </w:r>
            <w:r w:rsidR="001B28C3">
              <w:t>.</w:t>
            </w:r>
            <w:r w:rsidRPr="002C2DDF">
              <w:t>24</w:t>
            </w:r>
          </w:p>
        </w:tc>
        <w:tc>
          <w:tcPr>
            <w:tcW w:w="992" w:type="dxa"/>
          </w:tcPr>
          <w:p w14:paraId="389346EA" w14:textId="538BB9C8" w:rsidR="008E595B" w:rsidRPr="002B7FFB" w:rsidRDefault="008E595B" w:rsidP="008E595B">
            <w:pPr>
              <w:pStyle w:val="MDPI42tablebody"/>
              <w:spacing w:line="240" w:lineRule="auto"/>
            </w:pPr>
            <w:r w:rsidRPr="002C2DDF">
              <w:t>431</w:t>
            </w:r>
            <w:r w:rsidR="001B28C3">
              <w:t>.</w:t>
            </w:r>
            <w:r w:rsidRPr="002C2DDF">
              <w:t>67</w:t>
            </w:r>
          </w:p>
        </w:tc>
        <w:tc>
          <w:tcPr>
            <w:tcW w:w="992" w:type="dxa"/>
          </w:tcPr>
          <w:p w14:paraId="0514504F" w14:textId="1C73E131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440</w:t>
            </w:r>
            <w:r w:rsidR="001B28C3">
              <w:t>.</w:t>
            </w:r>
            <w:r w:rsidRPr="002C2DDF">
              <w:t>75</w:t>
            </w:r>
          </w:p>
        </w:tc>
        <w:tc>
          <w:tcPr>
            <w:tcW w:w="992" w:type="dxa"/>
          </w:tcPr>
          <w:p w14:paraId="77599D3E" w14:textId="2DFD5EC2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480</w:t>
            </w:r>
            <w:r w:rsidR="001B28C3">
              <w:t>.</w:t>
            </w:r>
            <w:r w:rsidRPr="002C2DDF">
              <w:t>31</w:t>
            </w:r>
          </w:p>
        </w:tc>
      </w:tr>
      <w:tr w:rsidR="008E595B" w:rsidRPr="000A5A07" w14:paraId="777F8CB4" w14:textId="77777777" w:rsidTr="004A54FE">
        <w:tc>
          <w:tcPr>
            <w:tcW w:w="794" w:type="dxa"/>
            <w:shd w:val="clear" w:color="auto" w:fill="auto"/>
            <w:vAlign w:val="center"/>
          </w:tcPr>
          <w:p w14:paraId="43DBC8CC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WED</w:t>
            </w:r>
          </w:p>
        </w:tc>
        <w:tc>
          <w:tcPr>
            <w:tcW w:w="851" w:type="dxa"/>
          </w:tcPr>
          <w:p w14:paraId="61B31EA9" w14:textId="7F0C7AF5" w:rsidR="008E595B" w:rsidRPr="00F220D4" w:rsidRDefault="008E595B" w:rsidP="008E595B">
            <w:pPr>
              <w:pStyle w:val="MDPI42tablebody"/>
              <w:spacing w:line="240" w:lineRule="auto"/>
            </w:pPr>
            <w:r w:rsidRPr="002C2DDF">
              <w:t>104</w:t>
            </w:r>
            <w:r w:rsidR="001B28C3">
              <w:t>.</w:t>
            </w:r>
            <w:r w:rsidRPr="002C2DDF">
              <w:t>66</w:t>
            </w:r>
          </w:p>
        </w:tc>
        <w:tc>
          <w:tcPr>
            <w:tcW w:w="850" w:type="dxa"/>
          </w:tcPr>
          <w:p w14:paraId="2FAC3075" w14:textId="579CA57C" w:rsidR="008E595B" w:rsidRPr="00BB414D" w:rsidRDefault="008E595B" w:rsidP="008E595B">
            <w:pPr>
              <w:pStyle w:val="MDPI42tablebody"/>
              <w:spacing w:line="240" w:lineRule="auto"/>
            </w:pPr>
            <w:r w:rsidRPr="002C2DDF">
              <w:t>133</w:t>
            </w:r>
            <w:r w:rsidR="001B28C3">
              <w:t>.</w:t>
            </w:r>
            <w:r w:rsidRPr="002C2DDF">
              <w:t>54</w:t>
            </w:r>
          </w:p>
        </w:tc>
        <w:tc>
          <w:tcPr>
            <w:tcW w:w="992" w:type="dxa"/>
          </w:tcPr>
          <w:p w14:paraId="7BCBC407" w14:textId="2E8ACD4C" w:rsidR="008E595B" w:rsidRPr="00EC642C" w:rsidRDefault="008E595B" w:rsidP="008E595B">
            <w:pPr>
              <w:pStyle w:val="MDPI42tablebody"/>
              <w:spacing w:line="240" w:lineRule="auto"/>
            </w:pPr>
            <w:r w:rsidRPr="002C2DDF">
              <w:t>147</w:t>
            </w:r>
            <w:r w:rsidR="001B28C3">
              <w:t>.</w:t>
            </w:r>
            <w:r w:rsidRPr="002C2DDF">
              <w:t>64</w:t>
            </w:r>
          </w:p>
        </w:tc>
        <w:tc>
          <w:tcPr>
            <w:tcW w:w="992" w:type="dxa"/>
          </w:tcPr>
          <w:p w14:paraId="532C4457" w14:textId="00D8A7C7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250</w:t>
            </w:r>
            <w:r w:rsidR="001B28C3">
              <w:t>.</w:t>
            </w:r>
            <w:r w:rsidRPr="002C2DDF">
              <w:t>96</w:t>
            </w:r>
          </w:p>
        </w:tc>
        <w:tc>
          <w:tcPr>
            <w:tcW w:w="992" w:type="dxa"/>
          </w:tcPr>
          <w:p w14:paraId="6446AAED" w14:textId="7CF50770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419</w:t>
            </w:r>
            <w:r w:rsidR="001B28C3">
              <w:t>.</w:t>
            </w:r>
            <w:r w:rsidRPr="002C2DDF">
              <w:t>68</w:t>
            </w:r>
          </w:p>
        </w:tc>
        <w:tc>
          <w:tcPr>
            <w:tcW w:w="992" w:type="dxa"/>
          </w:tcPr>
          <w:p w14:paraId="06182077" w14:textId="1C735126" w:rsidR="008E595B" w:rsidRPr="002B7FFB" w:rsidRDefault="008E595B" w:rsidP="008E595B">
            <w:pPr>
              <w:pStyle w:val="MDPI42tablebody"/>
              <w:spacing w:line="240" w:lineRule="auto"/>
            </w:pPr>
            <w:r w:rsidRPr="002C2DDF">
              <w:t>431</w:t>
            </w:r>
            <w:r w:rsidR="001B28C3">
              <w:t>.</w:t>
            </w:r>
            <w:r w:rsidRPr="002C2DDF">
              <w:t>67</w:t>
            </w:r>
          </w:p>
        </w:tc>
        <w:tc>
          <w:tcPr>
            <w:tcW w:w="992" w:type="dxa"/>
          </w:tcPr>
          <w:p w14:paraId="66A22AF4" w14:textId="14A2FFC1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437</w:t>
            </w:r>
            <w:r w:rsidR="001B28C3">
              <w:t>.</w:t>
            </w:r>
            <w:r w:rsidRPr="002C2DDF">
              <w:t>63</w:t>
            </w:r>
          </w:p>
        </w:tc>
        <w:tc>
          <w:tcPr>
            <w:tcW w:w="992" w:type="dxa"/>
          </w:tcPr>
          <w:p w14:paraId="7656B58B" w14:textId="71C05089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486</w:t>
            </w:r>
            <w:r w:rsidR="001B28C3">
              <w:t>.</w:t>
            </w:r>
            <w:r w:rsidRPr="002C2DDF">
              <w:t>00</w:t>
            </w:r>
          </w:p>
        </w:tc>
      </w:tr>
      <w:tr w:rsidR="008E595B" w:rsidRPr="000A5A07" w14:paraId="6FBDD732" w14:textId="77777777" w:rsidTr="004A54FE">
        <w:tc>
          <w:tcPr>
            <w:tcW w:w="794" w:type="dxa"/>
            <w:shd w:val="clear" w:color="auto" w:fill="auto"/>
            <w:vAlign w:val="center"/>
          </w:tcPr>
          <w:p w14:paraId="7345D54A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THU</w:t>
            </w:r>
          </w:p>
        </w:tc>
        <w:tc>
          <w:tcPr>
            <w:tcW w:w="851" w:type="dxa"/>
          </w:tcPr>
          <w:p w14:paraId="59147A7B" w14:textId="678DCA69" w:rsidR="008E595B" w:rsidRPr="00F220D4" w:rsidRDefault="008E595B" w:rsidP="008E595B">
            <w:pPr>
              <w:pStyle w:val="MDPI42tablebody"/>
              <w:spacing w:line="240" w:lineRule="auto"/>
            </w:pPr>
            <w:r w:rsidRPr="002C2DDF">
              <w:t>103</w:t>
            </w:r>
            <w:r w:rsidR="001B28C3">
              <w:t>.</w:t>
            </w:r>
            <w:r w:rsidRPr="002C2DDF">
              <w:t>90</w:t>
            </w:r>
          </w:p>
        </w:tc>
        <w:tc>
          <w:tcPr>
            <w:tcW w:w="850" w:type="dxa"/>
          </w:tcPr>
          <w:p w14:paraId="01ABB19B" w14:textId="6A021859" w:rsidR="008E595B" w:rsidRPr="00BB414D" w:rsidRDefault="008E595B" w:rsidP="008E595B">
            <w:pPr>
              <w:pStyle w:val="MDPI42tablebody"/>
              <w:spacing w:line="240" w:lineRule="auto"/>
            </w:pPr>
            <w:r w:rsidRPr="002C2DDF">
              <w:t>134</w:t>
            </w:r>
            <w:r w:rsidR="001B28C3">
              <w:t>.</w:t>
            </w:r>
            <w:r w:rsidRPr="002C2DDF">
              <w:t>65</w:t>
            </w:r>
          </w:p>
        </w:tc>
        <w:tc>
          <w:tcPr>
            <w:tcW w:w="992" w:type="dxa"/>
          </w:tcPr>
          <w:p w14:paraId="32C93085" w14:textId="096C4B1F" w:rsidR="008E595B" w:rsidRPr="00EC642C" w:rsidRDefault="008E595B" w:rsidP="008E595B">
            <w:pPr>
              <w:pStyle w:val="MDPI42tablebody"/>
              <w:spacing w:line="240" w:lineRule="auto"/>
            </w:pPr>
            <w:r w:rsidRPr="002C2DDF">
              <w:t>148</w:t>
            </w:r>
            <w:r w:rsidR="001B28C3">
              <w:t>.</w:t>
            </w:r>
            <w:r w:rsidRPr="002C2DDF">
              <w:t>81</w:t>
            </w:r>
          </w:p>
        </w:tc>
        <w:tc>
          <w:tcPr>
            <w:tcW w:w="992" w:type="dxa"/>
          </w:tcPr>
          <w:p w14:paraId="6B573469" w14:textId="51C980E2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249</w:t>
            </w:r>
            <w:r w:rsidR="001B28C3">
              <w:t>.</w:t>
            </w:r>
            <w:r w:rsidRPr="002C2DDF">
              <w:t>34</w:t>
            </w:r>
          </w:p>
        </w:tc>
        <w:tc>
          <w:tcPr>
            <w:tcW w:w="992" w:type="dxa"/>
          </w:tcPr>
          <w:p w14:paraId="0B8285AD" w14:textId="66A117DB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419</w:t>
            </w:r>
            <w:r w:rsidR="001B28C3">
              <w:t>.</w:t>
            </w:r>
            <w:r w:rsidRPr="002C2DDF">
              <w:t>07</w:t>
            </w:r>
          </w:p>
        </w:tc>
        <w:tc>
          <w:tcPr>
            <w:tcW w:w="992" w:type="dxa"/>
          </w:tcPr>
          <w:p w14:paraId="294EF61F" w14:textId="71C41819" w:rsidR="008E595B" w:rsidRPr="002B7FFB" w:rsidRDefault="008E595B" w:rsidP="008E595B">
            <w:pPr>
              <w:pStyle w:val="MDPI42tablebody"/>
              <w:spacing w:line="240" w:lineRule="auto"/>
            </w:pPr>
            <w:r w:rsidRPr="002C2DDF">
              <w:t>431</w:t>
            </w:r>
            <w:r w:rsidR="001B28C3">
              <w:t>.</w:t>
            </w:r>
            <w:r w:rsidRPr="002C2DDF">
              <w:t>50</w:t>
            </w:r>
          </w:p>
        </w:tc>
        <w:tc>
          <w:tcPr>
            <w:tcW w:w="992" w:type="dxa"/>
          </w:tcPr>
          <w:p w14:paraId="5544C68C" w14:textId="6AE5D7E8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439</w:t>
            </w:r>
            <w:r w:rsidR="001B28C3">
              <w:t>.</w:t>
            </w:r>
            <w:r w:rsidRPr="002C2DDF">
              <w:t>32</w:t>
            </w:r>
          </w:p>
        </w:tc>
        <w:tc>
          <w:tcPr>
            <w:tcW w:w="992" w:type="dxa"/>
          </w:tcPr>
          <w:p w14:paraId="4A81C70B" w14:textId="15BA7826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486</w:t>
            </w:r>
            <w:r w:rsidR="001B28C3">
              <w:t>.</w:t>
            </w:r>
            <w:r w:rsidRPr="002C2DDF">
              <w:t>43</w:t>
            </w:r>
          </w:p>
        </w:tc>
      </w:tr>
      <w:tr w:rsidR="008E595B" w:rsidRPr="000A5A07" w14:paraId="1E8CC25F" w14:textId="77777777" w:rsidTr="004A54FE">
        <w:tc>
          <w:tcPr>
            <w:tcW w:w="794" w:type="dxa"/>
            <w:shd w:val="clear" w:color="auto" w:fill="auto"/>
            <w:vAlign w:val="center"/>
          </w:tcPr>
          <w:p w14:paraId="60F59013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FRI</w:t>
            </w:r>
          </w:p>
        </w:tc>
        <w:tc>
          <w:tcPr>
            <w:tcW w:w="851" w:type="dxa"/>
          </w:tcPr>
          <w:p w14:paraId="47A50CEE" w14:textId="70F2003A" w:rsidR="008E595B" w:rsidRPr="00F220D4" w:rsidRDefault="008E595B" w:rsidP="008E595B">
            <w:pPr>
              <w:pStyle w:val="MDPI42tablebody"/>
              <w:spacing w:line="240" w:lineRule="auto"/>
            </w:pPr>
            <w:r w:rsidRPr="002C2DDF">
              <w:t>105</w:t>
            </w:r>
            <w:r w:rsidR="001B28C3">
              <w:t>.</w:t>
            </w:r>
            <w:r w:rsidRPr="002C2DDF">
              <w:t>27</w:t>
            </w:r>
          </w:p>
        </w:tc>
        <w:tc>
          <w:tcPr>
            <w:tcW w:w="850" w:type="dxa"/>
          </w:tcPr>
          <w:p w14:paraId="21EDF31C" w14:textId="7FE21763" w:rsidR="008E595B" w:rsidRPr="00BB414D" w:rsidRDefault="008E595B" w:rsidP="008E595B">
            <w:pPr>
              <w:pStyle w:val="MDPI42tablebody"/>
              <w:spacing w:line="240" w:lineRule="auto"/>
            </w:pPr>
            <w:r w:rsidRPr="002C2DDF">
              <w:t>132</w:t>
            </w:r>
            <w:r w:rsidR="001B28C3">
              <w:t>.</w:t>
            </w:r>
            <w:r w:rsidRPr="002C2DDF">
              <w:t>78</w:t>
            </w:r>
          </w:p>
        </w:tc>
        <w:tc>
          <w:tcPr>
            <w:tcW w:w="992" w:type="dxa"/>
          </w:tcPr>
          <w:p w14:paraId="40943B2F" w14:textId="10764756" w:rsidR="008E595B" w:rsidRPr="00EC642C" w:rsidRDefault="008E595B" w:rsidP="008E595B">
            <w:pPr>
              <w:pStyle w:val="MDPI42tablebody"/>
              <w:spacing w:line="240" w:lineRule="auto"/>
            </w:pPr>
            <w:r w:rsidRPr="002C2DDF">
              <w:t>148</w:t>
            </w:r>
            <w:r w:rsidR="001B28C3">
              <w:t>.</w:t>
            </w:r>
            <w:r w:rsidRPr="002C2DDF">
              <w:t>88</w:t>
            </w:r>
          </w:p>
        </w:tc>
        <w:tc>
          <w:tcPr>
            <w:tcW w:w="992" w:type="dxa"/>
          </w:tcPr>
          <w:p w14:paraId="11AF54E4" w14:textId="7A1A2954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235</w:t>
            </w:r>
            <w:r w:rsidR="001B28C3">
              <w:t>.</w:t>
            </w:r>
            <w:r w:rsidRPr="002C2DDF">
              <w:t>43</w:t>
            </w:r>
          </w:p>
        </w:tc>
        <w:tc>
          <w:tcPr>
            <w:tcW w:w="992" w:type="dxa"/>
          </w:tcPr>
          <w:p w14:paraId="0E586800" w14:textId="04F47A1D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418</w:t>
            </w:r>
            <w:r w:rsidR="001B28C3">
              <w:t>.</w:t>
            </w:r>
            <w:r w:rsidRPr="002C2DDF">
              <w:t>75</w:t>
            </w:r>
          </w:p>
        </w:tc>
        <w:tc>
          <w:tcPr>
            <w:tcW w:w="992" w:type="dxa"/>
          </w:tcPr>
          <w:p w14:paraId="709A922D" w14:textId="62BB6BDA" w:rsidR="008E595B" w:rsidRPr="002B7FFB" w:rsidRDefault="008E595B" w:rsidP="008E595B">
            <w:pPr>
              <w:pStyle w:val="MDPI42tablebody"/>
              <w:spacing w:line="240" w:lineRule="auto"/>
            </w:pPr>
            <w:r w:rsidRPr="002C2DDF">
              <w:t>430</w:t>
            </w:r>
            <w:r w:rsidR="001B28C3">
              <w:t>.</w:t>
            </w:r>
            <w:r w:rsidRPr="002C2DDF">
              <w:t>91</w:t>
            </w:r>
          </w:p>
        </w:tc>
        <w:tc>
          <w:tcPr>
            <w:tcW w:w="992" w:type="dxa"/>
          </w:tcPr>
          <w:p w14:paraId="74E6C1CE" w14:textId="764A4A1E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438</w:t>
            </w:r>
            <w:r w:rsidR="001B28C3">
              <w:t>.</w:t>
            </w:r>
            <w:r w:rsidRPr="002C2DDF">
              <w:t>65</w:t>
            </w:r>
          </w:p>
        </w:tc>
        <w:tc>
          <w:tcPr>
            <w:tcW w:w="992" w:type="dxa"/>
          </w:tcPr>
          <w:p w14:paraId="53A5E69C" w14:textId="7678A891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483</w:t>
            </w:r>
            <w:r w:rsidR="001B28C3">
              <w:t>.</w:t>
            </w:r>
            <w:r w:rsidRPr="002C2DDF">
              <w:t>81</w:t>
            </w:r>
          </w:p>
        </w:tc>
      </w:tr>
      <w:tr w:rsidR="008E595B" w:rsidRPr="000A5A07" w14:paraId="2B0E3EF0" w14:textId="77777777" w:rsidTr="004A54FE">
        <w:tc>
          <w:tcPr>
            <w:tcW w:w="794" w:type="dxa"/>
            <w:shd w:val="clear" w:color="auto" w:fill="auto"/>
            <w:vAlign w:val="center"/>
          </w:tcPr>
          <w:p w14:paraId="190965DE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SAT</w:t>
            </w:r>
          </w:p>
        </w:tc>
        <w:tc>
          <w:tcPr>
            <w:tcW w:w="851" w:type="dxa"/>
          </w:tcPr>
          <w:p w14:paraId="1895C7B3" w14:textId="106B1535" w:rsidR="008E595B" w:rsidRPr="00F220D4" w:rsidRDefault="008E595B" w:rsidP="008E595B">
            <w:pPr>
              <w:pStyle w:val="MDPI42tablebody"/>
              <w:spacing w:line="240" w:lineRule="auto"/>
            </w:pPr>
            <w:r w:rsidRPr="002C2DDF">
              <w:t>101</w:t>
            </w:r>
            <w:r w:rsidR="001B28C3">
              <w:t>.</w:t>
            </w:r>
            <w:r w:rsidRPr="002C2DDF">
              <w:t>63</w:t>
            </w:r>
          </w:p>
        </w:tc>
        <w:tc>
          <w:tcPr>
            <w:tcW w:w="850" w:type="dxa"/>
          </w:tcPr>
          <w:p w14:paraId="451ACD88" w14:textId="220A6C49" w:rsidR="008E595B" w:rsidRPr="00BB414D" w:rsidRDefault="008E595B" w:rsidP="008E595B">
            <w:pPr>
              <w:pStyle w:val="MDPI42tablebody"/>
              <w:spacing w:line="240" w:lineRule="auto"/>
            </w:pPr>
            <w:r w:rsidRPr="002C2DDF">
              <w:t>130</w:t>
            </w:r>
            <w:r w:rsidR="001B28C3">
              <w:t>.</w:t>
            </w:r>
            <w:r w:rsidRPr="002C2DDF">
              <w:t>58</w:t>
            </w:r>
          </w:p>
        </w:tc>
        <w:tc>
          <w:tcPr>
            <w:tcW w:w="992" w:type="dxa"/>
          </w:tcPr>
          <w:p w14:paraId="304BBA64" w14:textId="77922C87" w:rsidR="008E595B" w:rsidRPr="00EC642C" w:rsidRDefault="008E595B" w:rsidP="008E595B">
            <w:pPr>
              <w:pStyle w:val="MDPI42tablebody"/>
              <w:spacing w:line="240" w:lineRule="auto"/>
            </w:pPr>
            <w:r w:rsidRPr="002C2DDF">
              <w:t>146</w:t>
            </w:r>
            <w:r w:rsidR="001B28C3">
              <w:t>.</w:t>
            </w:r>
            <w:r w:rsidRPr="002C2DDF">
              <w:t>66</w:t>
            </w:r>
          </w:p>
        </w:tc>
        <w:tc>
          <w:tcPr>
            <w:tcW w:w="992" w:type="dxa"/>
          </w:tcPr>
          <w:p w14:paraId="643A5BF4" w14:textId="01D863EB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230</w:t>
            </w:r>
            <w:r w:rsidR="001B28C3">
              <w:t>.</w:t>
            </w:r>
            <w:r w:rsidRPr="002C2DDF">
              <w:t>53</w:t>
            </w:r>
          </w:p>
        </w:tc>
        <w:tc>
          <w:tcPr>
            <w:tcW w:w="992" w:type="dxa"/>
          </w:tcPr>
          <w:p w14:paraId="2DE68060" w14:textId="291D35B5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418</w:t>
            </w:r>
            <w:r w:rsidR="001B28C3">
              <w:t>.</w:t>
            </w:r>
            <w:r w:rsidRPr="002C2DDF">
              <w:t>75</w:t>
            </w:r>
          </w:p>
        </w:tc>
        <w:tc>
          <w:tcPr>
            <w:tcW w:w="992" w:type="dxa"/>
          </w:tcPr>
          <w:p w14:paraId="7ED7A974" w14:textId="475051B0" w:rsidR="008E595B" w:rsidRPr="002B7FFB" w:rsidRDefault="008E595B" w:rsidP="008E595B">
            <w:pPr>
              <w:pStyle w:val="MDPI42tablebody"/>
              <w:spacing w:line="240" w:lineRule="auto"/>
            </w:pPr>
            <w:r w:rsidRPr="002C2DDF">
              <w:t>430</w:t>
            </w:r>
            <w:r w:rsidR="001B28C3">
              <w:t>.</w:t>
            </w:r>
            <w:r w:rsidRPr="002C2DDF">
              <w:t>54</w:t>
            </w:r>
          </w:p>
        </w:tc>
        <w:tc>
          <w:tcPr>
            <w:tcW w:w="992" w:type="dxa"/>
          </w:tcPr>
          <w:p w14:paraId="328CCB64" w14:textId="04F923BE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436</w:t>
            </w:r>
            <w:r w:rsidR="001B28C3">
              <w:t>.</w:t>
            </w:r>
            <w:r w:rsidRPr="002C2DDF">
              <w:t>53</w:t>
            </w:r>
          </w:p>
        </w:tc>
        <w:tc>
          <w:tcPr>
            <w:tcW w:w="992" w:type="dxa"/>
          </w:tcPr>
          <w:p w14:paraId="5E6385BB" w14:textId="0A0D6BCB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482</w:t>
            </w:r>
            <w:r w:rsidR="001B28C3">
              <w:t>.</w:t>
            </w:r>
            <w:r w:rsidRPr="002C2DDF">
              <w:t>03</w:t>
            </w:r>
          </w:p>
        </w:tc>
      </w:tr>
      <w:tr w:rsidR="008E595B" w:rsidRPr="000A5A07" w14:paraId="74DACB93" w14:textId="77777777" w:rsidTr="004A54FE">
        <w:tc>
          <w:tcPr>
            <w:tcW w:w="794" w:type="dxa"/>
            <w:shd w:val="clear" w:color="auto" w:fill="auto"/>
            <w:vAlign w:val="center"/>
          </w:tcPr>
          <w:p w14:paraId="5C913528" w14:textId="77777777" w:rsidR="008E595B" w:rsidRDefault="008E595B" w:rsidP="008E595B">
            <w:pPr>
              <w:pStyle w:val="MDPI42tablebody"/>
              <w:spacing w:line="240" w:lineRule="auto"/>
            </w:pPr>
            <w:r>
              <w:t>SUN</w:t>
            </w:r>
          </w:p>
        </w:tc>
        <w:tc>
          <w:tcPr>
            <w:tcW w:w="851" w:type="dxa"/>
          </w:tcPr>
          <w:p w14:paraId="49B133AB" w14:textId="04F53EF3" w:rsidR="008E595B" w:rsidRPr="00F220D4" w:rsidRDefault="008E595B" w:rsidP="008E595B">
            <w:pPr>
              <w:pStyle w:val="MDPI42tablebody"/>
              <w:spacing w:line="240" w:lineRule="auto"/>
            </w:pPr>
            <w:r w:rsidRPr="002C2DDF">
              <w:t>103</w:t>
            </w:r>
            <w:r w:rsidR="001B28C3">
              <w:t>.</w:t>
            </w:r>
            <w:r w:rsidRPr="002C2DDF">
              <w:t>39</w:t>
            </w:r>
          </w:p>
        </w:tc>
        <w:tc>
          <w:tcPr>
            <w:tcW w:w="850" w:type="dxa"/>
          </w:tcPr>
          <w:p w14:paraId="2E1815CB" w14:textId="79139245" w:rsidR="008E595B" w:rsidRPr="00BB414D" w:rsidRDefault="008E595B" w:rsidP="008E595B">
            <w:pPr>
              <w:pStyle w:val="MDPI42tablebody"/>
              <w:spacing w:line="240" w:lineRule="auto"/>
            </w:pPr>
            <w:r w:rsidRPr="002C2DDF">
              <w:t>131</w:t>
            </w:r>
            <w:r w:rsidR="001B28C3">
              <w:t>.</w:t>
            </w:r>
            <w:r w:rsidRPr="002C2DDF">
              <w:t>16</w:t>
            </w:r>
          </w:p>
        </w:tc>
        <w:tc>
          <w:tcPr>
            <w:tcW w:w="992" w:type="dxa"/>
          </w:tcPr>
          <w:p w14:paraId="6D08CB16" w14:textId="57A6C836" w:rsidR="008E595B" w:rsidRPr="00EC642C" w:rsidRDefault="008E595B" w:rsidP="008E595B">
            <w:pPr>
              <w:pStyle w:val="MDPI42tablebody"/>
              <w:spacing w:line="240" w:lineRule="auto"/>
            </w:pPr>
            <w:r w:rsidRPr="002C2DDF">
              <w:t>150</w:t>
            </w:r>
            <w:r w:rsidR="001B28C3">
              <w:t>.</w:t>
            </w:r>
            <w:r w:rsidRPr="002C2DDF">
              <w:t>19</w:t>
            </w:r>
          </w:p>
        </w:tc>
        <w:tc>
          <w:tcPr>
            <w:tcW w:w="992" w:type="dxa"/>
          </w:tcPr>
          <w:p w14:paraId="0563E9A1" w14:textId="3D64FDC6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234</w:t>
            </w:r>
            <w:r w:rsidR="001B28C3">
              <w:t>.</w:t>
            </w:r>
            <w:r w:rsidRPr="002C2DDF">
              <w:t>27</w:t>
            </w:r>
          </w:p>
        </w:tc>
        <w:tc>
          <w:tcPr>
            <w:tcW w:w="992" w:type="dxa"/>
          </w:tcPr>
          <w:p w14:paraId="650688D9" w14:textId="4F295057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418</w:t>
            </w:r>
            <w:r w:rsidR="001B28C3">
              <w:t>.</w:t>
            </w:r>
            <w:r w:rsidRPr="002C2DDF">
              <w:t>64</w:t>
            </w:r>
          </w:p>
        </w:tc>
        <w:tc>
          <w:tcPr>
            <w:tcW w:w="992" w:type="dxa"/>
          </w:tcPr>
          <w:p w14:paraId="46BCD1FC" w14:textId="25F8C895" w:rsidR="008E595B" w:rsidRPr="002B7FFB" w:rsidRDefault="008E595B" w:rsidP="008E595B">
            <w:pPr>
              <w:pStyle w:val="MDPI42tablebody"/>
              <w:spacing w:line="240" w:lineRule="auto"/>
            </w:pPr>
            <w:r w:rsidRPr="002C2DDF">
              <w:t>431</w:t>
            </w:r>
            <w:r w:rsidR="001B28C3">
              <w:t>.</w:t>
            </w:r>
            <w:r w:rsidRPr="002C2DDF">
              <w:t>89</w:t>
            </w:r>
          </w:p>
        </w:tc>
        <w:tc>
          <w:tcPr>
            <w:tcW w:w="992" w:type="dxa"/>
          </w:tcPr>
          <w:p w14:paraId="54D092A1" w14:textId="62B2E7A1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438</w:t>
            </w:r>
            <w:r w:rsidR="001B28C3">
              <w:t>.</w:t>
            </w:r>
            <w:r w:rsidRPr="002C2DDF">
              <w:t>53</w:t>
            </w:r>
          </w:p>
        </w:tc>
        <w:tc>
          <w:tcPr>
            <w:tcW w:w="992" w:type="dxa"/>
          </w:tcPr>
          <w:p w14:paraId="6095FB69" w14:textId="60B7D869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487</w:t>
            </w:r>
            <w:r w:rsidR="001B28C3">
              <w:t>.</w:t>
            </w:r>
            <w:r w:rsidRPr="002C2DDF">
              <w:t>52</w:t>
            </w:r>
          </w:p>
        </w:tc>
      </w:tr>
      <w:tr w:rsidR="008E595B" w:rsidRPr="000A5A07" w14:paraId="3AA5FE89" w14:textId="77777777" w:rsidTr="004A54FE">
        <w:tc>
          <w:tcPr>
            <w:tcW w:w="794" w:type="dxa"/>
            <w:shd w:val="clear" w:color="auto" w:fill="auto"/>
            <w:vAlign w:val="center"/>
          </w:tcPr>
          <w:p w14:paraId="08C0BDD7" w14:textId="77777777" w:rsidR="008E595B" w:rsidRPr="00661CC1" w:rsidRDefault="008E595B" w:rsidP="008E595B">
            <w:pPr>
              <w:pStyle w:val="MDPI42tablebody"/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>Average</w:t>
            </w:r>
          </w:p>
        </w:tc>
        <w:tc>
          <w:tcPr>
            <w:tcW w:w="851" w:type="dxa"/>
          </w:tcPr>
          <w:p w14:paraId="653FA942" w14:textId="077D3776" w:rsidR="008E595B" w:rsidRPr="00EC642C" w:rsidRDefault="008E595B" w:rsidP="008E595B">
            <w:pPr>
              <w:pStyle w:val="MDPI42tablebody"/>
              <w:spacing w:line="240" w:lineRule="auto"/>
            </w:pPr>
            <w:r w:rsidRPr="002C2DDF">
              <w:t>104</w:t>
            </w:r>
            <w:r w:rsidR="001B28C3">
              <w:t>.</w:t>
            </w:r>
            <w:r w:rsidRPr="002C2DDF">
              <w:t>17</w:t>
            </w:r>
          </w:p>
        </w:tc>
        <w:tc>
          <w:tcPr>
            <w:tcW w:w="850" w:type="dxa"/>
          </w:tcPr>
          <w:p w14:paraId="564D461B" w14:textId="54138535" w:rsidR="008E595B" w:rsidRPr="00DA0820" w:rsidRDefault="008E595B" w:rsidP="008E595B">
            <w:pPr>
              <w:pStyle w:val="MDPI42tablebody"/>
              <w:spacing w:line="240" w:lineRule="auto"/>
            </w:pPr>
            <w:r w:rsidRPr="002C2DDF">
              <w:t>132</w:t>
            </w:r>
            <w:r w:rsidR="001B28C3">
              <w:t>.</w:t>
            </w:r>
            <w:r w:rsidRPr="002C2DDF">
              <w:t>38</w:t>
            </w:r>
          </w:p>
        </w:tc>
        <w:tc>
          <w:tcPr>
            <w:tcW w:w="992" w:type="dxa"/>
          </w:tcPr>
          <w:p w14:paraId="6D8760AF" w14:textId="3201F6D6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148</w:t>
            </w:r>
            <w:r w:rsidR="001B28C3">
              <w:t>.</w:t>
            </w:r>
            <w:r w:rsidRPr="002C2DDF">
              <w:t>86</w:t>
            </w:r>
          </w:p>
        </w:tc>
        <w:tc>
          <w:tcPr>
            <w:tcW w:w="992" w:type="dxa"/>
          </w:tcPr>
          <w:p w14:paraId="7D950278" w14:textId="6436F98B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240</w:t>
            </w:r>
            <w:r w:rsidR="001B28C3">
              <w:t>.</w:t>
            </w:r>
            <w:r w:rsidRPr="002C2DDF">
              <w:t>54</w:t>
            </w:r>
          </w:p>
        </w:tc>
        <w:tc>
          <w:tcPr>
            <w:tcW w:w="992" w:type="dxa"/>
          </w:tcPr>
          <w:p w14:paraId="588CC12F" w14:textId="03815C66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418</w:t>
            </w:r>
            <w:r w:rsidR="001B28C3">
              <w:t>.</w:t>
            </w:r>
            <w:r w:rsidRPr="002C2DDF">
              <w:t>96</w:t>
            </w:r>
          </w:p>
        </w:tc>
        <w:tc>
          <w:tcPr>
            <w:tcW w:w="992" w:type="dxa"/>
          </w:tcPr>
          <w:p w14:paraId="2ADC1133" w14:textId="01C0B49E" w:rsidR="008E595B" w:rsidRPr="00DA0820" w:rsidRDefault="008E595B" w:rsidP="008E595B">
            <w:pPr>
              <w:pStyle w:val="MDPI42tablebody"/>
              <w:spacing w:line="240" w:lineRule="auto"/>
            </w:pPr>
            <w:r w:rsidRPr="002C2DDF">
              <w:t>431</w:t>
            </w:r>
            <w:r w:rsidR="001B28C3">
              <w:t>.</w:t>
            </w:r>
            <w:r w:rsidRPr="002C2DDF">
              <w:t>11</w:t>
            </w:r>
          </w:p>
        </w:tc>
        <w:tc>
          <w:tcPr>
            <w:tcW w:w="992" w:type="dxa"/>
          </w:tcPr>
          <w:p w14:paraId="578CA54C" w14:textId="4CA33066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437</w:t>
            </w:r>
            <w:r w:rsidR="001B28C3">
              <w:t>.</w:t>
            </w:r>
            <w:r w:rsidRPr="002C2DDF">
              <w:t>94</w:t>
            </w:r>
          </w:p>
        </w:tc>
        <w:tc>
          <w:tcPr>
            <w:tcW w:w="992" w:type="dxa"/>
          </w:tcPr>
          <w:p w14:paraId="49AE314C" w14:textId="15F62488" w:rsidR="008E595B" w:rsidRPr="00DD2DB5" w:rsidRDefault="008E595B" w:rsidP="008E595B">
            <w:pPr>
              <w:pStyle w:val="MDPI42tablebody"/>
              <w:spacing w:line="240" w:lineRule="auto"/>
            </w:pPr>
            <w:r w:rsidRPr="002C2DDF">
              <w:t>483</w:t>
            </w:r>
            <w:r w:rsidR="001B28C3">
              <w:t>.</w:t>
            </w:r>
            <w:r w:rsidRPr="002C2DDF">
              <w:t>69</w:t>
            </w:r>
          </w:p>
        </w:tc>
      </w:tr>
      <w:tr w:rsidR="00AC7E87" w:rsidRPr="000A5A07" w14:paraId="75B346A6" w14:textId="77777777" w:rsidTr="004A54FE">
        <w:tc>
          <w:tcPr>
            <w:tcW w:w="794" w:type="dxa"/>
            <w:shd w:val="clear" w:color="auto" w:fill="auto"/>
            <w:vAlign w:val="center"/>
          </w:tcPr>
          <w:p w14:paraId="1B4B5CE5" w14:textId="77777777" w:rsidR="00AC7E87" w:rsidRPr="00661CC1" w:rsidRDefault="00AC7E87" w:rsidP="004A54FE">
            <w:pPr>
              <w:pStyle w:val="MDPI42tablebody"/>
              <w:spacing w:line="240" w:lineRule="auto"/>
              <w:rPr>
                <w:b/>
                <w:bCs/>
              </w:rPr>
            </w:pPr>
          </w:p>
        </w:tc>
        <w:tc>
          <w:tcPr>
            <w:tcW w:w="851" w:type="dxa"/>
          </w:tcPr>
          <w:p w14:paraId="35377B9C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850" w:type="dxa"/>
          </w:tcPr>
          <w:p w14:paraId="2C8DCEEA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5747A62C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72BEC48B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1B86EB2E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21F8FFBB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68776F5D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48F83919" w14:textId="77777777" w:rsidR="00AC7E87" w:rsidRDefault="00AC7E87" w:rsidP="004A54FE">
            <w:pPr>
              <w:pStyle w:val="MDPI42tablebody"/>
              <w:spacing w:line="240" w:lineRule="auto"/>
            </w:pPr>
          </w:p>
        </w:tc>
      </w:tr>
      <w:tr w:rsidR="00AC7E87" w:rsidRPr="000A5A07" w14:paraId="1AE88F57" w14:textId="77777777" w:rsidTr="004A54FE">
        <w:tc>
          <w:tcPr>
            <w:tcW w:w="794" w:type="dxa"/>
            <w:shd w:val="clear" w:color="auto" w:fill="auto"/>
            <w:vAlign w:val="center"/>
          </w:tcPr>
          <w:p w14:paraId="79AA54F3" w14:textId="77777777" w:rsidR="00AC7E87" w:rsidRPr="00661CC1" w:rsidRDefault="00AC7E87" w:rsidP="004A54FE">
            <w:pPr>
              <w:pStyle w:val="MDPI42tablebody"/>
              <w:spacing w:line="240" w:lineRule="auto"/>
              <w:rPr>
                <w:b/>
                <w:bCs/>
              </w:rPr>
            </w:pPr>
            <w:r>
              <w:rPr>
                <w:b/>
                <w:snapToGrid/>
              </w:rPr>
              <w:t>Day</w:t>
            </w:r>
          </w:p>
        </w:tc>
        <w:tc>
          <w:tcPr>
            <w:tcW w:w="3685" w:type="dxa"/>
            <w:gridSpan w:val="4"/>
          </w:tcPr>
          <w:p w14:paraId="1689D7DB" w14:textId="77777777" w:rsidR="00AC7E87" w:rsidRPr="006D525F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CH</w:t>
            </w:r>
            <w:r w:rsidRPr="00BA24FB">
              <w:rPr>
                <w:b/>
                <w:bCs/>
                <w:vertAlign w:val="subscript"/>
              </w:rPr>
              <w:t>4</w:t>
            </w:r>
            <w:r>
              <w:rPr>
                <w:b/>
                <w:bCs/>
              </w:rPr>
              <w:t xml:space="preserve"> (ppb)</w:t>
            </w:r>
          </w:p>
        </w:tc>
        <w:tc>
          <w:tcPr>
            <w:tcW w:w="3968" w:type="dxa"/>
            <w:gridSpan w:val="4"/>
          </w:tcPr>
          <w:p w14:paraId="412A9D7D" w14:textId="052858C4" w:rsidR="00AC7E87" w:rsidRDefault="00666E95" w:rsidP="004A54FE">
            <w:pPr>
              <w:pStyle w:val="MDPI42tablebody"/>
              <w:spacing w:line="240" w:lineRule="auto"/>
            </w:pPr>
            <w:proofErr w:type="spellStart"/>
            <w:r>
              <w:rPr>
                <w:b/>
                <w:bCs/>
              </w:rPr>
              <w:t>eBC</w:t>
            </w:r>
            <w:proofErr w:type="spellEnd"/>
            <w:r w:rsidR="00AC7E87">
              <w:rPr>
                <w:b/>
                <w:bCs/>
              </w:rPr>
              <w:t xml:space="preserve"> (</w:t>
            </w:r>
            <w:proofErr w:type="spellStart"/>
            <w:r w:rsidR="00AC7E87" w:rsidRPr="00BA24FB">
              <w:rPr>
                <w:b/>
                <w:bCs/>
              </w:rPr>
              <w:t>μg</w:t>
            </w:r>
            <w:proofErr w:type="spellEnd"/>
            <w:r w:rsidR="00AC7E87" w:rsidRPr="00BA24FB">
              <w:rPr>
                <w:b/>
                <w:bCs/>
              </w:rPr>
              <w:t xml:space="preserve"> </w:t>
            </w:r>
            <w:r w:rsidR="00AC7E87">
              <w:rPr>
                <w:b/>
                <w:bCs/>
              </w:rPr>
              <w:t>/m</w:t>
            </w:r>
            <w:r w:rsidR="00AC7E87" w:rsidRPr="00BA24FB">
              <w:rPr>
                <w:b/>
                <w:bCs/>
                <w:vertAlign w:val="superscript"/>
              </w:rPr>
              <w:t>3</w:t>
            </w:r>
            <w:r w:rsidR="00AC7E87">
              <w:rPr>
                <w:b/>
                <w:bCs/>
              </w:rPr>
              <w:t>)</w:t>
            </w:r>
          </w:p>
        </w:tc>
      </w:tr>
      <w:tr w:rsidR="00AC7E87" w:rsidRPr="000A5A07" w14:paraId="77F99A3B" w14:textId="77777777" w:rsidTr="004A54FE">
        <w:tc>
          <w:tcPr>
            <w:tcW w:w="794" w:type="dxa"/>
            <w:shd w:val="clear" w:color="auto" w:fill="auto"/>
          </w:tcPr>
          <w:p w14:paraId="66CFC8A8" w14:textId="77777777" w:rsidR="00AC7E87" w:rsidRPr="00F220D4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851" w:type="dxa"/>
          </w:tcPr>
          <w:p w14:paraId="4C51BCE2" w14:textId="77777777" w:rsidR="00AC7E87" w:rsidRPr="00EC642C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850" w:type="dxa"/>
          </w:tcPr>
          <w:p w14:paraId="76C7FA7F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</w:tcPr>
          <w:p w14:paraId="70E1D684" w14:textId="77777777" w:rsidR="00AC7E87" w:rsidRPr="00DD2DB5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</w:tcPr>
          <w:p w14:paraId="22EF73E0" w14:textId="35B8ACF8" w:rsidR="00AC7E87" w:rsidRPr="00DD2DB5" w:rsidRDefault="00AC7E87" w:rsidP="004A54FE">
            <w:pPr>
              <w:pStyle w:val="MDPI42tablebody"/>
              <w:spacing w:line="240" w:lineRule="auto"/>
            </w:pPr>
            <w:r>
              <w:t>97</w:t>
            </w:r>
            <w:r w:rsidR="001B28C3">
              <w:t>.</w:t>
            </w:r>
            <w:r>
              <w:t>5%</w:t>
            </w:r>
          </w:p>
        </w:tc>
        <w:tc>
          <w:tcPr>
            <w:tcW w:w="992" w:type="dxa"/>
          </w:tcPr>
          <w:p w14:paraId="573D1DD5" w14:textId="77777777" w:rsidR="00AC7E87" w:rsidRPr="00DD2DB5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992" w:type="dxa"/>
          </w:tcPr>
          <w:p w14:paraId="5EAE5CD4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</w:tcPr>
          <w:p w14:paraId="622C12CC" w14:textId="77777777" w:rsidR="00AC7E87" w:rsidRPr="00DD2DB5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</w:tcPr>
          <w:p w14:paraId="4FD9F785" w14:textId="3E844B21" w:rsidR="00AC7E87" w:rsidRPr="00DD2DB5" w:rsidRDefault="00AC7E87" w:rsidP="004A54FE">
            <w:pPr>
              <w:pStyle w:val="MDPI42tablebody"/>
              <w:spacing w:line="240" w:lineRule="auto"/>
            </w:pPr>
            <w:r>
              <w:t>97</w:t>
            </w:r>
            <w:r w:rsidR="001B28C3">
              <w:t>.</w:t>
            </w:r>
            <w:r>
              <w:t>5%</w:t>
            </w:r>
          </w:p>
        </w:tc>
      </w:tr>
      <w:tr w:rsidR="008E595B" w:rsidRPr="000A5A07" w14:paraId="3BB9EFBB" w14:textId="77777777" w:rsidTr="004A54FE">
        <w:tc>
          <w:tcPr>
            <w:tcW w:w="794" w:type="dxa"/>
            <w:shd w:val="clear" w:color="auto" w:fill="auto"/>
          </w:tcPr>
          <w:p w14:paraId="3D9EBF5F" w14:textId="77777777" w:rsidR="008E595B" w:rsidRPr="00085F04" w:rsidRDefault="008E595B" w:rsidP="008E595B">
            <w:pPr>
              <w:pStyle w:val="MDPI42tablebody"/>
              <w:spacing w:line="240" w:lineRule="auto"/>
            </w:pPr>
            <w:r w:rsidRPr="00085F04">
              <w:t>MON</w:t>
            </w:r>
          </w:p>
        </w:tc>
        <w:tc>
          <w:tcPr>
            <w:tcW w:w="851" w:type="dxa"/>
          </w:tcPr>
          <w:p w14:paraId="0E2075C2" w14:textId="4C704843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1977</w:t>
            </w:r>
            <w:r w:rsidR="001B28C3">
              <w:t>.</w:t>
            </w:r>
            <w:r w:rsidRPr="00EF7B3E">
              <w:t>00</w:t>
            </w:r>
          </w:p>
        </w:tc>
        <w:tc>
          <w:tcPr>
            <w:tcW w:w="850" w:type="dxa"/>
          </w:tcPr>
          <w:p w14:paraId="0E524994" w14:textId="7B8CBB5C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2034</w:t>
            </w:r>
            <w:r w:rsidR="001B28C3">
              <w:t>.</w:t>
            </w:r>
            <w:r w:rsidRPr="00EF7B3E">
              <w:t>57</w:t>
            </w:r>
          </w:p>
        </w:tc>
        <w:tc>
          <w:tcPr>
            <w:tcW w:w="992" w:type="dxa"/>
          </w:tcPr>
          <w:p w14:paraId="05DD6BCA" w14:textId="59802CAA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2052</w:t>
            </w:r>
            <w:r w:rsidR="001B28C3">
              <w:t>.</w:t>
            </w:r>
            <w:r w:rsidRPr="00EF7B3E">
              <w:t>61</w:t>
            </w:r>
          </w:p>
        </w:tc>
        <w:tc>
          <w:tcPr>
            <w:tcW w:w="992" w:type="dxa"/>
          </w:tcPr>
          <w:p w14:paraId="1A7CE0A1" w14:textId="653AF2D3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2312</w:t>
            </w:r>
            <w:r w:rsidR="001B28C3">
              <w:t>.</w:t>
            </w:r>
            <w:r w:rsidRPr="00EF7B3E">
              <w:t>60</w:t>
            </w:r>
          </w:p>
        </w:tc>
        <w:tc>
          <w:tcPr>
            <w:tcW w:w="992" w:type="dxa"/>
          </w:tcPr>
          <w:p w14:paraId="43C23576" w14:textId="271F72DD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16</w:t>
            </w:r>
          </w:p>
        </w:tc>
        <w:tc>
          <w:tcPr>
            <w:tcW w:w="992" w:type="dxa"/>
          </w:tcPr>
          <w:p w14:paraId="0C89D9D2" w14:textId="468F83EA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41</w:t>
            </w:r>
          </w:p>
        </w:tc>
        <w:tc>
          <w:tcPr>
            <w:tcW w:w="992" w:type="dxa"/>
          </w:tcPr>
          <w:p w14:paraId="1F75FA9F" w14:textId="3000F025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52</w:t>
            </w:r>
          </w:p>
        </w:tc>
        <w:tc>
          <w:tcPr>
            <w:tcW w:w="992" w:type="dxa"/>
          </w:tcPr>
          <w:p w14:paraId="0C1C7B7C" w14:textId="1910721D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1</w:t>
            </w:r>
            <w:r w:rsidR="001B28C3">
              <w:t>.</w:t>
            </w:r>
            <w:r w:rsidRPr="00EF7B3E">
              <w:t>38</w:t>
            </w:r>
          </w:p>
        </w:tc>
      </w:tr>
      <w:tr w:rsidR="008E595B" w:rsidRPr="000A5A07" w14:paraId="3691DA29" w14:textId="77777777" w:rsidTr="004A54FE">
        <w:tc>
          <w:tcPr>
            <w:tcW w:w="794" w:type="dxa"/>
            <w:shd w:val="clear" w:color="auto" w:fill="auto"/>
          </w:tcPr>
          <w:p w14:paraId="672EAECD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TUE</w:t>
            </w:r>
          </w:p>
        </w:tc>
        <w:tc>
          <w:tcPr>
            <w:tcW w:w="851" w:type="dxa"/>
          </w:tcPr>
          <w:p w14:paraId="04F4CE76" w14:textId="59845277" w:rsidR="008E595B" w:rsidRPr="00EC642C" w:rsidRDefault="008E595B" w:rsidP="008E595B">
            <w:pPr>
              <w:pStyle w:val="MDPI42tablebody"/>
              <w:spacing w:line="240" w:lineRule="auto"/>
            </w:pPr>
            <w:r w:rsidRPr="00EF7B3E">
              <w:t>1975</w:t>
            </w:r>
            <w:r w:rsidR="001B28C3">
              <w:t>.</w:t>
            </w:r>
            <w:r w:rsidRPr="00EF7B3E">
              <w:t>14</w:t>
            </w:r>
          </w:p>
        </w:tc>
        <w:tc>
          <w:tcPr>
            <w:tcW w:w="850" w:type="dxa"/>
          </w:tcPr>
          <w:p w14:paraId="3EA12C21" w14:textId="2D385B35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2042</w:t>
            </w:r>
            <w:r w:rsidR="001B28C3">
              <w:t>.</w:t>
            </w:r>
            <w:r w:rsidRPr="00EF7B3E">
              <w:t>80</w:t>
            </w:r>
          </w:p>
        </w:tc>
        <w:tc>
          <w:tcPr>
            <w:tcW w:w="992" w:type="dxa"/>
          </w:tcPr>
          <w:p w14:paraId="4826CEB8" w14:textId="099057FF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2078</w:t>
            </w:r>
            <w:r w:rsidR="001B28C3">
              <w:t>.</w:t>
            </w:r>
            <w:r w:rsidRPr="00EF7B3E">
              <w:t>75</w:t>
            </w:r>
          </w:p>
        </w:tc>
        <w:tc>
          <w:tcPr>
            <w:tcW w:w="992" w:type="dxa"/>
          </w:tcPr>
          <w:p w14:paraId="13D555CB" w14:textId="08C9E4F7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2329</w:t>
            </w:r>
            <w:r w:rsidR="001B28C3">
              <w:t>.</w:t>
            </w:r>
            <w:r w:rsidRPr="00EF7B3E">
              <w:t>89</w:t>
            </w:r>
          </w:p>
        </w:tc>
        <w:tc>
          <w:tcPr>
            <w:tcW w:w="992" w:type="dxa"/>
          </w:tcPr>
          <w:p w14:paraId="7A490444" w14:textId="70176B8B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17</w:t>
            </w:r>
          </w:p>
        </w:tc>
        <w:tc>
          <w:tcPr>
            <w:tcW w:w="992" w:type="dxa"/>
          </w:tcPr>
          <w:p w14:paraId="5E359565" w14:textId="18D67F32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44</w:t>
            </w:r>
          </w:p>
        </w:tc>
        <w:tc>
          <w:tcPr>
            <w:tcW w:w="992" w:type="dxa"/>
          </w:tcPr>
          <w:p w14:paraId="48B124B9" w14:textId="0DEB0962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58</w:t>
            </w:r>
          </w:p>
        </w:tc>
        <w:tc>
          <w:tcPr>
            <w:tcW w:w="992" w:type="dxa"/>
          </w:tcPr>
          <w:p w14:paraId="4EDAAFAA" w14:textId="2F739279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1</w:t>
            </w:r>
            <w:r w:rsidR="001B28C3">
              <w:t>.</w:t>
            </w:r>
            <w:r w:rsidRPr="00EF7B3E">
              <w:t>48</w:t>
            </w:r>
          </w:p>
        </w:tc>
      </w:tr>
      <w:tr w:rsidR="008E595B" w:rsidRPr="000A5A07" w14:paraId="597A26C9" w14:textId="77777777" w:rsidTr="004A54FE">
        <w:tc>
          <w:tcPr>
            <w:tcW w:w="794" w:type="dxa"/>
            <w:shd w:val="clear" w:color="auto" w:fill="auto"/>
          </w:tcPr>
          <w:p w14:paraId="146B22BA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WED</w:t>
            </w:r>
          </w:p>
        </w:tc>
        <w:tc>
          <w:tcPr>
            <w:tcW w:w="851" w:type="dxa"/>
          </w:tcPr>
          <w:p w14:paraId="6D1FE626" w14:textId="0F02CE22" w:rsidR="008E595B" w:rsidRPr="00EC642C" w:rsidRDefault="008E595B" w:rsidP="008E595B">
            <w:pPr>
              <w:pStyle w:val="MDPI42tablebody"/>
              <w:spacing w:line="240" w:lineRule="auto"/>
            </w:pPr>
            <w:r w:rsidRPr="00EF7B3E">
              <w:t>1972</w:t>
            </w:r>
            <w:r w:rsidR="001B28C3">
              <w:t>.</w:t>
            </w:r>
            <w:r w:rsidRPr="00EF7B3E">
              <w:t>99</w:t>
            </w:r>
          </w:p>
        </w:tc>
        <w:tc>
          <w:tcPr>
            <w:tcW w:w="850" w:type="dxa"/>
          </w:tcPr>
          <w:p w14:paraId="7BCD42ED" w14:textId="22541096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2041</w:t>
            </w:r>
            <w:r w:rsidR="001B28C3">
              <w:t>.</w:t>
            </w:r>
            <w:r w:rsidRPr="00EF7B3E">
              <w:t>45</w:t>
            </w:r>
          </w:p>
        </w:tc>
        <w:tc>
          <w:tcPr>
            <w:tcW w:w="992" w:type="dxa"/>
          </w:tcPr>
          <w:p w14:paraId="0C8D7982" w14:textId="25D9495A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2068</w:t>
            </w:r>
            <w:r w:rsidR="001B28C3">
              <w:t>.</w:t>
            </w:r>
            <w:r w:rsidRPr="00EF7B3E">
              <w:t>12</w:t>
            </w:r>
          </w:p>
        </w:tc>
        <w:tc>
          <w:tcPr>
            <w:tcW w:w="992" w:type="dxa"/>
          </w:tcPr>
          <w:p w14:paraId="2A7B29FF" w14:textId="71725C6D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2369</w:t>
            </w:r>
            <w:r w:rsidR="001B28C3">
              <w:t>.</w:t>
            </w:r>
            <w:r w:rsidRPr="00EF7B3E">
              <w:t>94</w:t>
            </w:r>
          </w:p>
        </w:tc>
        <w:tc>
          <w:tcPr>
            <w:tcW w:w="992" w:type="dxa"/>
          </w:tcPr>
          <w:p w14:paraId="5206F733" w14:textId="75249BD6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18</w:t>
            </w:r>
          </w:p>
        </w:tc>
        <w:tc>
          <w:tcPr>
            <w:tcW w:w="992" w:type="dxa"/>
          </w:tcPr>
          <w:p w14:paraId="70463804" w14:textId="4EA2287D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47</w:t>
            </w:r>
          </w:p>
        </w:tc>
        <w:tc>
          <w:tcPr>
            <w:tcW w:w="992" w:type="dxa"/>
          </w:tcPr>
          <w:p w14:paraId="50DFDF26" w14:textId="721C96B4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57</w:t>
            </w:r>
          </w:p>
        </w:tc>
        <w:tc>
          <w:tcPr>
            <w:tcW w:w="992" w:type="dxa"/>
          </w:tcPr>
          <w:p w14:paraId="37808BA6" w14:textId="0498365A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1</w:t>
            </w:r>
            <w:r w:rsidR="001B28C3">
              <w:t>.</w:t>
            </w:r>
            <w:r w:rsidRPr="00EF7B3E">
              <w:t>72</w:t>
            </w:r>
          </w:p>
        </w:tc>
      </w:tr>
      <w:tr w:rsidR="008E595B" w:rsidRPr="000A5A07" w14:paraId="70D6AB81" w14:textId="77777777" w:rsidTr="004A54FE">
        <w:tc>
          <w:tcPr>
            <w:tcW w:w="794" w:type="dxa"/>
            <w:shd w:val="clear" w:color="auto" w:fill="auto"/>
          </w:tcPr>
          <w:p w14:paraId="3E2ED1CC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THU</w:t>
            </w:r>
          </w:p>
        </w:tc>
        <w:tc>
          <w:tcPr>
            <w:tcW w:w="851" w:type="dxa"/>
          </w:tcPr>
          <w:p w14:paraId="253364B7" w14:textId="1C425DB8" w:rsidR="008E595B" w:rsidRPr="00EC642C" w:rsidRDefault="008E595B" w:rsidP="008E595B">
            <w:pPr>
              <w:pStyle w:val="MDPI42tablebody"/>
              <w:spacing w:line="240" w:lineRule="auto"/>
            </w:pPr>
            <w:r w:rsidRPr="00EF7B3E">
              <w:t>1973</w:t>
            </w:r>
            <w:r w:rsidR="001B28C3">
              <w:t>.</w:t>
            </w:r>
            <w:r w:rsidRPr="00EF7B3E">
              <w:t>87</w:t>
            </w:r>
          </w:p>
        </w:tc>
        <w:tc>
          <w:tcPr>
            <w:tcW w:w="850" w:type="dxa"/>
          </w:tcPr>
          <w:p w14:paraId="3FAB7FA5" w14:textId="070D5581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2039</w:t>
            </w:r>
            <w:r w:rsidR="001B28C3">
              <w:t>.</w:t>
            </w:r>
            <w:r w:rsidRPr="00EF7B3E">
              <w:t>90</w:t>
            </w:r>
          </w:p>
        </w:tc>
        <w:tc>
          <w:tcPr>
            <w:tcW w:w="992" w:type="dxa"/>
          </w:tcPr>
          <w:p w14:paraId="314CBB81" w14:textId="049E0F57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2069</w:t>
            </w:r>
            <w:r w:rsidR="001B28C3">
              <w:t>.</w:t>
            </w:r>
            <w:r w:rsidRPr="00EF7B3E">
              <w:t>05</w:t>
            </w:r>
          </w:p>
        </w:tc>
        <w:tc>
          <w:tcPr>
            <w:tcW w:w="992" w:type="dxa"/>
          </w:tcPr>
          <w:p w14:paraId="67C2002E" w14:textId="4728CCDD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2324</w:t>
            </w:r>
            <w:r w:rsidR="001B28C3">
              <w:t>.</w:t>
            </w:r>
            <w:r w:rsidRPr="00EF7B3E">
              <w:t>97</w:t>
            </w:r>
          </w:p>
        </w:tc>
        <w:tc>
          <w:tcPr>
            <w:tcW w:w="992" w:type="dxa"/>
          </w:tcPr>
          <w:p w14:paraId="188DC705" w14:textId="7CF71B4A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20</w:t>
            </w:r>
          </w:p>
        </w:tc>
        <w:tc>
          <w:tcPr>
            <w:tcW w:w="992" w:type="dxa"/>
          </w:tcPr>
          <w:p w14:paraId="1218CA49" w14:textId="35C3BE8C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49</w:t>
            </w:r>
          </w:p>
        </w:tc>
        <w:tc>
          <w:tcPr>
            <w:tcW w:w="992" w:type="dxa"/>
          </w:tcPr>
          <w:p w14:paraId="5C150039" w14:textId="780AF4C2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64</w:t>
            </w:r>
          </w:p>
        </w:tc>
        <w:tc>
          <w:tcPr>
            <w:tcW w:w="992" w:type="dxa"/>
          </w:tcPr>
          <w:p w14:paraId="2CB68345" w14:textId="17440C24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1</w:t>
            </w:r>
            <w:r w:rsidR="001B28C3">
              <w:t>.</w:t>
            </w:r>
            <w:r w:rsidRPr="00EF7B3E">
              <w:t>76</w:t>
            </w:r>
          </w:p>
        </w:tc>
      </w:tr>
      <w:tr w:rsidR="008E595B" w:rsidRPr="000A5A07" w14:paraId="70FABD47" w14:textId="77777777" w:rsidTr="004A54FE">
        <w:tc>
          <w:tcPr>
            <w:tcW w:w="794" w:type="dxa"/>
            <w:shd w:val="clear" w:color="auto" w:fill="auto"/>
          </w:tcPr>
          <w:p w14:paraId="767E71F7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FRI</w:t>
            </w:r>
          </w:p>
        </w:tc>
        <w:tc>
          <w:tcPr>
            <w:tcW w:w="851" w:type="dxa"/>
          </w:tcPr>
          <w:p w14:paraId="6BE7058B" w14:textId="1706CC52" w:rsidR="008E595B" w:rsidRPr="00EC642C" w:rsidRDefault="008E595B" w:rsidP="008E595B">
            <w:pPr>
              <w:pStyle w:val="MDPI42tablebody"/>
              <w:spacing w:line="240" w:lineRule="auto"/>
            </w:pPr>
            <w:r w:rsidRPr="00EF7B3E">
              <w:t>1981</w:t>
            </w:r>
            <w:r w:rsidR="001B28C3">
              <w:t>.</w:t>
            </w:r>
            <w:r w:rsidRPr="00EF7B3E">
              <w:t>12</w:t>
            </w:r>
          </w:p>
        </w:tc>
        <w:tc>
          <w:tcPr>
            <w:tcW w:w="850" w:type="dxa"/>
          </w:tcPr>
          <w:p w14:paraId="18CC863B" w14:textId="752F7CEF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2041</w:t>
            </w:r>
            <w:r w:rsidR="001B28C3">
              <w:t>.</w:t>
            </w:r>
            <w:r w:rsidRPr="00EF7B3E">
              <w:t>73</w:t>
            </w:r>
          </w:p>
        </w:tc>
        <w:tc>
          <w:tcPr>
            <w:tcW w:w="992" w:type="dxa"/>
          </w:tcPr>
          <w:p w14:paraId="79464C16" w14:textId="4D654128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2070</w:t>
            </w:r>
            <w:r w:rsidR="001B28C3">
              <w:t>.</w:t>
            </w:r>
            <w:r w:rsidRPr="00EF7B3E">
              <w:t>33</w:t>
            </w:r>
          </w:p>
        </w:tc>
        <w:tc>
          <w:tcPr>
            <w:tcW w:w="992" w:type="dxa"/>
          </w:tcPr>
          <w:p w14:paraId="18E1F336" w14:textId="3F83C613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2335</w:t>
            </w:r>
            <w:r w:rsidR="001B28C3">
              <w:t>.</w:t>
            </w:r>
            <w:r w:rsidRPr="00EF7B3E">
              <w:t>98</w:t>
            </w:r>
          </w:p>
        </w:tc>
        <w:tc>
          <w:tcPr>
            <w:tcW w:w="992" w:type="dxa"/>
          </w:tcPr>
          <w:p w14:paraId="2F3C24FA" w14:textId="25F04A91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22</w:t>
            </w:r>
          </w:p>
        </w:tc>
        <w:tc>
          <w:tcPr>
            <w:tcW w:w="992" w:type="dxa"/>
          </w:tcPr>
          <w:p w14:paraId="316353CD" w14:textId="7E451F83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48</w:t>
            </w:r>
          </w:p>
        </w:tc>
        <w:tc>
          <w:tcPr>
            <w:tcW w:w="992" w:type="dxa"/>
          </w:tcPr>
          <w:p w14:paraId="4A92B62A" w14:textId="18708FD0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62</w:t>
            </w:r>
          </w:p>
        </w:tc>
        <w:tc>
          <w:tcPr>
            <w:tcW w:w="992" w:type="dxa"/>
          </w:tcPr>
          <w:p w14:paraId="7963492A" w14:textId="7961ABE9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1</w:t>
            </w:r>
            <w:r w:rsidR="001B28C3">
              <w:t>.</w:t>
            </w:r>
            <w:r w:rsidRPr="00EF7B3E">
              <w:t>57</w:t>
            </w:r>
          </w:p>
        </w:tc>
      </w:tr>
      <w:tr w:rsidR="008E595B" w:rsidRPr="000A5A07" w14:paraId="42A5E86A" w14:textId="77777777" w:rsidTr="004A54FE">
        <w:tc>
          <w:tcPr>
            <w:tcW w:w="794" w:type="dxa"/>
            <w:shd w:val="clear" w:color="auto" w:fill="auto"/>
          </w:tcPr>
          <w:p w14:paraId="5E3C31B8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SAT</w:t>
            </w:r>
          </w:p>
        </w:tc>
        <w:tc>
          <w:tcPr>
            <w:tcW w:w="851" w:type="dxa"/>
          </w:tcPr>
          <w:p w14:paraId="464C5375" w14:textId="176D6DED" w:rsidR="008E595B" w:rsidRPr="00EC642C" w:rsidRDefault="008E595B" w:rsidP="008E595B">
            <w:pPr>
              <w:pStyle w:val="MDPI42tablebody"/>
              <w:spacing w:line="240" w:lineRule="auto"/>
            </w:pPr>
            <w:r w:rsidRPr="00EF7B3E">
              <w:t>1978</w:t>
            </w:r>
            <w:r w:rsidR="001B28C3">
              <w:t>.</w:t>
            </w:r>
            <w:r w:rsidRPr="00EF7B3E">
              <w:t>04</w:t>
            </w:r>
          </w:p>
        </w:tc>
        <w:tc>
          <w:tcPr>
            <w:tcW w:w="850" w:type="dxa"/>
          </w:tcPr>
          <w:p w14:paraId="792A93C1" w14:textId="2947DA21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2041</w:t>
            </w:r>
            <w:r w:rsidR="001B28C3">
              <w:t>.</w:t>
            </w:r>
            <w:r w:rsidRPr="00EF7B3E">
              <w:t>21</w:t>
            </w:r>
          </w:p>
        </w:tc>
        <w:tc>
          <w:tcPr>
            <w:tcW w:w="992" w:type="dxa"/>
          </w:tcPr>
          <w:p w14:paraId="717354A9" w14:textId="3018E014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2063</w:t>
            </w:r>
            <w:r w:rsidR="001B28C3">
              <w:t>.</w:t>
            </w:r>
            <w:r w:rsidRPr="00EF7B3E">
              <w:t>26</w:t>
            </w:r>
          </w:p>
        </w:tc>
        <w:tc>
          <w:tcPr>
            <w:tcW w:w="992" w:type="dxa"/>
          </w:tcPr>
          <w:p w14:paraId="7083D9D8" w14:textId="06F9E023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2368</w:t>
            </w:r>
            <w:r w:rsidR="001B28C3">
              <w:t>.</w:t>
            </w:r>
            <w:r w:rsidRPr="00EF7B3E">
              <w:t>47</w:t>
            </w:r>
          </w:p>
        </w:tc>
        <w:tc>
          <w:tcPr>
            <w:tcW w:w="992" w:type="dxa"/>
          </w:tcPr>
          <w:p w14:paraId="0D491674" w14:textId="2E8ED98D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20</w:t>
            </w:r>
          </w:p>
        </w:tc>
        <w:tc>
          <w:tcPr>
            <w:tcW w:w="992" w:type="dxa"/>
          </w:tcPr>
          <w:p w14:paraId="47EF11AB" w14:textId="6D3D6506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44</w:t>
            </w:r>
          </w:p>
        </w:tc>
        <w:tc>
          <w:tcPr>
            <w:tcW w:w="992" w:type="dxa"/>
          </w:tcPr>
          <w:p w14:paraId="3985A96F" w14:textId="72C3BFC3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54</w:t>
            </w:r>
          </w:p>
        </w:tc>
        <w:tc>
          <w:tcPr>
            <w:tcW w:w="992" w:type="dxa"/>
          </w:tcPr>
          <w:p w14:paraId="57C1D8C5" w14:textId="5DEB4B30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1</w:t>
            </w:r>
            <w:r w:rsidR="001B28C3">
              <w:t>.</w:t>
            </w:r>
            <w:r w:rsidRPr="00EF7B3E">
              <w:t>46</w:t>
            </w:r>
          </w:p>
        </w:tc>
      </w:tr>
      <w:tr w:rsidR="008E595B" w:rsidRPr="000A5A07" w14:paraId="1E6848E4" w14:textId="77777777" w:rsidTr="004A54FE">
        <w:tc>
          <w:tcPr>
            <w:tcW w:w="794" w:type="dxa"/>
            <w:shd w:val="clear" w:color="auto" w:fill="auto"/>
          </w:tcPr>
          <w:p w14:paraId="71D20518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SUN</w:t>
            </w:r>
          </w:p>
        </w:tc>
        <w:tc>
          <w:tcPr>
            <w:tcW w:w="851" w:type="dxa"/>
          </w:tcPr>
          <w:p w14:paraId="211A5AB6" w14:textId="56D8D80A" w:rsidR="008E595B" w:rsidRPr="00EC642C" w:rsidRDefault="008E595B" w:rsidP="008E595B">
            <w:pPr>
              <w:pStyle w:val="MDPI42tablebody"/>
              <w:spacing w:line="240" w:lineRule="auto"/>
            </w:pPr>
            <w:r w:rsidRPr="00EF7B3E">
              <w:t>1975</w:t>
            </w:r>
            <w:r w:rsidR="001B28C3">
              <w:t>.</w:t>
            </w:r>
            <w:r w:rsidRPr="00EF7B3E">
              <w:t>25</w:t>
            </w:r>
          </w:p>
        </w:tc>
        <w:tc>
          <w:tcPr>
            <w:tcW w:w="850" w:type="dxa"/>
          </w:tcPr>
          <w:p w14:paraId="0B16CEAA" w14:textId="7F9B4841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2043</w:t>
            </w:r>
            <w:r w:rsidR="001B28C3">
              <w:t>.</w:t>
            </w:r>
            <w:r w:rsidRPr="00EF7B3E">
              <w:t>87</w:t>
            </w:r>
          </w:p>
        </w:tc>
        <w:tc>
          <w:tcPr>
            <w:tcW w:w="992" w:type="dxa"/>
          </w:tcPr>
          <w:p w14:paraId="0502FB5F" w14:textId="61705F26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2076</w:t>
            </w:r>
            <w:r w:rsidR="001B28C3">
              <w:t>.</w:t>
            </w:r>
            <w:r w:rsidRPr="00EF7B3E">
              <w:t>30</w:t>
            </w:r>
          </w:p>
        </w:tc>
        <w:tc>
          <w:tcPr>
            <w:tcW w:w="992" w:type="dxa"/>
          </w:tcPr>
          <w:p w14:paraId="5E72140C" w14:textId="0C403D55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2334</w:t>
            </w:r>
            <w:r w:rsidR="001B28C3">
              <w:t>.</w:t>
            </w:r>
            <w:r w:rsidRPr="00EF7B3E">
              <w:t>57</w:t>
            </w:r>
          </w:p>
        </w:tc>
        <w:tc>
          <w:tcPr>
            <w:tcW w:w="992" w:type="dxa"/>
          </w:tcPr>
          <w:p w14:paraId="5977F476" w14:textId="48EF840A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19</w:t>
            </w:r>
          </w:p>
        </w:tc>
        <w:tc>
          <w:tcPr>
            <w:tcW w:w="992" w:type="dxa"/>
          </w:tcPr>
          <w:p w14:paraId="69EA467B" w14:textId="268F1B4D" w:rsidR="008E595B" w:rsidRPr="00B6299C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42</w:t>
            </w:r>
          </w:p>
        </w:tc>
        <w:tc>
          <w:tcPr>
            <w:tcW w:w="992" w:type="dxa"/>
          </w:tcPr>
          <w:p w14:paraId="5B9EC0F0" w14:textId="21AF4223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54</w:t>
            </w:r>
          </w:p>
        </w:tc>
        <w:tc>
          <w:tcPr>
            <w:tcW w:w="992" w:type="dxa"/>
          </w:tcPr>
          <w:p w14:paraId="745C925F" w14:textId="30C28F7D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1</w:t>
            </w:r>
            <w:r w:rsidR="001B28C3">
              <w:t>.</w:t>
            </w:r>
            <w:r w:rsidRPr="00EF7B3E">
              <w:t>46</w:t>
            </w:r>
          </w:p>
        </w:tc>
      </w:tr>
      <w:tr w:rsidR="008E595B" w:rsidRPr="000A5A07" w14:paraId="03854454" w14:textId="77777777" w:rsidTr="004A54FE">
        <w:tc>
          <w:tcPr>
            <w:tcW w:w="794" w:type="dxa"/>
            <w:shd w:val="clear" w:color="auto" w:fill="auto"/>
            <w:vAlign w:val="center"/>
          </w:tcPr>
          <w:p w14:paraId="21C10867" w14:textId="77777777" w:rsidR="008E595B" w:rsidRPr="00085F04" w:rsidRDefault="008E595B" w:rsidP="008E595B">
            <w:pPr>
              <w:pStyle w:val="MDPI42tablebody"/>
              <w:spacing w:line="240" w:lineRule="auto"/>
            </w:pPr>
            <w:r>
              <w:rPr>
                <w:b/>
                <w:bCs/>
              </w:rPr>
              <w:t>Average</w:t>
            </w:r>
          </w:p>
        </w:tc>
        <w:tc>
          <w:tcPr>
            <w:tcW w:w="851" w:type="dxa"/>
          </w:tcPr>
          <w:p w14:paraId="056C2C64" w14:textId="41706307" w:rsidR="008E595B" w:rsidRPr="00EC642C" w:rsidRDefault="008E595B" w:rsidP="008E595B">
            <w:pPr>
              <w:pStyle w:val="MDPI42tablebody"/>
              <w:spacing w:line="240" w:lineRule="auto"/>
            </w:pPr>
            <w:r w:rsidRPr="00EF7B3E">
              <w:t>1976</w:t>
            </w:r>
            <w:r w:rsidR="001B28C3">
              <w:t>.</w:t>
            </w:r>
            <w:r w:rsidRPr="00EF7B3E">
              <w:t>20</w:t>
            </w:r>
          </w:p>
        </w:tc>
        <w:tc>
          <w:tcPr>
            <w:tcW w:w="850" w:type="dxa"/>
          </w:tcPr>
          <w:p w14:paraId="21EFAB0F" w14:textId="36C90877" w:rsidR="008E595B" w:rsidRPr="0003207D" w:rsidRDefault="008E595B" w:rsidP="008E595B">
            <w:pPr>
              <w:pStyle w:val="MDPI42tablebody"/>
              <w:spacing w:line="240" w:lineRule="auto"/>
            </w:pPr>
            <w:r w:rsidRPr="00EF7B3E">
              <w:t>2040</w:t>
            </w:r>
            <w:r w:rsidR="001B28C3">
              <w:t>.</w:t>
            </w:r>
            <w:r w:rsidRPr="00EF7B3E">
              <w:t>79</w:t>
            </w:r>
          </w:p>
        </w:tc>
        <w:tc>
          <w:tcPr>
            <w:tcW w:w="992" w:type="dxa"/>
          </w:tcPr>
          <w:p w14:paraId="028210CE" w14:textId="66F7815A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2068</w:t>
            </w:r>
            <w:r w:rsidR="001B28C3">
              <w:t>.</w:t>
            </w:r>
            <w:r w:rsidRPr="00EF7B3E">
              <w:t>35</w:t>
            </w:r>
          </w:p>
        </w:tc>
        <w:tc>
          <w:tcPr>
            <w:tcW w:w="992" w:type="dxa"/>
          </w:tcPr>
          <w:p w14:paraId="52CB64B5" w14:textId="3007896C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2339</w:t>
            </w:r>
            <w:r w:rsidR="001B28C3">
              <w:t>.</w:t>
            </w:r>
            <w:r w:rsidRPr="00EF7B3E">
              <w:t>49</w:t>
            </w:r>
          </w:p>
        </w:tc>
        <w:tc>
          <w:tcPr>
            <w:tcW w:w="992" w:type="dxa"/>
          </w:tcPr>
          <w:p w14:paraId="5FE36499" w14:textId="403E095E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19</w:t>
            </w:r>
          </w:p>
        </w:tc>
        <w:tc>
          <w:tcPr>
            <w:tcW w:w="992" w:type="dxa"/>
          </w:tcPr>
          <w:p w14:paraId="31972131" w14:textId="697ECC2E" w:rsidR="008E595B" w:rsidRPr="0003207D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45</w:t>
            </w:r>
          </w:p>
        </w:tc>
        <w:tc>
          <w:tcPr>
            <w:tcW w:w="992" w:type="dxa"/>
          </w:tcPr>
          <w:p w14:paraId="0DE125F4" w14:textId="09B3EAF6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0</w:t>
            </w:r>
            <w:r w:rsidR="001B28C3">
              <w:t>.</w:t>
            </w:r>
            <w:r w:rsidRPr="00EF7B3E">
              <w:t>57</w:t>
            </w:r>
          </w:p>
        </w:tc>
        <w:tc>
          <w:tcPr>
            <w:tcW w:w="992" w:type="dxa"/>
          </w:tcPr>
          <w:p w14:paraId="1179AA41" w14:textId="5ECA0331" w:rsidR="008E595B" w:rsidRPr="00DD2DB5" w:rsidRDefault="008E595B" w:rsidP="008E595B">
            <w:pPr>
              <w:pStyle w:val="MDPI42tablebody"/>
              <w:spacing w:line="240" w:lineRule="auto"/>
            </w:pPr>
            <w:r w:rsidRPr="00EF7B3E">
              <w:t>1</w:t>
            </w:r>
            <w:r w:rsidR="001B28C3">
              <w:t>.</w:t>
            </w:r>
            <w:r w:rsidRPr="00EF7B3E">
              <w:t>55</w:t>
            </w:r>
          </w:p>
        </w:tc>
      </w:tr>
    </w:tbl>
    <w:p w14:paraId="3870C014" w14:textId="77777777" w:rsidR="00AC7E87" w:rsidRPr="00153E61" w:rsidRDefault="00AC7E87" w:rsidP="00153E61">
      <w:pPr>
        <w:pStyle w:val="MDPI35textbeforelist"/>
        <w:rPr>
          <w:sz w:val="18"/>
          <w:szCs w:val="18"/>
          <w:lang w:val="pt-BR"/>
        </w:rPr>
      </w:pPr>
    </w:p>
    <w:p w14:paraId="653B4B02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3C086CEE" wp14:editId="2BC4892A">
            <wp:extent cx="4320000" cy="2160000"/>
            <wp:effectExtent l="0" t="0" r="4445" b="0"/>
            <wp:docPr id="1487296701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296701" name="Immagine 4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96DA9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1B8CB3F6" wp14:editId="016BA690">
            <wp:extent cx="4320000" cy="2160000"/>
            <wp:effectExtent l="0" t="0" r="4445" b="0"/>
            <wp:docPr id="1635687339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687339" name="Immagine 4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0AF62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673C3EFB" wp14:editId="36BACDFA">
            <wp:extent cx="4320000" cy="2160000"/>
            <wp:effectExtent l="0" t="0" r="4445" b="0"/>
            <wp:docPr id="53780647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80647" name="Immagine 4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504EB" w14:textId="77777777" w:rsidR="00153E61" w:rsidRPr="001F5D23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493E65E1" wp14:editId="08944D6D">
            <wp:extent cx="4320000" cy="2160000"/>
            <wp:effectExtent l="0" t="0" r="4445" b="0"/>
            <wp:docPr id="1480049359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049359" name="Immagine 4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A5554" w14:textId="09CBB3E0" w:rsidR="00153E61" w:rsidRDefault="00153E61" w:rsidP="00153E61">
      <w:pPr>
        <w:pStyle w:val="MDPI35textbeforelist"/>
        <w:rPr>
          <w:sz w:val="18"/>
          <w:szCs w:val="18"/>
        </w:rPr>
      </w:pPr>
      <w:r>
        <w:rPr>
          <w:b/>
          <w:sz w:val="18"/>
          <w:szCs w:val="18"/>
        </w:rPr>
        <w:t>Supplementary Material S1-F1, S1-F2, S1-F3, S1-F4</w:t>
      </w:r>
      <w:r w:rsidR="0050131D">
        <w:rPr>
          <w:b/>
          <w:sz w:val="18"/>
          <w:szCs w:val="18"/>
        </w:rPr>
        <w:t>, S1-F5</w:t>
      </w:r>
      <w:r w:rsidRPr="00CC7F35">
        <w:rPr>
          <w:b/>
          <w:sz w:val="18"/>
          <w:szCs w:val="18"/>
        </w:rPr>
        <w:t>.</w:t>
      </w:r>
      <w:r w:rsidRPr="00CC7F35">
        <w:rPr>
          <w:sz w:val="18"/>
          <w:szCs w:val="18"/>
        </w:rPr>
        <w:t xml:space="preserve"> </w:t>
      </w:r>
      <w:r w:rsidR="00723F7F">
        <w:rPr>
          <w:sz w:val="18"/>
          <w:szCs w:val="18"/>
        </w:rPr>
        <w:t>Table (F1) and CO (F2), CO</w:t>
      </w:r>
      <w:r w:rsidR="00723F7F" w:rsidRPr="00946965">
        <w:rPr>
          <w:sz w:val="18"/>
          <w:szCs w:val="18"/>
          <w:vertAlign w:val="subscript"/>
        </w:rPr>
        <w:t>2</w:t>
      </w:r>
      <w:r w:rsidR="00723F7F">
        <w:rPr>
          <w:sz w:val="18"/>
          <w:szCs w:val="18"/>
        </w:rPr>
        <w:t xml:space="preserve"> (F3), CH</w:t>
      </w:r>
      <w:r w:rsidR="00723F7F" w:rsidRPr="00946965">
        <w:rPr>
          <w:sz w:val="18"/>
          <w:szCs w:val="18"/>
          <w:vertAlign w:val="subscript"/>
        </w:rPr>
        <w:t>4</w:t>
      </w:r>
      <w:r w:rsidR="00723F7F">
        <w:rPr>
          <w:sz w:val="18"/>
          <w:szCs w:val="18"/>
        </w:rPr>
        <w:t xml:space="preserve"> (F4), </w:t>
      </w:r>
      <w:proofErr w:type="spellStart"/>
      <w:r w:rsidR="00723F7F">
        <w:rPr>
          <w:sz w:val="18"/>
          <w:szCs w:val="18"/>
        </w:rPr>
        <w:t>eBC</w:t>
      </w:r>
      <w:proofErr w:type="spellEnd"/>
      <w:r w:rsidR="00723F7F">
        <w:rPr>
          <w:sz w:val="18"/>
          <w:szCs w:val="18"/>
        </w:rPr>
        <w:t xml:space="preserve"> (F5) plots reporting key statistical data from </w:t>
      </w:r>
      <w:r>
        <w:rPr>
          <w:sz w:val="18"/>
          <w:szCs w:val="18"/>
        </w:rPr>
        <w:t>2021</w:t>
      </w:r>
      <w:r w:rsidRPr="00CC7F35">
        <w:rPr>
          <w:sz w:val="18"/>
          <w:szCs w:val="18"/>
        </w:rPr>
        <w:t>.</w:t>
      </w:r>
    </w:p>
    <w:p w14:paraId="2279E438" w14:textId="77777777" w:rsidR="00AC7E87" w:rsidRDefault="00AC7E87" w:rsidP="00153E61">
      <w:pPr>
        <w:pStyle w:val="MDPI35textbeforelist"/>
        <w:rPr>
          <w:sz w:val="18"/>
          <w:szCs w:val="18"/>
        </w:rPr>
      </w:pPr>
    </w:p>
    <w:tbl>
      <w:tblPr>
        <w:tblW w:w="8447" w:type="dxa"/>
        <w:tblInd w:w="2608" w:type="dxa"/>
        <w:tblBorders>
          <w:top w:val="single" w:sz="8" w:space="0" w:color="auto"/>
          <w:bottom w:val="single" w:sz="8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4"/>
        <w:gridCol w:w="851"/>
        <w:gridCol w:w="850"/>
        <w:gridCol w:w="992"/>
        <w:gridCol w:w="992"/>
        <w:gridCol w:w="992"/>
        <w:gridCol w:w="992"/>
        <w:gridCol w:w="992"/>
        <w:gridCol w:w="992"/>
      </w:tblGrid>
      <w:tr w:rsidR="00AC7E87" w:rsidRPr="000A5A07" w14:paraId="37018503" w14:textId="77777777" w:rsidTr="004A54FE">
        <w:tc>
          <w:tcPr>
            <w:tcW w:w="7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EAC5C1D" w14:textId="77777777" w:rsidR="00AC7E87" w:rsidRDefault="00AC7E87" w:rsidP="004A54FE">
            <w:pPr>
              <w:pStyle w:val="MDPI42tablebody"/>
              <w:spacing w:line="240" w:lineRule="auto"/>
              <w:rPr>
                <w:b/>
                <w:snapToGrid/>
              </w:rPr>
            </w:pPr>
            <w:r>
              <w:rPr>
                <w:b/>
                <w:snapToGrid/>
              </w:rPr>
              <w:t>Day</w:t>
            </w:r>
          </w:p>
        </w:tc>
        <w:tc>
          <w:tcPr>
            <w:tcW w:w="3685" w:type="dxa"/>
            <w:gridSpan w:val="4"/>
            <w:tcBorders>
              <w:bottom w:val="single" w:sz="4" w:space="0" w:color="auto"/>
            </w:tcBorders>
          </w:tcPr>
          <w:p w14:paraId="4556B527" w14:textId="77777777" w:rsidR="00AC7E87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CO</w:t>
            </w:r>
            <w:r>
              <w:rPr>
                <w:b/>
                <w:bCs/>
              </w:rPr>
              <w:t xml:space="preserve"> (ppb)</w:t>
            </w:r>
          </w:p>
        </w:tc>
        <w:tc>
          <w:tcPr>
            <w:tcW w:w="3968" w:type="dxa"/>
            <w:gridSpan w:val="4"/>
            <w:tcBorders>
              <w:bottom w:val="single" w:sz="4" w:space="0" w:color="auto"/>
            </w:tcBorders>
          </w:tcPr>
          <w:p w14:paraId="2A70733C" w14:textId="77777777" w:rsidR="00AC7E87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CO</w:t>
            </w:r>
            <w:r w:rsidRPr="00BA24FB">
              <w:rPr>
                <w:b/>
                <w:bCs/>
                <w:vertAlign w:val="subscript"/>
              </w:rPr>
              <w:t>2</w:t>
            </w:r>
            <w:r>
              <w:rPr>
                <w:b/>
                <w:bCs/>
              </w:rPr>
              <w:t xml:space="preserve"> (ppm)</w:t>
            </w:r>
          </w:p>
        </w:tc>
      </w:tr>
      <w:tr w:rsidR="00AC7E87" w:rsidRPr="000A5A07" w14:paraId="4686FD1A" w14:textId="77777777" w:rsidTr="004A54FE">
        <w:tc>
          <w:tcPr>
            <w:tcW w:w="7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058911E" w14:textId="77777777" w:rsidR="00AC7E87" w:rsidRDefault="00AC7E87" w:rsidP="004A54FE">
            <w:pPr>
              <w:pStyle w:val="MDPI42tablebody"/>
              <w:spacing w:line="240" w:lineRule="auto"/>
              <w:rPr>
                <w:b/>
                <w:snapToGrid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70C3FB3F" w14:textId="77777777" w:rsidR="00AC7E87" w:rsidRPr="006152AA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298A8770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427AAEBA" w14:textId="77777777" w:rsidR="00AC7E87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778DE3A4" w14:textId="77777777" w:rsidR="00AC7E87" w:rsidRDefault="00AC7E87" w:rsidP="004A54FE">
            <w:pPr>
              <w:pStyle w:val="MDPI42tablebody"/>
              <w:spacing w:line="240" w:lineRule="auto"/>
            </w:pPr>
            <w:r>
              <w:t>97,5%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19631520" w14:textId="77777777" w:rsidR="00AC7E87" w:rsidRPr="006152AA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092E1A8F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48BDA0B0" w14:textId="77777777" w:rsidR="00AC7E87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2DCA5761" w14:textId="77777777" w:rsidR="00AC7E87" w:rsidRDefault="00AC7E87" w:rsidP="004A54FE">
            <w:pPr>
              <w:pStyle w:val="MDPI42tablebody"/>
              <w:spacing w:line="240" w:lineRule="auto"/>
            </w:pPr>
            <w:r>
              <w:t>97,5%</w:t>
            </w:r>
          </w:p>
        </w:tc>
      </w:tr>
      <w:tr w:rsidR="008E595B" w:rsidRPr="000A5A07" w14:paraId="05B961DB" w14:textId="77777777" w:rsidTr="004A54FE">
        <w:tc>
          <w:tcPr>
            <w:tcW w:w="794" w:type="dxa"/>
            <w:shd w:val="clear" w:color="auto" w:fill="auto"/>
            <w:vAlign w:val="center"/>
          </w:tcPr>
          <w:p w14:paraId="43A8B89E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MON</w:t>
            </w:r>
          </w:p>
        </w:tc>
        <w:tc>
          <w:tcPr>
            <w:tcW w:w="851" w:type="dxa"/>
          </w:tcPr>
          <w:p w14:paraId="3ABF6E00" w14:textId="61830CA0" w:rsidR="008E595B" w:rsidRPr="00F220D4" w:rsidRDefault="008E595B" w:rsidP="008E595B">
            <w:pPr>
              <w:pStyle w:val="MDPI42tablebody"/>
              <w:spacing w:line="240" w:lineRule="auto"/>
            </w:pPr>
            <w:r w:rsidRPr="000352B7">
              <w:t>108</w:t>
            </w:r>
            <w:r w:rsidR="001B28C3">
              <w:t>.</w:t>
            </w:r>
            <w:r w:rsidRPr="000352B7">
              <w:t>10</w:t>
            </w:r>
          </w:p>
        </w:tc>
        <w:tc>
          <w:tcPr>
            <w:tcW w:w="850" w:type="dxa"/>
          </w:tcPr>
          <w:p w14:paraId="5CEBBF5A" w14:textId="3334A1F0" w:rsidR="008E595B" w:rsidRPr="00BB414D" w:rsidRDefault="008E595B" w:rsidP="008E595B">
            <w:pPr>
              <w:pStyle w:val="MDPI42tablebody"/>
              <w:spacing w:line="240" w:lineRule="auto"/>
            </w:pPr>
            <w:r w:rsidRPr="000352B7">
              <w:t>131</w:t>
            </w:r>
            <w:r w:rsidR="001B28C3">
              <w:t>.</w:t>
            </w:r>
            <w:r w:rsidRPr="000352B7">
              <w:t>83</w:t>
            </w:r>
          </w:p>
        </w:tc>
        <w:tc>
          <w:tcPr>
            <w:tcW w:w="992" w:type="dxa"/>
          </w:tcPr>
          <w:p w14:paraId="5B18D93A" w14:textId="66CBCD90" w:rsidR="008E595B" w:rsidRPr="00EC642C" w:rsidRDefault="008E595B" w:rsidP="008E595B">
            <w:pPr>
              <w:pStyle w:val="MDPI42tablebody"/>
              <w:spacing w:line="240" w:lineRule="auto"/>
            </w:pPr>
            <w:r w:rsidRPr="000352B7">
              <w:t>146</w:t>
            </w:r>
            <w:r w:rsidR="001B28C3">
              <w:t>.</w:t>
            </w:r>
            <w:r w:rsidRPr="000352B7">
              <w:t>79</w:t>
            </w:r>
          </w:p>
        </w:tc>
        <w:tc>
          <w:tcPr>
            <w:tcW w:w="992" w:type="dxa"/>
          </w:tcPr>
          <w:p w14:paraId="635277BC" w14:textId="3284D1FF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224</w:t>
            </w:r>
            <w:r w:rsidR="001B28C3">
              <w:t>.</w:t>
            </w:r>
            <w:r w:rsidRPr="000352B7">
              <w:t>34</w:t>
            </w:r>
          </w:p>
        </w:tc>
        <w:tc>
          <w:tcPr>
            <w:tcW w:w="992" w:type="dxa"/>
          </w:tcPr>
          <w:p w14:paraId="6DC85630" w14:textId="36791BD3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422</w:t>
            </w:r>
            <w:r w:rsidR="001B28C3">
              <w:t>.</w:t>
            </w:r>
            <w:r w:rsidRPr="000352B7">
              <w:t>03</w:t>
            </w:r>
          </w:p>
        </w:tc>
        <w:tc>
          <w:tcPr>
            <w:tcW w:w="992" w:type="dxa"/>
          </w:tcPr>
          <w:p w14:paraId="399F690C" w14:textId="64E3580D" w:rsidR="008E595B" w:rsidRPr="002B7FFB" w:rsidRDefault="008E595B" w:rsidP="008E595B">
            <w:pPr>
              <w:pStyle w:val="MDPI42tablebody"/>
              <w:spacing w:line="240" w:lineRule="auto"/>
            </w:pPr>
            <w:r w:rsidRPr="000352B7">
              <w:t>478</w:t>
            </w:r>
            <w:r w:rsidR="001B28C3">
              <w:t>.</w:t>
            </w:r>
            <w:r w:rsidRPr="000352B7">
              <w:t>47</w:t>
            </w:r>
          </w:p>
        </w:tc>
        <w:tc>
          <w:tcPr>
            <w:tcW w:w="992" w:type="dxa"/>
          </w:tcPr>
          <w:p w14:paraId="338DC3B5" w14:textId="59BE08E9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448</w:t>
            </w:r>
            <w:r w:rsidR="001B28C3">
              <w:t>.</w:t>
            </w:r>
            <w:r w:rsidRPr="000352B7">
              <w:t>84</w:t>
            </w:r>
          </w:p>
        </w:tc>
        <w:tc>
          <w:tcPr>
            <w:tcW w:w="992" w:type="dxa"/>
          </w:tcPr>
          <w:p w14:paraId="6099C221" w14:textId="5153F8A4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520</w:t>
            </w:r>
            <w:r w:rsidR="001B28C3">
              <w:t>.</w:t>
            </w:r>
            <w:r w:rsidRPr="000352B7">
              <w:t>00</w:t>
            </w:r>
          </w:p>
        </w:tc>
      </w:tr>
      <w:tr w:rsidR="008E595B" w:rsidRPr="000A5A07" w14:paraId="0B0DFEA4" w14:textId="77777777" w:rsidTr="004A54FE">
        <w:tc>
          <w:tcPr>
            <w:tcW w:w="794" w:type="dxa"/>
            <w:shd w:val="clear" w:color="auto" w:fill="auto"/>
            <w:vAlign w:val="center"/>
          </w:tcPr>
          <w:p w14:paraId="33EBB752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TUE</w:t>
            </w:r>
          </w:p>
        </w:tc>
        <w:tc>
          <w:tcPr>
            <w:tcW w:w="851" w:type="dxa"/>
          </w:tcPr>
          <w:p w14:paraId="74E4976F" w14:textId="68AC773D" w:rsidR="008E595B" w:rsidRPr="00F220D4" w:rsidRDefault="008E595B" w:rsidP="008E595B">
            <w:pPr>
              <w:pStyle w:val="MDPI42tablebody"/>
              <w:spacing w:line="240" w:lineRule="auto"/>
            </w:pPr>
            <w:r w:rsidRPr="000352B7">
              <w:t>113</w:t>
            </w:r>
            <w:r w:rsidR="001B28C3">
              <w:t>.</w:t>
            </w:r>
            <w:r w:rsidRPr="000352B7">
              <w:t>31</w:t>
            </w:r>
          </w:p>
        </w:tc>
        <w:tc>
          <w:tcPr>
            <w:tcW w:w="850" w:type="dxa"/>
          </w:tcPr>
          <w:p w14:paraId="00926494" w14:textId="02B79E87" w:rsidR="008E595B" w:rsidRPr="00BB414D" w:rsidRDefault="008E595B" w:rsidP="008E595B">
            <w:pPr>
              <w:pStyle w:val="MDPI42tablebody"/>
              <w:spacing w:line="240" w:lineRule="auto"/>
            </w:pPr>
            <w:r w:rsidRPr="000352B7">
              <w:t>144</w:t>
            </w:r>
            <w:r w:rsidR="001B28C3">
              <w:t>.</w:t>
            </w:r>
            <w:r w:rsidRPr="000352B7">
              <w:t>00</w:t>
            </w:r>
          </w:p>
        </w:tc>
        <w:tc>
          <w:tcPr>
            <w:tcW w:w="992" w:type="dxa"/>
          </w:tcPr>
          <w:p w14:paraId="0B2940EF" w14:textId="6E811560" w:rsidR="008E595B" w:rsidRPr="00EC642C" w:rsidRDefault="008E595B" w:rsidP="008E595B">
            <w:pPr>
              <w:pStyle w:val="MDPI42tablebody"/>
              <w:spacing w:line="240" w:lineRule="auto"/>
            </w:pPr>
            <w:r w:rsidRPr="000352B7">
              <w:t>159</w:t>
            </w:r>
            <w:r w:rsidR="001B28C3">
              <w:t>.</w:t>
            </w:r>
            <w:r w:rsidRPr="000352B7">
              <w:t>55</w:t>
            </w:r>
          </w:p>
        </w:tc>
        <w:tc>
          <w:tcPr>
            <w:tcW w:w="992" w:type="dxa"/>
          </w:tcPr>
          <w:p w14:paraId="48ACC905" w14:textId="3C64A97C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271</w:t>
            </w:r>
            <w:r w:rsidR="001B28C3">
              <w:t>.</w:t>
            </w:r>
            <w:r w:rsidRPr="000352B7">
              <w:t>17</w:t>
            </w:r>
          </w:p>
        </w:tc>
        <w:tc>
          <w:tcPr>
            <w:tcW w:w="992" w:type="dxa"/>
          </w:tcPr>
          <w:p w14:paraId="27A8B300" w14:textId="6FA500B3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423</w:t>
            </w:r>
            <w:r w:rsidR="001B28C3">
              <w:t>.</w:t>
            </w:r>
            <w:r w:rsidRPr="000352B7">
              <w:t>72</w:t>
            </w:r>
          </w:p>
        </w:tc>
        <w:tc>
          <w:tcPr>
            <w:tcW w:w="992" w:type="dxa"/>
          </w:tcPr>
          <w:p w14:paraId="0DE7D1A2" w14:textId="58BA6F38" w:rsidR="008E595B" w:rsidRPr="002B7FFB" w:rsidRDefault="008E595B" w:rsidP="008E595B">
            <w:pPr>
              <w:pStyle w:val="MDPI42tablebody"/>
              <w:spacing w:line="240" w:lineRule="auto"/>
            </w:pPr>
            <w:r w:rsidRPr="000352B7">
              <w:t>447</w:t>
            </w:r>
            <w:r w:rsidR="001B28C3">
              <w:t>.</w:t>
            </w:r>
            <w:r w:rsidRPr="000352B7">
              <w:t>06</w:t>
            </w:r>
          </w:p>
        </w:tc>
        <w:tc>
          <w:tcPr>
            <w:tcW w:w="992" w:type="dxa"/>
          </w:tcPr>
          <w:p w14:paraId="1161E409" w14:textId="380BACFB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450</w:t>
            </w:r>
            <w:r w:rsidR="001B28C3">
              <w:t>.</w:t>
            </w:r>
            <w:r w:rsidRPr="000352B7">
              <w:t>34</w:t>
            </w:r>
          </w:p>
        </w:tc>
        <w:tc>
          <w:tcPr>
            <w:tcW w:w="992" w:type="dxa"/>
          </w:tcPr>
          <w:p w14:paraId="7375D8E0" w14:textId="6B530B73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492</w:t>
            </w:r>
            <w:r w:rsidR="001B28C3">
              <w:t>.</w:t>
            </w:r>
            <w:r w:rsidRPr="000352B7">
              <w:t>81</w:t>
            </w:r>
          </w:p>
        </w:tc>
      </w:tr>
      <w:tr w:rsidR="008E595B" w:rsidRPr="000A5A07" w14:paraId="7CEFBE1D" w14:textId="77777777" w:rsidTr="004A54FE">
        <w:tc>
          <w:tcPr>
            <w:tcW w:w="794" w:type="dxa"/>
            <w:shd w:val="clear" w:color="auto" w:fill="auto"/>
            <w:vAlign w:val="center"/>
          </w:tcPr>
          <w:p w14:paraId="32EE9765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WED</w:t>
            </w:r>
          </w:p>
        </w:tc>
        <w:tc>
          <w:tcPr>
            <w:tcW w:w="851" w:type="dxa"/>
          </w:tcPr>
          <w:p w14:paraId="0632D1EA" w14:textId="387C555D" w:rsidR="008E595B" w:rsidRPr="00F220D4" w:rsidRDefault="008E595B" w:rsidP="008E595B">
            <w:pPr>
              <w:pStyle w:val="MDPI42tablebody"/>
              <w:spacing w:line="240" w:lineRule="auto"/>
            </w:pPr>
            <w:r w:rsidRPr="000352B7">
              <w:t>113</w:t>
            </w:r>
            <w:r w:rsidR="001B28C3">
              <w:t>.</w:t>
            </w:r>
            <w:r w:rsidRPr="000352B7">
              <w:t>14</w:t>
            </w:r>
          </w:p>
        </w:tc>
        <w:tc>
          <w:tcPr>
            <w:tcW w:w="850" w:type="dxa"/>
          </w:tcPr>
          <w:p w14:paraId="66ABB7C7" w14:textId="7DEA4439" w:rsidR="008E595B" w:rsidRPr="00BB414D" w:rsidRDefault="008E595B" w:rsidP="008E595B">
            <w:pPr>
              <w:pStyle w:val="MDPI42tablebody"/>
              <w:spacing w:line="240" w:lineRule="auto"/>
            </w:pPr>
            <w:r w:rsidRPr="000352B7">
              <w:t>144</w:t>
            </w:r>
            <w:r w:rsidR="001B28C3">
              <w:t>.</w:t>
            </w:r>
            <w:r w:rsidRPr="000352B7">
              <w:t>11</w:t>
            </w:r>
          </w:p>
        </w:tc>
        <w:tc>
          <w:tcPr>
            <w:tcW w:w="992" w:type="dxa"/>
          </w:tcPr>
          <w:p w14:paraId="64B628DA" w14:textId="31DBBFCE" w:rsidR="008E595B" w:rsidRPr="00EC642C" w:rsidRDefault="008E595B" w:rsidP="008E595B">
            <w:pPr>
              <w:pStyle w:val="MDPI42tablebody"/>
              <w:spacing w:line="240" w:lineRule="auto"/>
            </w:pPr>
            <w:r w:rsidRPr="000352B7">
              <w:t>159</w:t>
            </w:r>
            <w:r w:rsidR="001B28C3">
              <w:t>.</w:t>
            </w:r>
            <w:r w:rsidRPr="000352B7">
              <w:t>36</w:t>
            </w:r>
          </w:p>
        </w:tc>
        <w:tc>
          <w:tcPr>
            <w:tcW w:w="992" w:type="dxa"/>
          </w:tcPr>
          <w:p w14:paraId="3B4A320D" w14:textId="5A042C18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263</w:t>
            </w:r>
            <w:r w:rsidR="001B28C3">
              <w:t>.</w:t>
            </w:r>
            <w:r w:rsidRPr="000352B7">
              <w:t>40</w:t>
            </w:r>
          </w:p>
        </w:tc>
        <w:tc>
          <w:tcPr>
            <w:tcW w:w="992" w:type="dxa"/>
          </w:tcPr>
          <w:p w14:paraId="286EE40E" w14:textId="7B6D6035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423</w:t>
            </w:r>
            <w:r w:rsidR="001B28C3">
              <w:t>.</w:t>
            </w:r>
            <w:r w:rsidRPr="000352B7">
              <w:t>45</w:t>
            </w:r>
          </w:p>
        </w:tc>
        <w:tc>
          <w:tcPr>
            <w:tcW w:w="992" w:type="dxa"/>
          </w:tcPr>
          <w:p w14:paraId="412FC3EE" w14:textId="54186015" w:rsidR="008E595B" w:rsidRPr="002B7FFB" w:rsidRDefault="008E595B" w:rsidP="008E595B">
            <w:pPr>
              <w:pStyle w:val="MDPI42tablebody"/>
              <w:spacing w:line="240" w:lineRule="auto"/>
            </w:pPr>
            <w:r w:rsidRPr="000352B7">
              <w:t>439</w:t>
            </w:r>
            <w:r w:rsidR="001B28C3">
              <w:t>.</w:t>
            </w:r>
            <w:r w:rsidRPr="000352B7">
              <w:t>53</w:t>
            </w:r>
          </w:p>
        </w:tc>
        <w:tc>
          <w:tcPr>
            <w:tcW w:w="992" w:type="dxa"/>
          </w:tcPr>
          <w:p w14:paraId="607C48F1" w14:textId="749DFDD8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450</w:t>
            </w:r>
            <w:r w:rsidR="001B28C3">
              <w:t>.</w:t>
            </w:r>
            <w:r w:rsidRPr="000352B7">
              <w:t>09</w:t>
            </w:r>
          </w:p>
        </w:tc>
        <w:tc>
          <w:tcPr>
            <w:tcW w:w="992" w:type="dxa"/>
          </w:tcPr>
          <w:p w14:paraId="1B072A55" w14:textId="293473A8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492</w:t>
            </w:r>
            <w:r w:rsidR="001B28C3">
              <w:t>.</w:t>
            </w:r>
            <w:r w:rsidRPr="000352B7">
              <w:t>88</w:t>
            </w:r>
          </w:p>
        </w:tc>
      </w:tr>
      <w:tr w:rsidR="008E595B" w:rsidRPr="000A5A07" w14:paraId="37224EEC" w14:textId="77777777" w:rsidTr="004A54FE">
        <w:tc>
          <w:tcPr>
            <w:tcW w:w="794" w:type="dxa"/>
            <w:shd w:val="clear" w:color="auto" w:fill="auto"/>
            <w:vAlign w:val="center"/>
          </w:tcPr>
          <w:p w14:paraId="145D6A6E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THU</w:t>
            </w:r>
          </w:p>
        </w:tc>
        <w:tc>
          <w:tcPr>
            <w:tcW w:w="851" w:type="dxa"/>
          </w:tcPr>
          <w:p w14:paraId="5EC8B63B" w14:textId="78CA65CA" w:rsidR="008E595B" w:rsidRPr="00F220D4" w:rsidRDefault="008E595B" w:rsidP="008E595B">
            <w:pPr>
              <w:pStyle w:val="MDPI42tablebody"/>
              <w:spacing w:line="240" w:lineRule="auto"/>
            </w:pPr>
            <w:r w:rsidRPr="000352B7">
              <w:t>116</w:t>
            </w:r>
            <w:r w:rsidR="001B28C3">
              <w:t>.</w:t>
            </w:r>
            <w:r w:rsidRPr="000352B7">
              <w:t>21</w:t>
            </w:r>
          </w:p>
        </w:tc>
        <w:tc>
          <w:tcPr>
            <w:tcW w:w="850" w:type="dxa"/>
          </w:tcPr>
          <w:p w14:paraId="5503DF15" w14:textId="0448ED9B" w:rsidR="008E595B" w:rsidRPr="00BB414D" w:rsidRDefault="008E595B" w:rsidP="008E595B">
            <w:pPr>
              <w:pStyle w:val="MDPI42tablebody"/>
              <w:spacing w:line="240" w:lineRule="auto"/>
            </w:pPr>
            <w:r w:rsidRPr="000352B7">
              <w:t>144</w:t>
            </w:r>
            <w:r w:rsidR="001B28C3">
              <w:t>.</w:t>
            </w:r>
            <w:r w:rsidRPr="000352B7">
              <w:t>27</w:t>
            </w:r>
          </w:p>
        </w:tc>
        <w:tc>
          <w:tcPr>
            <w:tcW w:w="992" w:type="dxa"/>
          </w:tcPr>
          <w:p w14:paraId="109206D1" w14:textId="536A8126" w:rsidR="008E595B" w:rsidRPr="00EC642C" w:rsidRDefault="008E595B" w:rsidP="008E595B">
            <w:pPr>
              <w:pStyle w:val="MDPI42tablebody"/>
              <w:spacing w:line="240" w:lineRule="auto"/>
            </w:pPr>
            <w:r w:rsidRPr="000352B7">
              <w:t>157</w:t>
            </w:r>
            <w:r w:rsidR="001B28C3">
              <w:t>.</w:t>
            </w:r>
            <w:r w:rsidRPr="000352B7">
              <w:t>09</w:t>
            </w:r>
          </w:p>
        </w:tc>
        <w:tc>
          <w:tcPr>
            <w:tcW w:w="992" w:type="dxa"/>
          </w:tcPr>
          <w:p w14:paraId="4D1C3FC4" w14:textId="108E518C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266</w:t>
            </w:r>
            <w:r w:rsidR="001B28C3">
              <w:t>.</w:t>
            </w:r>
            <w:r w:rsidRPr="000352B7">
              <w:t>18</w:t>
            </w:r>
          </w:p>
        </w:tc>
        <w:tc>
          <w:tcPr>
            <w:tcW w:w="992" w:type="dxa"/>
          </w:tcPr>
          <w:p w14:paraId="4FC712C0" w14:textId="78413210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423</w:t>
            </w:r>
            <w:r w:rsidR="001B28C3">
              <w:t>.</w:t>
            </w:r>
            <w:r w:rsidRPr="000352B7">
              <w:t>73</w:t>
            </w:r>
          </w:p>
        </w:tc>
        <w:tc>
          <w:tcPr>
            <w:tcW w:w="992" w:type="dxa"/>
          </w:tcPr>
          <w:p w14:paraId="232733B5" w14:textId="14D53057" w:rsidR="008E595B" w:rsidRPr="002B7FFB" w:rsidRDefault="008E595B" w:rsidP="008E595B">
            <w:pPr>
              <w:pStyle w:val="MDPI42tablebody"/>
              <w:spacing w:line="240" w:lineRule="auto"/>
            </w:pPr>
            <w:r w:rsidRPr="000352B7">
              <w:t>439</w:t>
            </w:r>
            <w:r w:rsidR="001B28C3">
              <w:t>.</w:t>
            </w:r>
            <w:r w:rsidRPr="000352B7">
              <w:t>28</w:t>
            </w:r>
          </w:p>
        </w:tc>
        <w:tc>
          <w:tcPr>
            <w:tcW w:w="992" w:type="dxa"/>
          </w:tcPr>
          <w:p w14:paraId="31F76612" w14:textId="5624C679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451</w:t>
            </w:r>
            <w:r w:rsidR="001B28C3">
              <w:t>.</w:t>
            </w:r>
            <w:r w:rsidRPr="000352B7">
              <w:t>46</w:t>
            </w:r>
          </w:p>
        </w:tc>
        <w:tc>
          <w:tcPr>
            <w:tcW w:w="992" w:type="dxa"/>
          </w:tcPr>
          <w:p w14:paraId="7B1386AB" w14:textId="10B9546C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496</w:t>
            </w:r>
            <w:r w:rsidR="001B28C3">
              <w:t>.</w:t>
            </w:r>
            <w:r w:rsidRPr="000352B7">
              <w:t>39</w:t>
            </w:r>
          </w:p>
        </w:tc>
      </w:tr>
      <w:tr w:rsidR="008E595B" w:rsidRPr="000A5A07" w14:paraId="38E1888F" w14:textId="77777777" w:rsidTr="004A54FE">
        <w:tc>
          <w:tcPr>
            <w:tcW w:w="794" w:type="dxa"/>
            <w:shd w:val="clear" w:color="auto" w:fill="auto"/>
            <w:vAlign w:val="center"/>
          </w:tcPr>
          <w:p w14:paraId="3A3A96DD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FRI</w:t>
            </w:r>
          </w:p>
        </w:tc>
        <w:tc>
          <w:tcPr>
            <w:tcW w:w="851" w:type="dxa"/>
          </w:tcPr>
          <w:p w14:paraId="74BA8209" w14:textId="627EFA55" w:rsidR="008E595B" w:rsidRPr="00F220D4" w:rsidRDefault="008E595B" w:rsidP="008E595B">
            <w:pPr>
              <w:pStyle w:val="MDPI42tablebody"/>
              <w:spacing w:line="240" w:lineRule="auto"/>
            </w:pPr>
            <w:r w:rsidRPr="000352B7">
              <w:t>112</w:t>
            </w:r>
            <w:r w:rsidR="001B28C3">
              <w:t>.</w:t>
            </w:r>
            <w:r w:rsidRPr="000352B7">
              <w:t>92</w:t>
            </w:r>
          </w:p>
        </w:tc>
        <w:tc>
          <w:tcPr>
            <w:tcW w:w="850" w:type="dxa"/>
          </w:tcPr>
          <w:p w14:paraId="321B86BC" w14:textId="5F20B148" w:rsidR="008E595B" w:rsidRPr="00BB414D" w:rsidRDefault="008E595B" w:rsidP="008E595B">
            <w:pPr>
              <w:pStyle w:val="MDPI42tablebody"/>
              <w:spacing w:line="240" w:lineRule="auto"/>
            </w:pPr>
            <w:r w:rsidRPr="000352B7">
              <w:t>141</w:t>
            </w:r>
            <w:r w:rsidR="001B28C3">
              <w:t>.</w:t>
            </w:r>
            <w:r w:rsidRPr="000352B7">
              <w:t>58</w:t>
            </w:r>
          </w:p>
        </w:tc>
        <w:tc>
          <w:tcPr>
            <w:tcW w:w="992" w:type="dxa"/>
          </w:tcPr>
          <w:p w14:paraId="650CB0B0" w14:textId="5BDC840F" w:rsidR="008E595B" w:rsidRPr="00EC642C" w:rsidRDefault="008E595B" w:rsidP="008E595B">
            <w:pPr>
              <w:pStyle w:val="MDPI42tablebody"/>
              <w:spacing w:line="240" w:lineRule="auto"/>
            </w:pPr>
            <w:r w:rsidRPr="000352B7">
              <w:t>153</w:t>
            </w:r>
            <w:r w:rsidR="001B28C3">
              <w:t>.</w:t>
            </w:r>
            <w:r w:rsidRPr="000352B7">
              <w:t>71</w:t>
            </w:r>
          </w:p>
        </w:tc>
        <w:tc>
          <w:tcPr>
            <w:tcW w:w="992" w:type="dxa"/>
          </w:tcPr>
          <w:p w14:paraId="32E33A56" w14:textId="1A45BA80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278</w:t>
            </w:r>
            <w:r w:rsidR="001B28C3">
              <w:t>.</w:t>
            </w:r>
            <w:r w:rsidRPr="000352B7">
              <w:t>01</w:t>
            </w:r>
          </w:p>
        </w:tc>
        <w:tc>
          <w:tcPr>
            <w:tcW w:w="992" w:type="dxa"/>
          </w:tcPr>
          <w:p w14:paraId="5241CC62" w14:textId="1562EB49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422</w:t>
            </w:r>
            <w:r w:rsidR="001B28C3">
              <w:t>.</w:t>
            </w:r>
            <w:r w:rsidRPr="000352B7">
              <w:t>10</w:t>
            </w:r>
          </w:p>
        </w:tc>
        <w:tc>
          <w:tcPr>
            <w:tcW w:w="992" w:type="dxa"/>
          </w:tcPr>
          <w:p w14:paraId="414AAEF5" w14:textId="1BA095EA" w:rsidR="008E595B" w:rsidRPr="002B7FFB" w:rsidRDefault="008E595B" w:rsidP="008E595B">
            <w:pPr>
              <w:pStyle w:val="MDPI42tablebody"/>
              <w:spacing w:line="240" w:lineRule="auto"/>
            </w:pPr>
            <w:r w:rsidRPr="000352B7">
              <w:t>439</w:t>
            </w:r>
            <w:r w:rsidR="001B28C3">
              <w:t>.</w:t>
            </w:r>
            <w:r w:rsidRPr="000352B7">
              <w:t>13</w:t>
            </w:r>
          </w:p>
        </w:tc>
        <w:tc>
          <w:tcPr>
            <w:tcW w:w="992" w:type="dxa"/>
          </w:tcPr>
          <w:p w14:paraId="6926C14C" w14:textId="0128FBD0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450</w:t>
            </w:r>
            <w:r w:rsidR="001B28C3">
              <w:t>.</w:t>
            </w:r>
            <w:r w:rsidRPr="000352B7">
              <w:t>93</w:t>
            </w:r>
          </w:p>
        </w:tc>
        <w:tc>
          <w:tcPr>
            <w:tcW w:w="992" w:type="dxa"/>
          </w:tcPr>
          <w:p w14:paraId="0ED267B7" w14:textId="6BAE71A6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492</w:t>
            </w:r>
            <w:r w:rsidR="001B28C3">
              <w:t>.</w:t>
            </w:r>
            <w:r w:rsidRPr="000352B7">
              <w:t>68</w:t>
            </w:r>
          </w:p>
        </w:tc>
      </w:tr>
      <w:tr w:rsidR="008E595B" w:rsidRPr="000A5A07" w14:paraId="061B9814" w14:textId="77777777" w:rsidTr="004A54FE">
        <w:tc>
          <w:tcPr>
            <w:tcW w:w="794" w:type="dxa"/>
            <w:shd w:val="clear" w:color="auto" w:fill="auto"/>
            <w:vAlign w:val="center"/>
          </w:tcPr>
          <w:p w14:paraId="3F40AED1" w14:textId="77777777" w:rsidR="008E595B" w:rsidRPr="00F220D4" w:rsidRDefault="008E595B" w:rsidP="008E595B">
            <w:pPr>
              <w:pStyle w:val="MDPI42tablebody"/>
              <w:spacing w:line="240" w:lineRule="auto"/>
            </w:pPr>
            <w:r>
              <w:t>SAT</w:t>
            </w:r>
          </w:p>
        </w:tc>
        <w:tc>
          <w:tcPr>
            <w:tcW w:w="851" w:type="dxa"/>
          </w:tcPr>
          <w:p w14:paraId="2F7F4BBD" w14:textId="3AD87DD6" w:rsidR="008E595B" w:rsidRPr="00F220D4" w:rsidRDefault="008E595B" w:rsidP="008E595B">
            <w:pPr>
              <w:pStyle w:val="MDPI42tablebody"/>
              <w:spacing w:line="240" w:lineRule="auto"/>
            </w:pPr>
            <w:r w:rsidRPr="000352B7">
              <w:t>108</w:t>
            </w:r>
            <w:r w:rsidR="001B28C3">
              <w:t>.</w:t>
            </w:r>
            <w:r w:rsidRPr="000352B7">
              <w:t>57</w:t>
            </w:r>
          </w:p>
        </w:tc>
        <w:tc>
          <w:tcPr>
            <w:tcW w:w="850" w:type="dxa"/>
          </w:tcPr>
          <w:p w14:paraId="418953E6" w14:textId="6F3819B5" w:rsidR="008E595B" w:rsidRPr="00BB414D" w:rsidRDefault="008E595B" w:rsidP="008E595B">
            <w:pPr>
              <w:pStyle w:val="MDPI42tablebody"/>
              <w:spacing w:line="240" w:lineRule="auto"/>
            </w:pPr>
            <w:r w:rsidRPr="000352B7">
              <w:t>134</w:t>
            </w:r>
            <w:r w:rsidR="001B28C3">
              <w:t>.</w:t>
            </w:r>
            <w:r w:rsidRPr="000352B7">
              <w:t>41</w:t>
            </w:r>
          </w:p>
        </w:tc>
        <w:tc>
          <w:tcPr>
            <w:tcW w:w="992" w:type="dxa"/>
          </w:tcPr>
          <w:p w14:paraId="4C6467E9" w14:textId="4D47C1B8" w:rsidR="008E595B" w:rsidRPr="00EC642C" w:rsidRDefault="008E595B" w:rsidP="008E595B">
            <w:pPr>
              <w:pStyle w:val="MDPI42tablebody"/>
              <w:spacing w:line="240" w:lineRule="auto"/>
            </w:pPr>
            <w:r w:rsidRPr="000352B7">
              <w:t>149</w:t>
            </w:r>
            <w:r w:rsidR="001B28C3">
              <w:t>.</w:t>
            </w:r>
            <w:r w:rsidRPr="000352B7">
              <w:t>18</w:t>
            </w:r>
          </w:p>
        </w:tc>
        <w:tc>
          <w:tcPr>
            <w:tcW w:w="992" w:type="dxa"/>
          </w:tcPr>
          <w:p w14:paraId="42F328D1" w14:textId="20585D3D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246</w:t>
            </w:r>
            <w:r w:rsidR="001B28C3">
              <w:t>.</w:t>
            </w:r>
            <w:r w:rsidRPr="000352B7">
              <w:t>68</w:t>
            </w:r>
          </w:p>
        </w:tc>
        <w:tc>
          <w:tcPr>
            <w:tcW w:w="992" w:type="dxa"/>
          </w:tcPr>
          <w:p w14:paraId="0571A53C" w14:textId="362AB1D3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422</w:t>
            </w:r>
            <w:r w:rsidR="001B28C3">
              <w:t>.</w:t>
            </w:r>
            <w:r w:rsidRPr="000352B7">
              <w:t>12</w:t>
            </w:r>
          </w:p>
        </w:tc>
        <w:tc>
          <w:tcPr>
            <w:tcW w:w="992" w:type="dxa"/>
          </w:tcPr>
          <w:p w14:paraId="73DC90F6" w14:textId="30183B23" w:rsidR="008E595B" w:rsidRPr="002B7FFB" w:rsidRDefault="008E595B" w:rsidP="008E595B">
            <w:pPr>
              <w:pStyle w:val="MDPI42tablebody"/>
              <w:spacing w:line="240" w:lineRule="auto"/>
            </w:pPr>
            <w:r w:rsidRPr="000352B7">
              <w:t>454</w:t>
            </w:r>
            <w:r w:rsidR="001B28C3">
              <w:t>.</w:t>
            </w:r>
            <w:r w:rsidRPr="000352B7">
              <w:t>48</w:t>
            </w:r>
          </w:p>
        </w:tc>
        <w:tc>
          <w:tcPr>
            <w:tcW w:w="992" w:type="dxa"/>
          </w:tcPr>
          <w:p w14:paraId="6FB226F9" w14:textId="479015A9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442</w:t>
            </w:r>
            <w:r w:rsidR="001B28C3">
              <w:t>.</w:t>
            </w:r>
            <w:r w:rsidRPr="000352B7">
              <w:t>62</w:t>
            </w:r>
          </w:p>
        </w:tc>
        <w:tc>
          <w:tcPr>
            <w:tcW w:w="992" w:type="dxa"/>
          </w:tcPr>
          <w:p w14:paraId="208E172B" w14:textId="5D6623EA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515</w:t>
            </w:r>
            <w:r w:rsidR="001B28C3">
              <w:t>.</w:t>
            </w:r>
            <w:r w:rsidRPr="000352B7">
              <w:t>86</w:t>
            </w:r>
          </w:p>
        </w:tc>
      </w:tr>
      <w:tr w:rsidR="008E595B" w:rsidRPr="000A5A07" w14:paraId="1FDFE8DF" w14:textId="77777777" w:rsidTr="004A54FE">
        <w:tc>
          <w:tcPr>
            <w:tcW w:w="794" w:type="dxa"/>
            <w:shd w:val="clear" w:color="auto" w:fill="auto"/>
            <w:vAlign w:val="center"/>
          </w:tcPr>
          <w:p w14:paraId="6BA5E75E" w14:textId="77777777" w:rsidR="008E595B" w:rsidRDefault="008E595B" w:rsidP="008E595B">
            <w:pPr>
              <w:pStyle w:val="MDPI42tablebody"/>
              <w:spacing w:line="240" w:lineRule="auto"/>
            </w:pPr>
            <w:r>
              <w:t>SUN</w:t>
            </w:r>
          </w:p>
        </w:tc>
        <w:tc>
          <w:tcPr>
            <w:tcW w:w="851" w:type="dxa"/>
          </w:tcPr>
          <w:p w14:paraId="56A9F284" w14:textId="7664A4F2" w:rsidR="008E595B" w:rsidRPr="00F220D4" w:rsidRDefault="008E595B" w:rsidP="008E595B">
            <w:pPr>
              <w:pStyle w:val="MDPI42tablebody"/>
              <w:spacing w:line="240" w:lineRule="auto"/>
            </w:pPr>
            <w:r w:rsidRPr="000352B7">
              <w:t>105</w:t>
            </w:r>
            <w:r w:rsidR="001B28C3">
              <w:t>.</w:t>
            </w:r>
            <w:r w:rsidRPr="000352B7">
              <w:t>63</w:t>
            </w:r>
          </w:p>
        </w:tc>
        <w:tc>
          <w:tcPr>
            <w:tcW w:w="850" w:type="dxa"/>
          </w:tcPr>
          <w:p w14:paraId="50C9850C" w14:textId="6639B5E8" w:rsidR="008E595B" w:rsidRPr="00BB414D" w:rsidRDefault="008E595B" w:rsidP="008E595B">
            <w:pPr>
              <w:pStyle w:val="MDPI42tablebody"/>
              <w:spacing w:line="240" w:lineRule="auto"/>
            </w:pPr>
            <w:r w:rsidRPr="000352B7">
              <w:t>133</w:t>
            </w:r>
            <w:r w:rsidR="001B28C3">
              <w:t>.</w:t>
            </w:r>
            <w:r w:rsidRPr="000352B7">
              <w:t>16</w:t>
            </w:r>
          </w:p>
        </w:tc>
        <w:tc>
          <w:tcPr>
            <w:tcW w:w="992" w:type="dxa"/>
          </w:tcPr>
          <w:p w14:paraId="5E02080E" w14:textId="7A2BA71B" w:rsidR="008E595B" w:rsidRPr="00EC642C" w:rsidRDefault="008E595B" w:rsidP="008E595B">
            <w:pPr>
              <w:pStyle w:val="MDPI42tablebody"/>
              <w:spacing w:line="240" w:lineRule="auto"/>
            </w:pPr>
            <w:r w:rsidRPr="000352B7">
              <w:t>148</w:t>
            </w:r>
            <w:r w:rsidR="001B28C3">
              <w:t>.</w:t>
            </w:r>
            <w:r w:rsidRPr="000352B7">
              <w:t>16</w:t>
            </w:r>
          </w:p>
        </w:tc>
        <w:tc>
          <w:tcPr>
            <w:tcW w:w="992" w:type="dxa"/>
          </w:tcPr>
          <w:p w14:paraId="0EFBF41B" w14:textId="36476F0B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242</w:t>
            </w:r>
            <w:r w:rsidR="001B28C3">
              <w:t>.</w:t>
            </w:r>
            <w:r w:rsidRPr="000352B7">
              <w:t>73</w:t>
            </w:r>
          </w:p>
        </w:tc>
        <w:tc>
          <w:tcPr>
            <w:tcW w:w="992" w:type="dxa"/>
          </w:tcPr>
          <w:p w14:paraId="72D05C50" w14:textId="41E13296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422</w:t>
            </w:r>
            <w:r w:rsidR="001B28C3">
              <w:t>.</w:t>
            </w:r>
            <w:r w:rsidRPr="000352B7">
              <w:t>92</w:t>
            </w:r>
          </w:p>
        </w:tc>
        <w:tc>
          <w:tcPr>
            <w:tcW w:w="992" w:type="dxa"/>
          </w:tcPr>
          <w:p w14:paraId="3E726538" w14:textId="00CAC16A" w:rsidR="008E595B" w:rsidRPr="002B7FFB" w:rsidRDefault="008E595B" w:rsidP="008E595B">
            <w:pPr>
              <w:pStyle w:val="MDPI42tablebody"/>
              <w:spacing w:line="240" w:lineRule="auto"/>
            </w:pPr>
            <w:r w:rsidRPr="000352B7">
              <w:t>474</w:t>
            </w:r>
            <w:r w:rsidR="001B28C3">
              <w:t>.</w:t>
            </w:r>
            <w:r w:rsidRPr="000352B7">
              <w:t>87</w:t>
            </w:r>
          </w:p>
        </w:tc>
        <w:tc>
          <w:tcPr>
            <w:tcW w:w="992" w:type="dxa"/>
          </w:tcPr>
          <w:p w14:paraId="45A1EE6F" w14:textId="01EB3904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442</w:t>
            </w:r>
            <w:r w:rsidR="001B28C3">
              <w:t>.</w:t>
            </w:r>
            <w:r w:rsidRPr="000352B7">
              <w:t>39</w:t>
            </w:r>
          </w:p>
        </w:tc>
        <w:tc>
          <w:tcPr>
            <w:tcW w:w="992" w:type="dxa"/>
          </w:tcPr>
          <w:p w14:paraId="7044F109" w14:textId="1AD55058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513</w:t>
            </w:r>
            <w:r w:rsidR="001B28C3">
              <w:t>.</w:t>
            </w:r>
            <w:r w:rsidRPr="000352B7">
              <w:t>80</w:t>
            </w:r>
          </w:p>
        </w:tc>
      </w:tr>
      <w:tr w:rsidR="008E595B" w:rsidRPr="000A5A07" w14:paraId="751CCB5A" w14:textId="77777777" w:rsidTr="004A54FE">
        <w:tc>
          <w:tcPr>
            <w:tcW w:w="794" w:type="dxa"/>
            <w:shd w:val="clear" w:color="auto" w:fill="auto"/>
            <w:vAlign w:val="center"/>
          </w:tcPr>
          <w:p w14:paraId="6BF57D90" w14:textId="77777777" w:rsidR="008E595B" w:rsidRPr="00661CC1" w:rsidRDefault="008E595B" w:rsidP="008E595B">
            <w:pPr>
              <w:pStyle w:val="MDPI42tablebody"/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>Average</w:t>
            </w:r>
          </w:p>
        </w:tc>
        <w:tc>
          <w:tcPr>
            <w:tcW w:w="851" w:type="dxa"/>
          </w:tcPr>
          <w:p w14:paraId="43DEF340" w14:textId="0A63FB56" w:rsidR="008E595B" w:rsidRPr="00EC642C" w:rsidRDefault="008E595B" w:rsidP="008E595B">
            <w:pPr>
              <w:pStyle w:val="MDPI42tablebody"/>
              <w:spacing w:line="240" w:lineRule="auto"/>
            </w:pPr>
            <w:r w:rsidRPr="000352B7">
              <w:t>111</w:t>
            </w:r>
            <w:r w:rsidR="001B28C3">
              <w:t>.</w:t>
            </w:r>
            <w:r w:rsidRPr="000352B7">
              <w:t>13</w:t>
            </w:r>
          </w:p>
        </w:tc>
        <w:tc>
          <w:tcPr>
            <w:tcW w:w="850" w:type="dxa"/>
          </w:tcPr>
          <w:p w14:paraId="5B26B47E" w14:textId="7FE57A39" w:rsidR="008E595B" w:rsidRPr="00DA0820" w:rsidRDefault="008E595B" w:rsidP="008E595B">
            <w:pPr>
              <w:pStyle w:val="MDPI42tablebody"/>
              <w:spacing w:line="240" w:lineRule="auto"/>
            </w:pPr>
            <w:r w:rsidRPr="000352B7">
              <w:t>139</w:t>
            </w:r>
            <w:r w:rsidR="001B28C3">
              <w:t>.</w:t>
            </w:r>
            <w:r w:rsidRPr="000352B7">
              <w:t>05</w:t>
            </w:r>
          </w:p>
        </w:tc>
        <w:tc>
          <w:tcPr>
            <w:tcW w:w="992" w:type="dxa"/>
          </w:tcPr>
          <w:p w14:paraId="76E7223B" w14:textId="0297F2FB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153</w:t>
            </w:r>
            <w:r w:rsidR="001B28C3">
              <w:t>.</w:t>
            </w:r>
            <w:r w:rsidRPr="000352B7">
              <w:t>41</w:t>
            </w:r>
          </w:p>
        </w:tc>
        <w:tc>
          <w:tcPr>
            <w:tcW w:w="992" w:type="dxa"/>
          </w:tcPr>
          <w:p w14:paraId="1C19372F" w14:textId="3AC8459C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256</w:t>
            </w:r>
            <w:r w:rsidR="001B28C3">
              <w:t>.</w:t>
            </w:r>
            <w:r w:rsidRPr="000352B7">
              <w:t>07</w:t>
            </w:r>
          </w:p>
        </w:tc>
        <w:tc>
          <w:tcPr>
            <w:tcW w:w="992" w:type="dxa"/>
          </w:tcPr>
          <w:p w14:paraId="0E66C265" w14:textId="55932C92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422</w:t>
            </w:r>
            <w:r w:rsidR="001B28C3">
              <w:t>.</w:t>
            </w:r>
            <w:r w:rsidRPr="000352B7">
              <w:t>87</w:t>
            </w:r>
          </w:p>
        </w:tc>
        <w:tc>
          <w:tcPr>
            <w:tcW w:w="992" w:type="dxa"/>
          </w:tcPr>
          <w:p w14:paraId="173C58A3" w14:textId="4BF2D614" w:rsidR="008E595B" w:rsidRPr="00DA0820" w:rsidRDefault="008E595B" w:rsidP="008E595B">
            <w:pPr>
              <w:pStyle w:val="MDPI42tablebody"/>
              <w:spacing w:line="240" w:lineRule="auto"/>
            </w:pPr>
            <w:r w:rsidRPr="000352B7">
              <w:t>453</w:t>
            </w:r>
            <w:r w:rsidR="001B28C3">
              <w:t>.</w:t>
            </w:r>
            <w:r w:rsidRPr="000352B7">
              <w:t>26</w:t>
            </w:r>
          </w:p>
        </w:tc>
        <w:tc>
          <w:tcPr>
            <w:tcW w:w="992" w:type="dxa"/>
          </w:tcPr>
          <w:p w14:paraId="012124AF" w14:textId="611A912A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448</w:t>
            </w:r>
            <w:r w:rsidR="001B28C3">
              <w:t>.</w:t>
            </w:r>
            <w:r w:rsidRPr="000352B7">
              <w:t>10</w:t>
            </w:r>
          </w:p>
        </w:tc>
        <w:tc>
          <w:tcPr>
            <w:tcW w:w="992" w:type="dxa"/>
          </w:tcPr>
          <w:p w14:paraId="6F88FB47" w14:textId="545484C4" w:rsidR="008E595B" w:rsidRPr="00DD2DB5" w:rsidRDefault="008E595B" w:rsidP="008E595B">
            <w:pPr>
              <w:pStyle w:val="MDPI42tablebody"/>
              <w:spacing w:line="240" w:lineRule="auto"/>
            </w:pPr>
            <w:r w:rsidRPr="000352B7">
              <w:t>503</w:t>
            </w:r>
            <w:r w:rsidR="001B28C3">
              <w:t>.</w:t>
            </w:r>
            <w:r w:rsidRPr="000352B7">
              <w:t>49</w:t>
            </w:r>
          </w:p>
        </w:tc>
      </w:tr>
      <w:tr w:rsidR="00AC7E87" w:rsidRPr="000A5A07" w14:paraId="04532618" w14:textId="77777777" w:rsidTr="004A54FE">
        <w:tc>
          <w:tcPr>
            <w:tcW w:w="794" w:type="dxa"/>
            <w:shd w:val="clear" w:color="auto" w:fill="auto"/>
            <w:vAlign w:val="center"/>
          </w:tcPr>
          <w:p w14:paraId="798341C3" w14:textId="77777777" w:rsidR="00AC7E87" w:rsidRPr="00661CC1" w:rsidRDefault="00AC7E87" w:rsidP="004A54FE">
            <w:pPr>
              <w:pStyle w:val="MDPI42tablebody"/>
              <w:spacing w:line="240" w:lineRule="auto"/>
              <w:rPr>
                <w:b/>
                <w:bCs/>
              </w:rPr>
            </w:pPr>
          </w:p>
        </w:tc>
        <w:tc>
          <w:tcPr>
            <w:tcW w:w="851" w:type="dxa"/>
          </w:tcPr>
          <w:p w14:paraId="3B7EDC09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850" w:type="dxa"/>
          </w:tcPr>
          <w:p w14:paraId="0CCC2B66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0FA9B1A3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7C107BEC" w14:textId="77777777" w:rsidR="00AC7E87" w:rsidRPr="006D525F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1F6F1867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0407F114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3FB82E95" w14:textId="77777777" w:rsidR="00AC7E87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992" w:type="dxa"/>
          </w:tcPr>
          <w:p w14:paraId="17DFEB50" w14:textId="77777777" w:rsidR="00AC7E87" w:rsidRDefault="00AC7E87" w:rsidP="004A54FE">
            <w:pPr>
              <w:pStyle w:val="MDPI42tablebody"/>
              <w:spacing w:line="240" w:lineRule="auto"/>
            </w:pPr>
          </w:p>
        </w:tc>
      </w:tr>
      <w:tr w:rsidR="00AC7E87" w:rsidRPr="000A5A07" w14:paraId="04C1BE6F" w14:textId="77777777" w:rsidTr="004A54FE">
        <w:tc>
          <w:tcPr>
            <w:tcW w:w="794" w:type="dxa"/>
            <w:shd w:val="clear" w:color="auto" w:fill="auto"/>
            <w:vAlign w:val="center"/>
          </w:tcPr>
          <w:p w14:paraId="04E92BE2" w14:textId="77777777" w:rsidR="00AC7E87" w:rsidRPr="00661CC1" w:rsidRDefault="00AC7E87" w:rsidP="004A54FE">
            <w:pPr>
              <w:pStyle w:val="MDPI42tablebody"/>
              <w:spacing w:line="240" w:lineRule="auto"/>
              <w:rPr>
                <w:b/>
                <w:bCs/>
              </w:rPr>
            </w:pPr>
            <w:r>
              <w:rPr>
                <w:b/>
                <w:snapToGrid/>
              </w:rPr>
              <w:t>Day</w:t>
            </w:r>
          </w:p>
        </w:tc>
        <w:tc>
          <w:tcPr>
            <w:tcW w:w="3685" w:type="dxa"/>
            <w:gridSpan w:val="4"/>
          </w:tcPr>
          <w:p w14:paraId="00452352" w14:textId="77777777" w:rsidR="00AC7E87" w:rsidRPr="006D525F" w:rsidRDefault="00AC7E87" w:rsidP="004A54FE">
            <w:pPr>
              <w:pStyle w:val="MDPI42tablebody"/>
              <w:spacing w:line="240" w:lineRule="auto"/>
            </w:pPr>
            <w:r w:rsidRPr="00BA24FB">
              <w:rPr>
                <w:b/>
                <w:bCs/>
              </w:rPr>
              <w:t>CH</w:t>
            </w:r>
            <w:r w:rsidRPr="00BA24FB">
              <w:rPr>
                <w:b/>
                <w:bCs/>
                <w:vertAlign w:val="subscript"/>
              </w:rPr>
              <w:t>4</w:t>
            </w:r>
            <w:r>
              <w:rPr>
                <w:b/>
                <w:bCs/>
              </w:rPr>
              <w:t xml:space="preserve"> (ppb)</w:t>
            </w:r>
          </w:p>
        </w:tc>
        <w:tc>
          <w:tcPr>
            <w:tcW w:w="3968" w:type="dxa"/>
            <w:gridSpan w:val="4"/>
          </w:tcPr>
          <w:p w14:paraId="7768A653" w14:textId="3456572E" w:rsidR="00AC7E87" w:rsidRDefault="00666E95" w:rsidP="004A54FE">
            <w:pPr>
              <w:pStyle w:val="MDPI42tablebody"/>
              <w:spacing w:line="240" w:lineRule="auto"/>
            </w:pPr>
            <w:proofErr w:type="spellStart"/>
            <w:r>
              <w:rPr>
                <w:b/>
                <w:bCs/>
              </w:rPr>
              <w:t>eBC</w:t>
            </w:r>
            <w:proofErr w:type="spellEnd"/>
            <w:r w:rsidR="00AC7E87">
              <w:rPr>
                <w:b/>
                <w:bCs/>
              </w:rPr>
              <w:t xml:space="preserve"> (</w:t>
            </w:r>
            <w:proofErr w:type="spellStart"/>
            <w:r w:rsidR="00AC7E87" w:rsidRPr="00BA24FB">
              <w:rPr>
                <w:b/>
                <w:bCs/>
              </w:rPr>
              <w:t>μg</w:t>
            </w:r>
            <w:proofErr w:type="spellEnd"/>
            <w:r w:rsidR="00AC7E87" w:rsidRPr="00BA24FB">
              <w:rPr>
                <w:b/>
                <w:bCs/>
              </w:rPr>
              <w:t xml:space="preserve"> </w:t>
            </w:r>
            <w:r w:rsidR="00AC7E87">
              <w:rPr>
                <w:b/>
                <w:bCs/>
              </w:rPr>
              <w:t>/m</w:t>
            </w:r>
            <w:r w:rsidR="00AC7E87" w:rsidRPr="00BA24FB">
              <w:rPr>
                <w:b/>
                <w:bCs/>
                <w:vertAlign w:val="superscript"/>
              </w:rPr>
              <w:t>3</w:t>
            </w:r>
            <w:r w:rsidR="00AC7E87">
              <w:rPr>
                <w:b/>
                <w:bCs/>
              </w:rPr>
              <w:t>)</w:t>
            </w:r>
          </w:p>
        </w:tc>
      </w:tr>
      <w:tr w:rsidR="00AC7E87" w:rsidRPr="000A5A07" w14:paraId="5D804AD0" w14:textId="77777777" w:rsidTr="004A54FE">
        <w:tc>
          <w:tcPr>
            <w:tcW w:w="794" w:type="dxa"/>
            <w:shd w:val="clear" w:color="auto" w:fill="auto"/>
          </w:tcPr>
          <w:p w14:paraId="17B368FD" w14:textId="77777777" w:rsidR="00AC7E87" w:rsidRPr="00F220D4" w:rsidRDefault="00AC7E87" w:rsidP="004A54FE">
            <w:pPr>
              <w:pStyle w:val="MDPI42tablebody"/>
              <w:spacing w:line="240" w:lineRule="auto"/>
            </w:pPr>
          </w:p>
        </w:tc>
        <w:tc>
          <w:tcPr>
            <w:tcW w:w="851" w:type="dxa"/>
          </w:tcPr>
          <w:p w14:paraId="58CF8262" w14:textId="77777777" w:rsidR="00AC7E87" w:rsidRPr="00EC642C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850" w:type="dxa"/>
          </w:tcPr>
          <w:p w14:paraId="2BC9C697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</w:tcPr>
          <w:p w14:paraId="76D4524A" w14:textId="77777777" w:rsidR="00AC7E87" w:rsidRPr="00DD2DB5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</w:tcPr>
          <w:p w14:paraId="4A65CD01" w14:textId="59D8208F" w:rsidR="00AC7E87" w:rsidRPr="00DD2DB5" w:rsidRDefault="00AC7E87" w:rsidP="004A54FE">
            <w:pPr>
              <w:pStyle w:val="MDPI42tablebody"/>
              <w:spacing w:line="240" w:lineRule="auto"/>
            </w:pPr>
            <w:r>
              <w:t>97</w:t>
            </w:r>
            <w:r w:rsidR="001B28C3">
              <w:t>.</w:t>
            </w:r>
            <w:r>
              <w:t>5%</w:t>
            </w:r>
          </w:p>
        </w:tc>
        <w:tc>
          <w:tcPr>
            <w:tcW w:w="992" w:type="dxa"/>
          </w:tcPr>
          <w:p w14:paraId="3E767D66" w14:textId="77777777" w:rsidR="00AC7E87" w:rsidRPr="00DD2DB5" w:rsidRDefault="00AC7E87" w:rsidP="004A54FE">
            <w:pPr>
              <w:pStyle w:val="MDPI42tablebody"/>
              <w:spacing w:line="240" w:lineRule="auto"/>
            </w:pPr>
            <w:r w:rsidRPr="006152AA">
              <w:t>Q1</w:t>
            </w:r>
          </w:p>
        </w:tc>
        <w:tc>
          <w:tcPr>
            <w:tcW w:w="992" w:type="dxa"/>
          </w:tcPr>
          <w:p w14:paraId="62B58A52" w14:textId="77777777" w:rsidR="00AC7E87" w:rsidRDefault="00AC7E87" w:rsidP="004A54FE">
            <w:pPr>
              <w:pStyle w:val="MDPI42tablebody"/>
              <w:spacing w:line="240" w:lineRule="auto"/>
            </w:pPr>
            <w:r>
              <w:t>Mean</w:t>
            </w:r>
          </w:p>
        </w:tc>
        <w:tc>
          <w:tcPr>
            <w:tcW w:w="992" w:type="dxa"/>
          </w:tcPr>
          <w:p w14:paraId="69884494" w14:textId="77777777" w:rsidR="00AC7E87" w:rsidRPr="00DD2DB5" w:rsidRDefault="00AC7E87" w:rsidP="004A54FE">
            <w:pPr>
              <w:pStyle w:val="MDPI42tablebody"/>
              <w:spacing w:line="240" w:lineRule="auto"/>
            </w:pPr>
            <w:r>
              <w:t>Q3</w:t>
            </w:r>
          </w:p>
        </w:tc>
        <w:tc>
          <w:tcPr>
            <w:tcW w:w="992" w:type="dxa"/>
          </w:tcPr>
          <w:p w14:paraId="2BBBC4F9" w14:textId="07A2403F" w:rsidR="00AC7E87" w:rsidRPr="00DD2DB5" w:rsidRDefault="00AC7E87" w:rsidP="004A54FE">
            <w:pPr>
              <w:pStyle w:val="MDPI42tablebody"/>
              <w:spacing w:line="240" w:lineRule="auto"/>
            </w:pPr>
            <w:r>
              <w:t>97</w:t>
            </w:r>
            <w:r w:rsidR="001B28C3">
              <w:t>.</w:t>
            </w:r>
            <w:r>
              <w:t>5%</w:t>
            </w:r>
          </w:p>
        </w:tc>
      </w:tr>
      <w:tr w:rsidR="008E595B" w:rsidRPr="000A5A07" w14:paraId="1E076527" w14:textId="77777777" w:rsidTr="004A54FE">
        <w:tc>
          <w:tcPr>
            <w:tcW w:w="794" w:type="dxa"/>
            <w:shd w:val="clear" w:color="auto" w:fill="auto"/>
          </w:tcPr>
          <w:p w14:paraId="1DC2FCE9" w14:textId="77777777" w:rsidR="008E595B" w:rsidRPr="00085F04" w:rsidRDefault="008E595B" w:rsidP="008E595B">
            <w:pPr>
              <w:pStyle w:val="MDPI42tablebody"/>
              <w:spacing w:line="240" w:lineRule="auto"/>
            </w:pPr>
            <w:r w:rsidRPr="00085F04">
              <w:t>MON</w:t>
            </w:r>
          </w:p>
        </w:tc>
        <w:tc>
          <w:tcPr>
            <w:tcW w:w="851" w:type="dxa"/>
          </w:tcPr>
          <w:p w14:paraId="5C6D26F9" w14:textId="45EAF562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1991</w:t>
            </w:r>
            <w:r w:rsidR="001B28C3">
              <w:t>.</w:t>
            </w:r>
            <w:r w:rsidRPr="000876D7">
              <w:t>66</w:t>
            </w:r>
          </w:p>
        </w:tc>
        <w:tc>
          <w:tcPr>
            <w:tcW w:w="850" w:type="dxa"/>
          </w:tcPr>
          <w:p w14:paraId="627CFE5D" w14:textId="33D54B72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2075</w:t>
            </w:r>
            <w:r w:rsidR="001B28C3">
              <w:t>.</w:t>
            </w:r>
            <w:r w:rsidRPr="000876D7">
              <w:t>18</w:t>
            </w:r>
          </w:p>
        </w:tc>
        <w:tc>
          <w:tcPr>
            <w:tcW w:w="992" w:type="dxa"/>
          </w:tcPr>
          <w:p w14:paraId="703722CE" w14:textId="04479C4F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2120</w:t>
            </w:r>
            <w:r w:rsidR="001B28C3">
              <w:t>.</w:t>
            </w:r>
            <w:r w:rsidRPr="000876D7">
              <w:t>76</w:t>
            </w:r>
          </w:p>
        </w:tc>
        <w:tc>
          <w:tcPr>
            <w:tcW w:w="992" w:type="dxa"/>
          </w:tcPr>
          <w:p w14:paraId="0E3F1DB1" w14:textId="368026C7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2430</w:t>
            </w:r>
            <w:r w:rsidR="001B28C3">
              <w:t>.</w:t>
            </w:r>
            <w:r w:rsidRPr="000876D7">
              <w:t>51</w:t>
            </w:r>
          </w:p>
        </w:tc>
        <w:tc>
          <w:tcPr>
            <w:tcW w:w="992" w:type="dxa"/>
          </w:tcPr>
          <w:p w14:paraId="2662D5A9" w14:textId="0F9DFDD6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20</w:t>
            </w:r>
          </w:p>
        </w:tc>
        <w:tc>
          <w:tcPr>
            <w:tcW w:w="992" w:type="dxa"/>
          </w:tcPr>
          <w:p w14:paraId="38AB7D60" w14:textId="4C3FCB6D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44</w:t>
            </w:r>
          </w:p>
        </w:tc>
        <w:tc>
          <w:tcPr>
            <w:tcW w:w="992" w:type="dxa"/>
          </w:tcPr>
          <w:p w14:paraId="25F5A292" w14:textId="352E55CB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55</w:t>
            </w:r>
          </w:p>
        </w:tc>
        <w:tc>
          <w:tcPr>
            <w:tcW w:w="992" w:type="dxa"/>
          </w:tcPr>
          <w:p w14:paraId="5B6A7495" w14:textId="445B3B46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1</w:t>
            </w:r>
            <w:r w:rsidR="001B28C3">
              <w:t>.</w:t>
            </w:r>
            <w:r w:rsidRPr="000876D7">
              <w:t>40</w:t>
            </w:r>
          </w:p>
        </w:tc>
      </w:tr>
      <w:tr w:rsidR="008E595B" w:rsidRPr="000A5A07" w14:paraId="470B5321" w14:textId="77777777" w:rsidTr="004A54FE">
        <w:tc>
          <w:tcPr>
            <w:tcW w:w="794" w:type="dxa"/>
            <w:shd w:val="clear" w:color="auto" w:fill="auto"/>
          </w:tcPr>
          <w:p w14:paraId="1CC047A9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TUE</w:t>
            </w:r>
          </w:p>
        </w:tc>
        <w:tc>
          <w:tcPr>
            <w:tcW w:w="851" w:type="dxa"/>
          </w:tcPr>
          <w:p w14:paraId="1789E49B" w14:textId="71BAF89E" w:rsidR="008E595B" w:rsidRPr="00EC642C" w:rsidRDefault="008E595B" w:rsidP="008E595B">
            <w:pPr>
              <w:pStyle w:val="MDPI42tablebody"/>
              <w:spacing w:line="240" w:lineRule="auto"/>
            </w:pPr>
            <w:r w:rsidRPr="000876D7">
              <w:t>1997</w:t>
            </w:r>
            <w:r w:rsidR="001B28C3">
              <w:t>.</w:t>
            </w:r>
            <w:r w:rsidRPr="000876D7">
              <w:t>69</w:t>
            </w:r>
          </w:p>
        </w:tc>
        <w:tc>
          <w:tcPr>
            <w:tcW w:w="850" w:type="dxa"/>
          </w:tcPr>
          <w:p w14:paraId="2013C95B" w14:textId="46CCEDE6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2080</w:t>
            </w:r>
            <w:r w:rsidR="001B28C3">
              <w:t>.</w:t>
            </w:r>
            <w:r w:rsidRPr="000876D7">
              <w:t>85</w:t>
            </w:r>
          </w:p>
        </w:tc>
        <w:tc>
          <w:tcPr>
            <w:tcW w:w="992" w:type="dxa"/>
          </w:tcPr>
          <w:p w14:paraId="322060A1" w14:textId="356B1F4A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2132</w:t>
            </w:r>
            <w:r w:rsidR="001B28C3">
              <w:t>.</w:t>
            </w:r>
            <w:r w:rsidRPr="000876D7">
              <w:t>86</w:t>
            </w:r>
          </w:p>
        </w:tc>
        <w:tc>
          <w:tcPr>
            <w:tcW w:w="992" w:type="dxa"/>
          </w:tcPr>
          <w:p w14:paraId="1F27DFA6" w14:textId="25069995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2402</w:t>
            </w:r>
            <w:r w:rsidR="001B28C3">
              <w:t>.</w:t>
            </w:r>
            <w:r w:rsidRPr="000876D7">
              <w:t>06</w:t>
            </w:r>
          </w:p>
        </w:tc>
        <w:tc>
          <w:tcPr>
            <w:tcW w:w="992" w:type="dxa"/>
          </w:tcPr>
          <w:p w14:paraId="57BBB101" w14:textId="479997F7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22</w:t>
            </w:r>
          </w:p>
        </w:tc>
        <w:tc>
          <w:tcPr>
            <w:tcW w:w="992" w:type="dxa"/>
          </w:tcPr>
          <w:p w14:paraId="56825B10" w14:textId="270F7700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52</w:t>
            </w:r>
          </w:p>
        </w:tc>
        <w:tc>
          <w:tcPr>
            <w:tcW w:w="992" w:type="dxa"/>
          </w:tcPr>
          <w:p w14:paraId="61EC5DA3" w14:textId="316A2331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63</w:t>
            </w:r>
          </w:p>
        </w:tc>
        <w:tc>
          <w:tcPr>
            <w:tcW w:w="992" w:type="dxa"/>
          </w:tcPr>
          <w:p w14:paraId="43D1147A" w14:textId="3236380F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2</w:t>
            </w:r>
            <w:r w:rsidR="001B28C3">
              <w:t>.</w:t>
            </w:r>
            <w:r w:rsidRPr="000876D7">
              <w:t>13</w:t>
            </w:r>
          </w:p>
        </w:tc>
      </w:tr>
      <w:tr w:rsidR="008E595B" w:rsidRPr="000A5A07" w14:paraId="1B5B79E5" w14:textId="77777777" w:rsidTr="004A54FE">
        <w:tc>
          <w:tcPr>
            <w:tcW w:w="794" w:type="dxa"/>
            <w:shd w:val="clear" w:color="auto" w:fill="auto"/>
          </w:tcPr>
          <w:p w14:paraId="1880E56B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WED</w:t>
            </w:r>
          </w:p>
        </w:tc>
        <w:tc>
          <w:tcPr>
            <w:tcW w:w="851" w:type="dxa"/>
          </w:tcPr>
          <w:p w14:paraId="23EDF7D7" w14:textId="669633B0" w:rsidR="008E595B" w:rsidRPr="00EC642C" w:rsidRDefault="008E595B" w:rsidP="008E595B">
            <w:pPr>
              <w:pStyle w:val="MDPI42tablebody"/>
              <w:spacing w:line="240" w:lineRule="auto"/>
            </w:pPr>
            <w:r w:rsidRPr="000876D7">
              <w:t>2000</w:t>
            </w:r>
            <w:r w:rsidR="001B28C3">
              <w:t>.</w:t>
            </w:r>
            <w:r w:rsidRPr="000876D7">
              <w:t>15</w:t>
            </w:r>
          </w:p>
        </w:tc>
        <w:tc>
          <w:tcPr>
            <w:tcW w:w="850" w:type="dxa"/>
          </w:tcPr>
          <w:p w14:paraId="7B49AEE5" w14:textId="478F42CD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2081</w:t>
            </w:r>
            <w:r w:rsidR="001B28C3">
              <w:t>.</w:t>
            </w:r>
            <w:r w:rsidRPr="000876D7">
              <w:t>64</w:t>
            </w:r>
          </w:p>
        </w:tc>
        <w:tc>
          <w:tcPr>
            <w:tcW w:w="992" w:type="dxa"/>
          </w:tcPr>
          <w:p w14:paraId="54C78572" w14:textId="22ED4950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2128</w:t>
            </w:r>
            <w:r w:rsidR="001B28C3">
              <w:t>.</w:t>
            </w:r>
            <w:r w:rsidRPr="000876D7">
              <w:t>04</w:t>
            </w:r>
          </w:p>
        </w:tc>
        <w:tc>
          <w:tcPr>
            <w:tcW w:w="992" w:type="dxa"/>
          </w:tcPr>
          <w:p w14:paraId="055742CE" w14:textId="340FEB65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2433</w:t>
            </w:r>
            <w:r w:rsidR="001B28C3">
              <w:t>.</w:t>
            </w:r>
            <w:r w:rsidRPr="000876D7">
              <w:t>05</w:t>
            </w:r>
          </w:p>
        </w:tc>
        <w:tc>
          <w:tcPr>
            <w:tcW w:w="992" w:type="dxa"/>
          </w:tcPr>
          <w:p w14:paraId="7FAA8AE2" w14:textId="0F877B0B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25</w:t>
            </w:r>
          </w:p>
        </w:tc>
        <w:tc>
          <w:tcPr>
            <w:tcW w:w="992" w:type="dxa"/>
          </w:tcPr>
          <w:p w14:paraId="4C9F0D31" w14:textId="0B1ECE20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54</w:t>
            </w:r>
          </w:p>
        </w:tc>
        <w:tc>
          <w:tcPr>
            <w:tcW w:w="992" w:type="dxa"/>
          </w:tcPr>
          <w:p w14:paraId="0CC9EBD8" w14:textId="368E20F8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69</w:t>
            </w:r>
          </w:p>
        </w:tc>
        <w:tc>
          <w:tcPr>
            <w:tcW w:w="992" w:type="dxa"/>
          </w:tcPr>
          <w:p w14:paraId="3969652E" w14:textId="0AA34968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1</w:t>
            </w:r>
            <w:r w:rsidR="001B28C3">
              <w:t>.</w:t>
            </w:r>
            <w:r w:rsidRPr="000876D7">
              <w:t>86</w:t>
            </w:r>
          </w:p>
        </w:tc>
      </w:tr>
      <w:tr w:rsidR="008E595B" w:rsidRPr="000A5A07" w14:paraId="0BB92DB9" w14:textId="77777777" w:rsidTr="004A54FE">
        <w:tc>
          <w:tcPr>
            <w:tcW w:w="794" w:type="dxa"/>
            <w:shd w:val="clear" w:color="auto" w:fill="auto"/>
          </w:tcPr>
          <w:p w14:paraId="1F5FF40D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THU</w:t>
            </w:r>
          </w:p>
        </w:tc>
        <w:tc>
          <w:tcPr>
            <w:tcW w:w="851" w:type="dxa"/>
          </w:tcPr>
          <w:p w14:paraId="3F22507E" w14:textId="06749E55" w:rsidR="008E595B" w:rsidRPr="00EC642C" w:rsidRDefault="008E595B" w:rsidP="008E595B">
            <w:pPr>
              <w:pStyle w:val="MDPI42tablebody"/>
              <w:spacing w:line="240" w:lineRule="auto"/>
            </w:pPr>
            <w:r w:rsidRPr="000876D7">
              <w:t>2000</w:t>
            </w:r>
            <w:r w:rsidR="001B28C3">
              <w:t>.</w:t>
            </w:r>
            <w:r w:rsidRPr="000876D7">
              <w:t>06</w:t>
            </w:r>
          </w:p>
        </w:tc>
        <w:tc>
          <w:tcPr>
            <w:tcW w:w="850" w:type="dxa"/>
          </w:tcPr>
          <w:p w14:paraId="2276CD57" w14:textId="45BE17C6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2083</w:t>
            </w:r>
            <w:r w:rsidR="001B28C3">
              <w:t>.</w:t>
            </w:r>
            <w:r w:rsidRPr="000876D7">
              <w:t>12</w:t>
            </w:r>
          </w:p>
        </w:tc>
        <w:tc>
          <w:tcPr>
            <w:tcW w:w="992" w:type="dxa"/>
          </w:tcPr>
          <w:p w14:paraId="42B034BC" w14:textId="0C9B4B79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2121</w:t>
            </w:r>
            <w:r w:rsidR="001B28C3">
              <w:t>.</w:t>
            </w:r>
            <w:r w:rsidRPr="000876D7">
              <w:t>89</w:t>
            </w:r>
          </w:p>
        </w:tc>
        <w:tc>
          <w:tcPr>
            <w:tcW w:w="992" w:type="dxa"/>
          </w:tcPr>
          <w:p w14:paraId="7CE3D7A0" w14:textId="0B7509E7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2482</w:t>
            </w:r>
            <w:r w:rsidR="001B28C3">
              <w:t>.</w:t>
            </w:r>
            <w:r w:rsidRPr="000876D7">
              <w:t>63</w:t>
            </w:r>
          </w:p>
        </w:tc>
        <w:tc>
          <w:tcPr>
            <w:tcW w:w="992" w:type="dxa"/>
          </w:tcPr>
          <w:p w14:paraId="4BD41254" w14:textId="20767FDF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25</w:t>
            </w:r>
          </w:p>
        </w:tc>
        <w:tc>
          <w:tcPr>
            <w:tcW w:w="992" w:type="dxa"/>
          </w:tcPr>
          <w:p w14:paraId="21D00E70" w14:textId="10BBE092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53</w:t>
            </w:r>
          </w:p>
        </w:tc>
        <w:tc>
          <w:tcPr>
            <w:tcW w:w="992" w:type="dxa"/>
          </w:tcPr>
          <w:p w14:paraId="45C6A412" w14:textId="13769C01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67</w:t>
            </w:r>
          </w:p>
        </w:tc>
        <w:tc>
          <w:tcPr>
            <w:tcW w:w="992" w:type="dxa"/>
          </w:tcPr>
          <w:p w14:paraId="70912805" w14:textId="14B096E7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1</w:t>
            </w:r>
            <w:r w:rsidR="001B28C3">
              <w:t>.</w:t>
            </w:r>
            <w:r w:rsidRPr="000876D7">
              <w:t>67</w:t>
            </w:r>
          </w:p>
        </w:tc>
      </w:tr>
      <w:tr w:rsidR="008E595B" w:rsidRPr="000A5A07" w14:paraId="79311EAA" w14:textId="77777777" w:rsidTr="004A54FE">
        <w:tc>
          <w:tcPr>
            <w:tcW w:w="794" w:type="dxa"/>
            <w:shd w:val="clear" w:color="auto" w:fill="auto"/>
          </w:tcPr>
          <w:p w14:paraId="5A1BC6E1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FRI</w:t>
            </w:r>
          </w:p>
        </w:tc>
        <w:tc>
          <w:tcPr>
            <w:tcW w:w="851" w:type="dxa"/>
          </w:tcPr>
          <w:p w14:paraId="76A99A2D" w14:textId="075D36E3" w:rsidR="008E595B" w:rsidRPr="00EC642C" w:rsidRDefault="008E595B" w:rsidP="008E595B">
            <w:pPr>
              <w:pStyle w:val="MDPI42tablebody"/>
              <w:spacing w:line="240" w:lineRule="auto"/>
            </w:pPr>
            <w:r w:rsidRPr="000876D7">
              <w:t>1993</w:t>
            </w:r>
            <w:r w:rsidR="001B28C3">
              <w:t>.</w:t>
            </w:r>
            <w:r w:rsidRPr="000876D7">
              <w:t>06</w:t>
            </w:r>
          </w:p>
        </w:tc>
        <w:tc>
          <w:tcPr>
            <w:tcW w:w="850" w:type="dxa"/>
          </w:tcPr>
          <w:p w14:paraId="638C9486" w14:textId="4CAE983E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2078</w:t>
            </w:r>
            <w:r w:rsidR="001B28C3">
              <w:t>.</w:t>
            </w:r>
            <w:r w:rsidRPr="000876D7">
              <w:t>29</w:t>
            </w:r>
          </w:p>
        </w:tc>
        <w:tc>
          <w:tcPr>
            <w:tcW w:w="992" w:type="dxa"/>
          </w:tcPr>
          <w:p w14:paraId="232AD357" w14:textId="3CC5C4BC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2128</w:t>
            </w:r>
            <w:r w:rsidR="001B28C3">
              <w:t>.</w:t>
            </w:r>
            <w:r w:rsidRPr="000876D7">
              <w:t>02</w:t>
            </w:r>
          </w:p>
        </w:tc>
        <w:tc>
          <w:tcPr>
            <w:tcW w:w="992" w:type="dxa"/>
          </w:tcPr>
          <w:p w14:paraId="3CFA7158" w14:textId="06B54CEC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2449</w:t>
            </w:r>
            <w:r w:rsidR="001B28C3">
              <w:t>.</w:t>
            </w:r>
            <w:r w:rsidRPr="000876D7">
              <w:t>16</w:t>
            </w:r>
          </w:p>
        </w:tc>
        <w:tc>
          <w:tcPr>
            <w:tcW w:w="992" w:type="dxa"/>
          </w:tcPr>
          <w:p w14:paraId="6EDB1468" w14:textId="706BB7F1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23</w:t>
            </w:r>
          </w:p>
        </w:tc>
        <w:tc>
          <w:tcPr>
            <w:tcW w:w="992" w:type="dxa"/>
          </w:tcPr>
          <w:p w14:paraId="65AAD902" w14:textId="16879DB2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53</w:t>
            </w:r>
          </w:p>
        </w:tc>
        <w:tc>
          <w:tcPr>
            <w:tcW w:w="992" w:type="dxa"/>
          </w:tcPr>
          <w:p w14:paraId="66540C0C" w14:textId="447ECAAE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68</w:t>
            </w:r>
          </w:p>
        </w:tc>
        <w:tc>
          <w:tcPr>
            <w:tcW w:w="992" w:type="dxa"/>
          </w:tcPr>
          <w:p w14:paraId="415F1EE5" w14:textId="56FB83CF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1</w:t>
            </w:r>
            <w:r w:rsidR="001B28C3">
              <w:t>.</w:t>
            </w:r>
            <w:r w:rsidRPr="000876D7">
              <w:t>86</w:t>
            </w:r>
          </w:p>
        </w:tc>
      </w:tr>
      <w:tr w:rsidR="008E595B" w:rsidRPr="000A5A07" w14:paraId="1E539351" w14:textId="77777777" w:rsidTr="004A54FE">
        <w:tc>
          <w:tcPr>
            <w:tcW w:w="794" w:type="dxa"/>
            <w:shd w:val="clear" w:color="auto" w:fill="auto"/>
          </w:tcPr>
          <w:p w14:paraId="6C725A0A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SAT</w:t>
            </w:r>
          </w:p>
        </w:tc>
        <w:tc>
          <w:tcPr>
            <w:tcW w:w="851" w:type="dxa"/>
          </w:tcPr>
          <w:p w14:paraId="79F51C41" w14:textId="3703DB64" w:rsidR="008E595B" w:rsidRPr="00EC642C" w:rsidRDefault="008E595B" w:rsidP="008E595B">
            <w:pPr>
              <w:pStyle w:val="MDPI42tablebody"/>
              <w:spacing w:line="240" w:lineRule="auto"/>
            </w:pPr>
            <w:r w:rsidRPr="000876D7">
              <w:t>1993</w:t>
            </w:r>
            <w:r w:rsidR="001B28C3">
              <w:t>.</w:t>
            </w:r>
            <w:r w:rsidRPr="000876D7">
              <w:t>79</w:t>
            </w:r>
          </w:p>
        </w:tc>
        <w:tc>
          <w:tcPr>
            <w:tcW w:w="850" w:type="dxa"/>
          </w:tcPr>
          <w:p w14:paraId="4B49D5BC" w14:textId="02799907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2064</w:t>
            </w:r>
            <w:r w:rsidR="001B28C3">
              <w:t>.</w:t>
            </w:r>
            <w:r w:rsidRPr="000876D7">
              <w:t>20</w:t>
            </w:r>
          </w:p>
        </w:tc>
        <w:tc>
          <w:tcPr>
            <w:tcW w:w="992" w:type="dxa"/>
          </w:tcPr>
          <w:p w14:paraId="6A996B54" w14:textId="5514D3DB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2083</w:t>
            </w:r>
            <w:r w:rsidR="001B28C3">
              <w:t>.</w:t>
            </w:r>
            <w:r w:rsidRPr="000876D7">
              <w:t>99</w:t>
            </w:r>
          </w:p>
        </w:tc>
        <w:tc>
          <w:tcPr>
            <w:tcW w:w="992" w:type="dxa"/>
          </w:tcPr>
          <w:p w14:paraId="1AB77426" w14:textId="5DF370AE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2440</w:t>
            </w:r>
            <w:r w:rsidR="001B28C3">
              <w:t>.</w:t>
            </w:r>
            <w:r w:rsidRPr="000876D7">
              <w:t>96</w:t>
            </w:r>
          </w:p>
        </w:tc>
        <w:tc>
          <w:tcPr>
            <w:tcW w:w="992" w:type="dxa"/>
          </w:tcPr>
          <w:p w14:paraId="0AEF883C" w14:textId="4F251705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20</w:t>
            </w:r>
          </w:p>
        </w:tc>
        <w:tc>
          <w:tcPr>
            <w:tcW w:w="992" w:type="dxa"/>
          </w:tcPr>
          <w:p w14:paraId="224A22A4" w14:textId="2539A7EF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46</w:t>
            </w:r>
          </w:p>
        </w:tc>
        <w:tc>
          <w:tcPr>
            <w:tcW w:w="992" w:type="dxa"/>
          </w:tcPr>
          <w:p w14:paraId="111FB3F0" w14:textId="17321CDB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60</w:t>
            </w:r>
          </w:p>
        </w:tc>
        <w:tc>
          <w:tcPr>
            <w:tcW w:w="992" w:type="dxa"/>
          </w:tcPr>
          <w:p w14:paraId="0846C72C" w14:textId="58F9EE2B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1</w:t>
            </w:r>
            <w:r w:rsidR="001B28C3">
              <w:t>.</w:t>
            </w:r>
            <w:r w:rsidRPr="000876D7">
              <w:t>54</w:t>
            </w:r>
          </w:p>
        </w:tc>
      </w:tr>
      <w:tr w:rsidR="008E595B" w:rsidRPr="000A5A07" w14:paraId="666448D8" w14:textId="77777777" w:rsidTr="004A54FE">
        <w:tc>
          <w:tcPr>
            <w:tcW w:w="794" w:type="dxa"/>
            <w:shd w:val="clear" w:color="auto" w:fill="auto"/>
          </w:tcPr>
          <w:p w14:paraId="074743F9" w14:textId="77777777" w:rsidR="008E595B" w:rsidRPr="00F220D4" w:rsidRDefault="008E595B" w:rsidP="008E595B">
            <w:pPr>
              <w:pStyle w:val="MDPI42tablebody"/>
              <w:spacing w:line="240" w:lineRule="auto"/>
            </w:pPr>
            <w:r w:rsidRPr="00085F04">
              <w:t>SUN</w:t>
            </w:r>
          </w:p>
        </w:tc>
        <w:tc>
          <w:tcPr>
            <w:tcW w:w="851" w:type="dxa"/>
          </w:tcPr>
          <w:p w14:paraId="54076E1D" w14:textId="42E3CA24" w:rsidR="008E595B" w:rsidRPr="00EC642C" w:rsidRDefault="008E595B" w:rsidP="008E595B">
            <w:pPr>
              <w:pStyle w:val="MDPI42tablebody"/>
              <w:spacing w:line="240" w:lineRule="auto"/>
            </w:pPr>
            <w:r w:rsidRPr="000876D7">
              <w:t>1994</w:t>
            </w:r>
            <w:r w:rsidR="001B28C3">
              <w:t>.</w:t>
            </w:r>
            <w:r w:rsidRPr="000876D7">
              <w:t>26</w:t>
            </w:r>
          </w:p>
        </w:tc>
        <w:tc>
          <w:tcPr>
            <w:tcW w:w="850" w:type="dxa"/>
          </w:tcPr>
          <w:p w14:paraId="3C183364" w14:textId="0C483153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2059</w:t>
            </w:r>
            <w:r w:rsidR="001B28C3">
              <w:t>.</w:t>
            </w:r>
            <w:r w:rsidRPr="000876D7">
              <w:t>88</w:t>
            </w:r>
          </w:p>
        </w:tc>
        <w:tc>
          <w:tcPr>
            <w:tcW w:w="992" w:type="dxa"/>
          </w:tcPr>
          <w:p w14:paraId="0778498A" w14:textId="2D8AEB37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2087</w:t>
            </w:r>
            <w:r w:rsidR="001B28C3">
              <w:t>.</w:t>
            </w:r>
            <w:r w:rsidRPr="000876D7">
              <w:t>27</w:t>
            </w:r>
          </w:p>
        </w:tc>
        <w:tc>
          <w:tcPr>
            <w:tcW w:w="992" w:type="dxa"/>
          </w:tcPr>
          <w:p w14:paraId="2CA9EE2E" w14:textId="36FCC88D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2387</w:t>
            </w:r>
            <w:r w:rsidR="001B28C3">
              <w:t>.</w:t>
            </w:r>
            <w:r w:rsidRPr="000876D7">
              <w:t>44</w:t>
            </w:r>
          </w:p>
        </w:tc>
        <w:tc>
          <w:tcPr>
            <w:tcW w:w="992" w:type="dxa"/>
          </w:tcPr>
          <w:p w14:paraId="0E231349" w14:textId="0620AA9C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16</w:t>
            </w:r>
          </w:p>
        </w:tc>
        <w:tc>
          <w:tcPr>
            <w:tcW w:w="992" w:type="dxa"/>
          </w:tcPr>
          <w:p w14:paraId="72A79050" w14:textId="13F45100" w:rsidR="008E595B" w:rsidRPr="00B6299C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38</w:t>
            </w:r>
          </w:p>
        </w:tc>
        <w:tc>
          <w:tcPr>
            <w:tcW w:w="992" w:type="dxa"/>
          </w:tcPr>
          <w:p w14:paraId="21584121" w14:textId="4A3C8203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51</w:t>
            </w:r>
          </w:p>
        </w:tc>
        <w:tc>
          <w:tcPr>
            <w:tcW w:w="992" w:type="dxa"/>
          </w:tcPr>
          <w:p w14:paraId="51C75066" w14:textId="59C3C169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1</w:t>
            </w:r>
            <w:r w:rsidR="001B28C3">
              <w:t>.</w:t>
            </w:r>
            <w:r w:rsidRPr="000876D7">
              <w:t>20</w:t>
            </w:r>
          </w:p>
        </w:tc>
      </w:tr>
      <w:tr w:rsidR="008E595B" w:rsidRPr="000A5A07" w14:paraId="40C86890" w14:textId="77777777" w:rsidTr="004A54FE">
        <w:tc>
          <w:tcPr>
            <w:tcW w:w="794" w:type="dxa"/>
            <w:shd w:val="clear" w:color="auto" w:fill="auto"/>
            <w:vAlign w:val="center"/>
          </w:tcPr>
          <w:p w14:paraId="304B86F9" w14:textId="77777777" w:rsidR="008E595B" w:rsidRPr="00085F04" w:rsidRDefault="008E595B" w:rsidP="008E595B">
            <w:pPr>
              <w:pStyle w:val="MDPI42tablebody"/>
              <w:spacing w:line="240" w:lineRule="auto"/>
            </w:pPr>
            <w:r>
              <w:rPr>
                <w:b/>
                <w:bCs/>
              </w:rPr>
              <w:t>Average</w:t>
            </w:r>
          </w:p>
        </w:tc>
        <w:tc>
          <w:tcPr>
            <w:tcW w:w="851" w:type="dxa"/>
          </w:tcPr>
          <w:p w14:paraId="5C85C5A3" w14:textId="33BF69C0" w:rsidR="008E595B" w:rsidRPr="00EC642C" w:rsidRDefault="008E595B" w:rsidP="008E595B">
            <w:pPr>
              <w:pStyle w:val="MDPI42tablebody"/>
              <w:spacing w:line="240" w:lineRule="auto"/>
            </w:pPr>
            <w:r w:rsidRPr="000876D7">
              <w:t>1995</w:t>
            </w:r>
            <w:r w:rsidR="001B28C3">
              <w:t>.</w:t>
            </w:r>
            <w:r w:rsidRPr="000876D7">
              <w:t>81</w:t>
            </w:r>
          </w:p>
        </w:tc>
        <w:tc>
          <w:tcPr>
            <w:tcW w:w="850" w:type="dxa"/>
          </w:tcPr>
          <w:p w14:paraId="12FBED7D" w14:textId="70909C2E" w:rsidR="008E595B" w:rsidRPr="0003207D" w:rsidRDefault="008E595B" w:rsidP="008E595B">
            <w:pPr>
              <w:pStyle w:val="MDPI42tablebody"/>
              <w:spacing w:line="240" w:lineRule="auto"/>
            </w:pPr>
            <w:r w:rsidRPr="000876D7">
              <w:t>2074</w:t>
            </w:r>
            <w:r w:rsidR="001B28C3">
              <w:t>.</w:t>
            </w:r>
            <w:r w:rsidRPr="000876D7">
              <w:t>74</w:t>
            </w:r>
          </w:p>
        </w:tc>
        <w:tc>
          <w:tcPr>
            <w:tcW w:w="992" w:type="dxa"/>
          </w:tcPr>
          <w:p w14:paraId="65D27DC5" w14:textId="6A7D1AD8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2114</w:t>
            </w:r>
            <w:r w:rsidR="001B28C3">
              <w:t>.</w:t>
            </w:r>
            <w:r w:rsidRPr="000876D7">
              <w:t>69</w:t>
            </w:r>
          </w:p>
        </w:tc>
        <w:tc>
          <w:tcPr>
            <w:tcW w:w="992" w:type="dxa"/>
          </w:tcPr>
          <w:p w14:paraId="572FD298" w14:textId="11F90B14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2432</w:t>
            </w:r>
            <w:r w:rsidR="001B28C3">
              <w:t>.</w:t>
            </w:r>
            <w:r w:rsidRPr="000876D7">
              <w:t>26</w:t>
            </w:r>
          </w:p>
        </w:tc>
        <w:tc>
          <w:tcPr>
            <w:tcW w:w="992" w:type="dxa"/>
          </w:tcPr>
          <w:p w14:paraId="60AEFDDD" w14:textId="72E61836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22</w:t>
            </w:r>
          </w:p>
        </w:tc>
        <w:tc>
          <w:tcPr>
            <w:tcW w:w="992" w:type="dxa"/>
          </w:tcPr>
          <w:p w14:paraId="344DEFA9" w14:textId="0E47E394" w:rsidR="008E595B" w:rsidRPr="0003207D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49</w:t>
            </w:r>
          </w:p>
        </w:tc>
        <w:tc>
          <w:tcPr>
            <w:tcW w:w="992" w:type="dxa"/>
          </w:tcPr>
          <w:p w14:paraId="2CF00136" w14:textId="4B3B7689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0</w:t>
            </w:r>
            <w:r w:rsidR="001B28C3">
              <w:t>.</w:t>
            </w:r>
            <w:r w:rsidRPr="000876D7">
              <w:t>62</w:t>
            </w:r>
          </w:p>
        </w:tc>
        <w:tc>
          <w:tcPr>
            <w:tcW w:w="992" w:type="dxa"/>
          </w:tcPr>
          <w:p w14:paraId="0E6B2DCA" w14:textId="6CEB102B" w:rsidR="008E595B" w:rsidRPr="00DD2DB5" w:rsidRDefault="008E595B" w:rsidP="008E595B">
            <w:pPr>
              <w:pStyle w:val="MDPI42tablebody"/>
              <w:spacing w:line="240" w:lineRule="auto"/>
            </w:pPr>
            <w:r w:rsidRPr="000876D7">
              <w:t>1</w:t>
            </w:r>
            <w:r w:rsidR="001B28C3">
              <w:t>.</w:t>
            </w:r>
            <w:r w:rsidRPr="000876D7">
              <w:t>66</w:t>
            </w:r>
          </w:p>
        </w:tc>
      </w:tr>
    </w:tbl>
    <w:p w14:paraId="6FE01C69" w14:textId="77777777" w:rsidR="00AC7E87" w:rsidRPr="00CC7F35" w:rsidRDefault="00AC7E87" w:rsidP="00153E61">
      <w:pPr>
        <w:pStyle w:val="MDPI35textbeforelist"/>
        <w:rPr>
          <w:sz w:val="18"/>
          <w:szCs w:val="18"/>
        </w:rPr>
      </w:pPr>
    </w:p>
    <w:p w14:paraId="62AB3474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73A6F1B6" wp14:editId="3A585930">
            <wp:extent cx="4320000" cy="2160000"/>
            <wp:effectExtent l="0" t="0" r="4445" b="0"/>
            <wp:docPr id="1812466852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466852" name="Immagine 4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81EC8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4BB7F53B" wp14:editId="76BB717F">
            <wp:extent cx="4320000" cy="2160000"/>
            <wp:effectExtent l="0" t="0" r="4445" b="0"/>
            <wp:docPr id="1361446490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446490" name="Immagine 4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1B3ED" w14:textId="77777777" w:rsidR="00153E61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3A2A069C" wp14:editId="299446D9">
            <wp:extent cx="4320000" cy="2160000"/>
            <wp:effectExtent l="0" t="0" r="4445" b="0"/>
            <wp:docPr id="115918965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189653" name="Immagine 4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059B3" w14:textId="77777777" w:rsidR="00153E61" w:rsidRPr="001F5D23" w:rsidRDefault="00153E61" w:rsidP="00153E61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013013D6" wp14:editId="56F2C291">
            <wp:extent cx="4320000" cy="2160000"/>
            <wp:effectExtent l="0" t="0" r="4445" b="0"/>
            <wp:docPr id="844844871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844871" name="Immagine 4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DF042" w14:textId="0968E3A3" w:rsidR="00153E61" w:rsidRDefault="00153E61" w:rsidP="00153E61">
      <w:pPr>
        <w:pStyle w:val="MDPI35textbeforelist"/>
        <w:rPr>
          <w:sz w:val="18"/>
          <w:szCs w:val="18"/>
        </w:rPr>
      </w:pPr>
      <w:r>
        <w:rPr>
          <w:b/>
          <w:sz w:val="18"/>
          <w:szCs w:val="18"/>
        </w:rPr>
        <w:lastRenderedPageBreak/>
        <w:t>Supplementary Material S1-G1, S1-G2, S1-G3, S1-G4</w:t>
      </w:r>
      <w:r w:rsidR="0050131D">
        <w:rPr>
          <w:b/>
          <w:sz w:val="18"/>
          <w:szCs w:val="18"/>
        </w:rPr>
        <w:t>, S1-G5</w:t>
      </w:r>
      <w:r w:rsidRPr="00CC7F35">
        <w:rPr>
          <w:b/>
          <w:sz w:val="18"/>
          <w:szCs w:val="18"/>
        </w:rPr>
        <w:t>.</w:t>
      </w:r>
      <w:r w:rsidRPr="00CC7F35">
        <w:rPr>
          <w:sz w:val="18"/>
          <w:szCs w:val="18"/>
        </w:rPr>
        <w:t xml:space="preserve"> </w:t>
      </w:r>
      <w:r w:rsidR="00723F7F">
        <w:rPr>
          <w:sz w:val="18"/>
          <w:szCs w:val="18"/>
        </w:rPr>
        <w:t>Table (G1) and CO (G2), CO</w:t>
      </w:r>
      <w:r w:rsidR="00723F7F" w:rsidRPr="00946965">
        <w:rPr>
          <w:sz w:val="18"/>
          <w:szCs w:val="18"/>
          <w:vertAlign w:val="subscript"/>
        </w:rPr>
        <w:t>2</w:t>
      </w:r>
      <w:r w:rsidR="00723F7F">
        <w:rPr>
          <w:sz w:val="18"/>
          <w:szCs w:val="18"/>
        </w:rPr>
        <w:t xml:space="preserve"> (G3), CH</w:t>
      </w:r>
      <w:r w:rsidR="00723F7F" w:rsidRPr="00946965">
        <w:rPr>
          <w:sz w:val="18"/>
          <w:szCs w:val="18"/>
          <w:vertAlign w:val="subscript"/>
        </w:rPr>
        <w:t>4</w:t>
      </w:r>
      <w:r w:rsidR="00723F7F">
        <w:rPr>
          <w:sz w:val="18"/>
          <w:szCs w:val="18"/>
        </w:rPr>
        <w:t xml:space="preserve"> (G4), </w:t>
      </w:r>
      <w:proofErr w:type="spellStart"/>
      <w:r w:rsidR="00723F7F">
        <w:rPr>
          <w:sz w:val="18"/>
          <w:szCs w:val="18"/>
        </w:rPr>
        <w:t>eBC</w:t>
      </w:r>
      <w:proofErr w:type="spellEnd"/>
      <w:r w:rsidR="00723F7F">
        <w:rPr>
          <w:sz w:val="18"/>
          <w:szCs w:val="18"/>
        </w:rPr>
        <w:t xml:space="preserve"> (G5) plots reporting key statistical data from </w:t>
      </w:r>
      <w:r>
        <w:rPr>
          <w:sz w:val="18"/>
          <w:szCs w:val="18"/>
        </w:rPr>
        <w:t>2022</w:t>
      </w:r>
      <w:r w:rsidRPr="00CC7F35">
        <w:rPr>
          <w:sz w:val="18"/>
          <w:szCs w:val="18"/>
        </w:rPr>
        <w:t>.</w:t>
      </w:r>
    </w:p>
    <w:p w14:paraId="0D4D72C2" w14:textId="77777777" w:rsidR="0040317A" w:rsidRDefault="00983B75" w:rsidP="0040317A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77C2C1CD" wp14:editId="1E3C72D8">
            <wp:extent cx="5040000" cy="2520000"/>
            <wp:effectExtent l="0" t="0" r="8255" b="0"/>
            <wp:docPr id="1491397775" name="Immagin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397775" name="Immagine 6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9AF37" w14:textId="4E682B2E" w:rsidR="00983B75" w:rsidRDefault="0040317A" w:rsidP="0040317A">
      <w:pPr>
        <w:pStyle w:val="MDPI63Notes"/>
        <w:ind w:left="2608" w:firstLine="369"/>
        <w:jc w:val="center"/>
      </w:pPr>
      <w:r>
        <w:rPr>
          <w:noProof/>
          <w:snapToGrid/>
        </w:rPr>
        <w:drawing>
          <wp:inline distT="0" distB="0" distL="0" distR="0" wp14:anchorId="7C4CC78F" wp14:editId="14F9566F">
            <wp:extent cx="5040000" cy="2520000"/>
            <wp:effectExtent l="0" t="0" r="8255" b="0"/>
            <wp:docPr id="153437904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379041" name="Immagine 1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4DFA0" w14:textId="3BC1F41F" w:rsidR="00C21B5C" w:rsidRPr="00EF6B9A" w:rsidRDefault="00C21B5C" w:rsidP="0040317A">
      <w:pPr>
        <w:pStyle w:val="MDPI63Notes"/>
        <w:ind w:left="2608" w:firstLine="369"/>
        <w:jc w:val="center"/>
      </w:pPr>
      <w:r>
        <w:rPr>
          <w:noProof/>
          <w:snapToGrid/>
        </w:rPr>
        <w:drawing>
          <wp:inline distT="0" distB="0" distL="0" distR="0" wp14:anchorId="1ABF1EC2" wp14:editId="2507A38C">
            <wp:extent cx="5040000" cy="2520000"/>
            <wp:effectExtent l="0" t="0" r="8255" b="0"/>
            <wp:docPr id="3947047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70472" name="Immagine 2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3CDA9" w14:textId="5E849E37" w:rsidR="00983B75" w:rsidRPr="00EF6B9A" w:rsidRDefault="00983B75" w:rsidP="00983B75">
      <w:pPr>
        <w:pStyle w:val="MDPI63Notes"/>
        <w:ind w:left="2608" w:firstLine="369"/>
      </w:pPr>
      <w:r w:rsidRPr="00EF6B9A">
        <w:rPr>
          <w:b/>
        </w:rPr>
        <w:lastRenderedPageBreak/>
        <w:t xml:space="preserve">Supplementary Material </w:t>
      </w:r>
      <w:r>
        <w:rPr>
          <w:b/>
        </w:rPr>
        <w:t>S</w:t>
      </w:r>
      <w:r w:rsidR="009F6D64">
        <w:rPr>
          <w:b/>
        </w:rPr>
        <w:t>2</w:t>
      </w:r>
      <w:r w:rsidRPr="00EF6B9A">
        <w:rPr>
          <w:b/>
        </w:rPr>
        <w:t>-A</w:t>
      </w:r>
      <w:r w:rsidR="009F6D64">
        <w:rPr>
          <w:b/>
        </w:rPr>
        <w:t>1, S2</w:t>
      </w:r>
      <w:r w:rsidR="009F6D64" w:rsidRPr="00EF6B9A">
        <w:rPr>
          <w:b/>
        </w:rPr>
        <w:t>-A</w:t>
      </w:r>
      <w:r w:rsidR="009F6D64">
        <w:rPr>
          <w:b/>
        </w:rPr>
        <w:t>2, S2</w:t>
      </w:r>
      <w:r w:rsidR="009F6D64" w:rsidRPr="00EF6B9A">
        <w:rPr>
          <w:b/>
        </w:rPr>
        <w:t>-A</w:t>
      </w:r>
      <w:r w:rsidR="009F6D64">
        <w:rPr>
          <w:b/>
        </w:rPr>
        <w:t>3</w:t>
      </w:r>
      <w:r w:rsidRPr="00EF6B9A">
        <w:rPr>
          <w:b/>
        </w:rPr>
        <w:t>.</w:t>
      </w:r>
      <w:r w:rsidRPr="00EF6B9A">
        <w:t xml:space="preserve"> </w:t>
      </w:r>
      <w:r>
        <w:t>Weekly (MON-SUN) d</w:t>
      </w:r>
      <w:r w:rsidRPr="00EF6B9A">
        <w:t>istribution of</w:t>
      </w:r>
      <w:r w:rsidR="009F6D64">
        <w:t xml:space="preserve"> CO (A</w:t>
      </w:r>
      <w:r w:rsidR="004E7495">
        <w:t>1</w:t>
      </w:r>
      <w:r w:rsidR="009F6D64">
        <w:t>), CO</w:t>
      </w:r>
      <w:r w:rsidR="009F6D64" w:rsidRPr="004E7495">
        <w:rPr>
          <w:vertAlign w:val="subscript"/>
        </w:rPr>
        <w:t>2</w:t>
      </w:r>
      <w:r w:rsidR="009F6D64">
        <w:t xml:space="preserve"> (</w:t>
      </w:r>
      <w:r w:rsidR="004E7495">
        <w:t>A2</w:t>
      </w:r>
      <w:r w:rsidR="009F6D64">
        <w:t xml:space="preserve">), and </w:t>
      </w:r>
      <w:proofErr w:type="spellStart"/>
      <w:r w:rsidR="009F6D64">
        <w:t>eBC</w:t>
      </w:r>
      <w:proofErr w:type="spellEnd"/>
      <w:r w:rsidR="009F6D64">
        <w:t xml:space="preserve"> (</w:t>
      </w:r>
      <w:r w:rsidR="004E7495">
        <w:t>A3</w:t>
      </w:r>
      <w:r w:rsidR="009F6D64">
        <w:t>)</w:t>
      </w:r>
      <w:r w:rsidRPr="00EF6B9A">
        <w:t xml:space="preserve"> outbreak events exceeding the 3</w:t>
      </w:r>
      <w:r w:rsidRPr="00EF6B9A">
        <w:rPr>
          <w:vertAlign w:val="superscript"/>
        </w:rPr>
        <w:t>rd</w:t>
      </w:r>
      <w:r w:rsidRPr="00EF6B9A">
        <w:t xml:space="preserve"> quartile (turquoise) and 97,5% threshold (red) in 2016.</w:t>
      </w:r>
    </w:p>
    <w:p w14:paraId="7975AFD2" w14:textId="77777777" w:rsidR="00983B75" w:rsidRDefault="00983B75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46DBDE4D" wp14:editId="1CC720BB">
            <wp:extent cx="5040000" cy="2520000"/>
            <wp:effectExtent l="0" t="0" r="8255" b="0"/>
            <wp:docPr id="1059773908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773908" name="Immagine 6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C973E" w14:textId="25A073A3" w:rsidR="002E1541" w:rsidRDefault="002E1541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178101EB" wp14:editId="3810F942">
            <wp:extent cx="5040000" cy="2520000"/>
            <wp:effectExtent l="0" t="0" r="8255" b="0"/>
            <wp:docPr id="775325882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325882" name="Immagine 6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F1FF0" w14:textId="0B87CB16" w:rsidR="002E1541" w:rsidRPr="00EF6B9A" w:rsidRDefault="002E1541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7386CC8D" wp14:editId="0272E369">
            <wp:extent cx="5040000" cy="2520000"/>
            <wp:effectExtent l="0" t="0" r="8255" b="0"/>
            <wp:docPr id="1222745235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745235" name="Immagine 6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70CEB" w14:textId="6D2E4705" w:rsidR="00983B75" w:rsidRPr="00EF6B9A" w:rsidRDefault="00983B75" w:rsidP="00983B75">
      <w:pPr>
        <w:pStyle w:val="MDPI63Notes"/>
        <w:ind w:left="2608" w:firstLine="369"/>
      </w:pPr>
      <w:r w:rsidRPr="00EF6B9A">
        <w:rPr>
          <w:b/>
        </w:rPr>
        <w:lastRenderedPageBreak/>
        <w:t xml:space="preserve">Supplementary Material </w:t>
      </w:r>
      <w:r w:rsidR="004E7495">
        <w:rPr>
          <w:b/>
        </w:rPr>
        <w:t>S2</w:t>
      </w:r>
      <w:r w:rsidR="004E7495" w:rsidRPr="00EF6B9A">
        <w:rPr>
          <w:b/>
        </w:rPr>
        <w:t>-</w:t>
      </w:r>
      <w:r w:rsidR="004E7495">
        <w:rPr>
          <w:b/>
        </w:rPr>
        <w:t>B1, S2</w:t>
      </w:r>
      <w:r w:rsidR="004E7495" w:rsidRPr="00EF6B9A">
        <w:rPr>
          <w:b/>
        </w:rPr>
        <w:t>-</w:t>
      </w:r>
      <w:r w:rsidR="004E7495">
        <w:rPr>
          <w:b/>
        </w:rPr>
        <w:t>B2, S2</w:t>
      </w:r>
      <w:r w:rsidR="004E7495" w:rsidRPr="00EF6B9A">
        <w:rPr>
          <w:b/>
        </w:rPr>
        <w:t>-</w:t>
      </w:r>
      <w:r w:rsidR="004E7495">
        <w:rPr>
          <w:b/>
        </w:rPr>
        <w:t>B3</w:t>
      </w:r>
      <w:r w:rsidR="004E7495" w:rsidRPr="00EF6B9A">
        <w:rPr>
          <w:b/>
        </w:rPr>
        <w:t>.</w:t>
      </w:r>
      <w:r w:rsidR="004E7495" w:rsidRPr="00EF6B9A">
        <w:t xml:space="preserve"> </w:t>
      </w:r>
      <w:r w:rsidR="004E7495">
        <w:t>Weekly (MON-SUN) d</w:t>
      </w:r>
      <w:r w:rsidR="004E7495" w:rsidRPr="00EF6B9A">
        <w:t>istribution of</w:t>
      </w:r>
      <w:r w:rsidR="004E7495">
        <w:t xml:space="preserve"> CO (B1), CO</w:t>
      </w:r>
      <w:r w:rsidR="004E7495" w:rsidRPr="004E7495">
        <w:rPr>
          <w:vertAlign w:val="subscript"/>
        </w:rPr>
        <w:t>2</w:t>
      </w:r>
      <w:r w:rsidR="004E7495">
        <w:t xml:space="preserve"> (B2), and </w:t>
      </w:r>
      <w:proofErr w:type="spellStart"/>
      <w:r w:rsidR="004E7495">
        <w:t>eBC</w:t>
      </w:r>
      <w:proofErr w:type="spellEnd"/>
      <w:r w:rsidR="004E7495">
        <w:t xml:space="preserve"> (B3)</w:t>
      </w:r>
      <w:r w:rsidR="004E7495" w:rsidRPr="00EF6B9A">
        <w:t xml:space="preserve"> outbreak events exceeding the 3</w:t>
      </w:r>
      <w:r w:rsidR="004E7495" w:rsidRPr="00EF6B9A">
        <w:rPr>
          <w:vertAlign w:val="superscript"/>
        </w:rPr>
        <w:t>rd</w:t>
      </w:r>
      <w:r w:rsidR="004E7495" w:rsidRPr="00EF6B9A">
        <w:t xml:space="preserve"> quartile (turquoise) and 97,5% threshold (red) in</w:t>
      </w:r>
      <w:r w:rsidRPr="00EF6B9A">
        <w:t xml:space="preserve"> 2017.</w:t>
      </w:r>
    </w:p>
    <w:p w14:paraId="64E75023" w14:textId="77777777" w:rsidR="00983B75" w:rsidRDefault="00983B75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29CE1BE6" wp14:editId="28DB0D25">
            <wp:extent cx="5040000" cy="2520000"/>
            <wp:effectExtent l="0" t="0" r="8255" b="0"/>
            <wp:docPr id="414624107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624107" name="Immagine 6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AECB0" w14:textId="021402C6" w:rsidR="002E1541" w:rsidRDefault="002E1541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54BB06F9" wp14:editId="2654C340">
            <wp:extent cx="5040000" cy="2520000"/>
            <wp:effectExtent l="0" t="0" r="8255" b="0"/>
            <wp:docPr id="68538113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38113" name="Immagine 6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9D71F" w14:textId="0894B516" w:rsidR="002E1541" w:rsidRPr="00EF6B9A" w:rsidRDefault="002E1541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4BF3B348" wp14:editId="7F9A7088">
            <wp:extent cx="5040000" cy="2520000"/>
            <wp:effectExtent l="0" t="0" r="8255" b="0"/>
            <wp:docPr id="2001917592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917592" name="Immagine 6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A3478" w14:textId="233B6A6E" w:rsidR="00983B75" w:rsidRPr="00EF6B9A" w:rsidRDefault="00983B75" w:rsidP="00983B75">
      <w:pPr>
        <w:pStyle w:val="MDPI63Notes"/>
        <w:ind w:left="2608" w:firstLine="369"/>
      </w:pPr>
      <w:r w:rsidRPr="00EF6B9A">
        <w:rPr>
          <w:b/>
        </w:rPr>
        <w:lastRenderedPageBreak/>
        <w:t xml:space="preserve">Supplementary Material </w:t>
      </w:r>
      <w:r w:rsidR="004E7495">
        <w:rPr>
          <w:b/>
        </w:rPr>
        <w:t>S2</w:t>
      </w:r>
      <w:r w:rsidR="004E7495" w:rsidRPr="00EF6B9A">
        <w:rPr>
          <w:b/>
        </w:rPr>
        <w:t>-</w:t>
      </w:r>
      <w:r w:rsidR="004E7495">
        <w:rPr>
          <w:b/>
        </w:rPr>
        <w:t>C1, S2</w:t>
      </w:r>
      <w:r w:rsidR="004E7495" w:rsidRPr="00EF6B9A">
        <w:rPr>
          <w:b/>
        </w:rPr>
        <w:t>-</w:t>
      </w:r>
      <w:r w:rsidR="004E7495">
        <w:rPr>
          <w:b/>
        </w:rPr>
        <w:t>C2, S2</w:t>
      </w:r>
      <w:r w:rsidR="004E7495" w:rsidRPr="00EF6B9A">
        <w:rPr>
          <w:b/>
        </w:rPr>
        <w:t>-</w:t>
      </w:r>
      <w:r w:rsidR="004E7495">
        <w:rPr>
          <w:b/>
        </w:rPr>
        <w:t>C3</w:t>
      </w:r>
      <w:r w:rsidR="004E7495" w:rsidRPr="00EF6B9A">
        <w:rPr>
          <w:b/>
        </w:rPr>
        <w:t>.</w:t>
      </w:r>
      <w:r w:rsidR="004E7495" w:rsidRPr="00EF6B9A">
        <w:t xml:space="preserve"> </w:t>
      </w:r>
      <w:r w:rsidR="004E7495">
        <w:t>Weekly (MON-SUN) d</w:t>
      </w:r>
      <w:r w:rsidR="004E7495" w:rsidRPr="00EF6B9A">
        <w:t>istribution of</w:t>
      </w:r>
      <w:r w:rsidR="004E7495">
        <w:t xml:space="preserve"> CO (C1), CO</w:t>
      </w:r>
      <w:r w:rsidR="004E7495" w:rsidRPr="004E7495">
        <w:rPr>
          <w:vertAlign w:val="subscript"/>
        </w:rPr>
        <w:t>2</w:t>
      </w:r>
      <w:r w:rsidR="004E7495">
        <w:t xml:space="preserve"> (C2), and </w:t>
      </w:r>
      <w:proofErr w:type="spellStart"/>
      <w:r w:rsidR="004E7495">
        <w:t>eBC</w:t>
      </w:r>
      <w:proofErr w:type="spellEnd"/>
      <w:r w:rsidR="004E7495">
        <w:t xml:space="preserve"> (C3)</w:t>
      </w:r>
      <w:r w:rsidR="004E7495" w:rsidRPr="00EF6B9A">
        <w:t xml:space="preserve"> outbreak events exceeding the 3</w:t>
      </w:r>
      <w:r w:rsidR="004E7495" w:rsidRPr="00EF6B9A">
        <w:rPr>
          <w:vertAlign w:val="superscript"/>
        </w:rPr>
        <w:t>rd</w:t>
      </w:r>
      <w:r w:rsidR="004E7495" w:rsidRPr="00EF6B9A">
        <w:t xml:space="preserve"> quartile (turquoise) and 97,5% threshold (red) in</w:t>
      </w:r>
      <w:r w:rsidRPr="00EF6B9A">
        <w:t xml:space="preserve"> 2018.</w:t>
      </w:r>
    </w:p>
    <w:p w14:paraId="51BBACB2" w14:textId="77777777" w:rsidR="00983B75" w:rsidRDefault="00983B75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21822679" wp14:editId="525948DD">
            <wp:extent cx="5040000" cy="2520000"/>
            <wp:effectExtent l="0" t="0" r="8255" b="0"/>
            <wp:docPr id="1465709684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709684" name="Immagine 6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47876" w14:textId="61DEADCB" w:rsidR="002E1541" w:rsidRDefault="002E1541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36BE34D7" wp14:editId="4BF4EF5E">
            <wp:extent cx="5040000" cy="2520000"/>
            <wp:effectExtent l="0" t="0" r="8255" b="0"/>
            <wp:docPr id="773642392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642392" name="Immagine 60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ACCC9" w14:textId="5840AF9D" w:rsidR="002E1541" w:rsidRPr="00EF6B9A" w:rsidRDefault="002E1541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449E075B" wp14:editId="23766458">
            <wp:extent cx="5040000" cy="2520000"/>
            <wp:effectExtent l="0" t="0" r="8255" b="0"/>
            <wp:docPr id="479044018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044018" name="Immagine 60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CFEFC" w14:textId="79DB1905" w:rsidR="00983B75" w:rsidRDefault="00983B75" w:rsidP="00983B75">
      <w:pPr>
        <w:pStyle w:val="MDPI63Notes"/>
        <w:ind w:left="2608" w:firstLine="369"/>
      </w:pPr>
      <w:r w:rsidRPr="00EF6B9A">
        <w:rPr>
          <w:b/>
        </w:rPr>
        <w:lastRenderedPageBreak/>
        <w:t xml:space="preserve">Supplementary Material </w:t>
      </w:r>
      <w:r w:rsidR="004E7495">
        <w:rPr>
          <w:b/>
        </w:rPr>
        <w:t>S2</w:t>
      </w:r>
      <w:r w:rsidR="004E7495" w:rsidRPr="00EF6B9A">
        <w:rPr>
          <w:b/>
        </w:rPr>
        <w:t>-</w:t>
      </w:r>
      <w:r w:rsidR="004E7495">
        <w:rPr>
          <w:b/>
        </w:rPr>
        <w:t>D1, S2</w:t>
      </w:r>
      <w:r w:rsidR="004E7495" w:rsidRPr="00EF6B9A">
        <w:rPr>
          <w:b/>
        </w:rPr>
        <w:t>-</w:t>
      </w:r>
      <w:r w:rsidR="004E7495">
        <w:rPr>
          <w:b/>
        </w:rPr>
        <w:t>D2, S2</w:t>
      </w:r>
      <w:r w:rsidR="004E7495" w:rsidRPr="00EF6B9A">
        <w:rPr>
          <w:b/>
        </w:rPr>
        <w:t>-</w:t>
      </w:r>
      <w:r w:rsidR="004E7495">
        <w:rPr>
          <w:b/>
        </w:rPr>
        <w:t>D3</w:t>
      </w:r>
      <w:r w:rsidR="004E7495" w:rsidRPr="00EF6B9A">
        <w:rPr>
          <w:b/>
        </w:rPr>
        <w:t>.</w:t>
      </w:r>
      <w:r w:rsidR="004E7495" w:rsidRPr="00EF6B9A">
        <w:t xml:space="preserve"> </w:t>
      </w:r>
      <w:r w:rsidR="004E7495">
        <w:t>Weekly (MON-SUN) d</w:t>
      </w:r>
      <w:r w:rsidR="004E7495" w:rsidRPr="00EF6B9A">
        <w:t>istribution of</w:t>
      </w:r>
      <w:r w:rsidR="004E7495">
        <w:t xml:space="preserve"> CO (D1), CO</w:t>
      </w:r>
      <w:r w:rsidR="004E7495" w:rsidRPr="004E7495">
        <w:rPr>
          <w:vertAlign w:val="subscript"/>
        </w:rPr>
        <w:t>2</w:t>
      </w:r>
      <w:r w:rsidR="004E7495">
        <w:t xml:space="preserve"> (D2), and </w:t>
      </w:r>
      <w:proofErr w:type="spellStart"/>
      <w:r w:rsidR="004E7495">
        <w:t>eBC</w:t>
      </w:r>
      <w:proofErr w:type="spellEnd"/>
      <w:r w:rsidR="004E7495">
        <w:t xml:space="preserve"> (D3)</w:t>
      </w:r>
      <w:r w:rsidR="004E7495" w:rsidRPr="00EF6B9A">
        <w:t xml:space="preserve"> outbreak events exceeding the 3</w:t>
      </w:r>
      <w:r w:rsidR="004E7495" w:rsidRPr="00EF6B9A">
        <w:rPr>
          <w:vertAlign w:val="superscript"/>
        </w:rPr>
        <w:t>rd</w:t>
      </w:r>
      <w:r w:rsidR="004E7495" w:rsidRPr="00EF6B9A">
        <w:t xml:space="preserve"> quartile (turquoise) and 97,5% threshold (red) in</w:t>
      </w:r>
      <w:r w:rsidRPr="00EF6B9A">
        <w:t xml:space="preserve"> 20</w:t>
      </w:r>
      <w:r w:rsidR="001309F0">
        <w:t>19</w:t>
      </w:r>
      <w:r w:rsidRPr="00EF6B9A">
        <w:t>.</w:t>
      </w:r>
    </w:p>
    <w:p w14:paraId="63CF0BD8" w14:textId="77777777" w:rsidR="001309F0" w:rsidRDefault="001309F0" w:rsidP="001309F0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207E8C9D" wp14:editId="77F7D69B">
            <wp:extent cx="5040000" cy="2520000"/>
            <wp:effectExtent l="0" t="0" r="8255" b="0"/>
            <wp:docPr id="1370418122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418122" name="Immagine 60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D423B" w14:textId="378B2C35" w:rsidR="002E1541" w:rsidRDefault="002E1541" w:rsidP="001309F0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712BB2A3" wp14:editId="1416A322">
            <wp:extent cx="5040000" cy="2520000"/>
            <wp:effectExtent l="0" t="0" r="8255" b="0"/>
            <wp:docPr id="2083016504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016504" name="Immagine 6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8C8F6" w14:textId="22677049" w:rsidR="002E1541" w:rsidRPr="00EF6B9A" w:rsidRDefault="002E1541" w:rsidP="001309F0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754B739D" wp14:editId="5BD82E26">
            <wp:extent cx="5040000" cy="2520000"/>
            <wp:effectExtent l="0" t="0" r="8255" b="0"/>
            <wp:docPr id="20689509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9509" name="Immagine 60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C59C9" w14:textId="5A961178" w:rsidR="001309F0" w:rsidRPr="00EF6B9A" w:rsidRDefault="001309F0" w:rsidP="001309F0">
      <w:pPr>
        <w:pStyle w:val="MDPI63Notes"/>
        <w:ind w:left="2608" w:firstLine="369"/>
      </w:pPr>
      <w:r w:rsidRPr="001309F0">
        <w:rPr>
          <w:b/>
          <w:lang w:val="pt-BR"/>
        </w:rPr>
        <w:lastRenderedPageBreak/>
        <w:t>Supplementary Material S2-E1, S2-E2, S2-E3.</w:t>
      </w:r>
      <w:r w:rsidRPr="001309F0">
        <w:rPr>
          <w:lang w:val="pt-BR"/>
        </w:rPr>
        <w:t xml:space="preserve"> </w:t>
      </w:r>
      <w:r>
        <w:t>Weekly (MON-SUN) d</w:t>
      </w:r>
      <w:r w:rsidRPr="00EF6B9A">
        <w:t>istribution of</w:t>
      </w:r>
      <w:r>
        <w:t xml:space="preserve"> CO (E1), CO</w:t>
      </w:r>
      <w:r w:rsidRPr="004E7495">
        <w:rPr>
          <w:vertAlign w:val="subscript"/>
        </w:rPr>
        <w:t>2</w:t>
      </w:r>
      <w:r>
        <w:t xml:space="preserve"> (E2), and </w:t>
      </w:r>
      <w:proofErr w:type="spellStart"/>
      <w:r>
        <w:t>eBC</w:t>
      </w:r>
      <w:proofErr w:type="spellEnd"/>
      <w:r>
        <w:t xml:space="preserve"> (E3)</w:t>
      </w:r>
      <w:r w:rsidRPr="00EF6B9A">
        <w:t xml:space="preserve"> outbreak events exceeding the 3</w:t>
      </w:r>
      <w:r w:rsidRPr="00EF6B9A">
        <w:rPr>
          <w:vertAlign w:val="superscript"/>
        </w:rPr>
        <w:t>rd</w:t>
      </w:r>
      <w:r w:rsidRPr="00EF6B9A">
        <w:t xml:space="preserve"> quartile (turquoise) and 97,5% threshold (red) in 20</w:t>
      </w:r>
      <w:r>
        <w:t>20</w:t>
      </w:r>
      <w:r w:rsidRPr="00EF6B9A">
        <w:t>.</w:t>
      </w:r>
    </w:p>
    <w:p w14:paraId="642EC69D" w14:textId="77777777" w:rsidR="00983B75" w:rsidRDefault="00983B75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4854E92F" wp14:editId="240212EB">
            <wp:extent cx="5040000" cy="2520000"/>
            <wp:effectExtent l="0" t="0" r="8255" b="0"/>
            <wp:docPr id="53289134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89134" name="Immagine 59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E2366" w14:textId="34109605" w:rsidR="002E1541" w:rsidRDefault="002E1541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7B580538" wp14:editId="35BB314C">
            <wp:extent cx="5040000" cy="2520000"/>
            <wp:effectExtent l="0" t="0" r="8255" b="0"/>
            <wp:docPr id="1214628320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628320" name="Immagine 5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67BAB" w14:textId="3D9BE19A" w:rsidR="002E1541" w:rsidRPr="00EF6B9A" w:rsidRDefault="002E1541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202AA265" wp14:editId="77497A1D">
            <wp:extent cx="5040000" cy="2520000"/>
            <wp:effectExtent l="0" t="0" r="8255" b="0"/>
            <wp:docPr id="419362386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362386" name="Immagine 59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6504C" w14:textId="496CCC14" w:rsidR="00983B75" w:rsidRPr="00EF6B9A" w:rsidRDefault="00983B75" w:rsidP="00983B75">
      <w:pPr>
        <w:pStyle w:val="MDPI63Notes"/>
        <w:ind w:left="2608" w:firstLine="369"/>
      </w:pPr>
      <w:r w:rsidRPr="001309F0">
        <w:rPr>
          <w:b/>
        </w:rPr>
        <w:lastRenderedPageBreak/>
        <w:t xml:space="preserve">Supplementary Material </w:t>
      </w:r>
      <w:r w:rsidR="004E7495" w:rsidRPr="001309F0">
        <w:rPr>
          <w:b/>
        </w:rPr>
        <w:t>S2-</w:t>
      </w:r>
      <w:r w:rsidR="001309F0" w:rsidRPr="001309F0">
        <w:rPr>
          <w:b/>
        </w:rPr>
        <w:t>F</w:t>
      </w:r>
      <w:r w:rsidR="004E7495" w:rsidRPr="001309F0">
        <w:rPr>
          <w:b/>
        </w:rPr>
        <w:t>1, S2-</w:t>
      </w:r>
      <w:r w:rsidR="001309F0" w:rsidRPr="001309F0">
        <w:rPr>
          <w:b/>
        </w:rPr>
        <w:t>F</w:t>
      </w:r>
      <w:r w:rsidR="004E7495" w:rsidRPr="001309F0">
        <w:rPr>
          <w:b/>
        </w:rPr>
        <w:t>2, S2-</w:t>
      </w:r>
      <w:r w:rsidR="001309F0" w:rsidRPr="001309F0">
        <w:rPr>
          <w:b/>
        </w:rPr>
        <w:t>F</w:t>
      </w:r>
      <w:r w:rsidR="004E7495" w:rsidRPr="001309F0">
        <w:rPr>
          <w:b/>
        </w:rPr>
        <w:t>3.</w:t>
      </w:r>
      <w:r w:rsidR="004E7495" w:rsidRPr="001309F0">
        <w:t xml:space="preserve"> </w:t>
      </w:r>
      <w:r w:rsidR="004E7495">
        <w:t>Weekly (MON-SUN) d</w:t>
      </w:r>
      <w:r w:rsidR="004E7495" w:rsidRPr="00EF6B9A">
        <w:t>istribution of</w:t>
      </w:r>
      <w:r w:rsidR="004E7495">
        <w:t xml:space="preserve"> CO (</w:t>
      </w:r>
      <w:r w:rsidR="001309F0">
        <w:t>F</w:t>
      </w:r>
      <w:r w:rsidR="004E7495">
        <w:t>1), CO</w:t>
      </w:r>
      <w:r w:rsidR="004E7495" w:rsidRPr="004E7495">
        <w:rPr>
          <w:vertAlign w:val="subscript"/>
        </w:rPr>
        <w:t>2</w:t>
      </w:r>
      <w:r w:rsidR="004E7495">
        <w:t xml:space="preserve"> (</w:t>
      </w:r>
      <w:r w:rsidR="001309F0">
        <w:t>F</w:t>
      </w:r>
      <w:r w:rsidR="004E7495">
        <w:t xml:space="preserve">2), and </w:t>
      </w:r>
      <w:proofErr w:type="spellStart"/>
      <w:r w:rsidR="004E7495">
        <w:t>eBC</w:t>
      </w:r>
      <w:proofErr w:type="spellEnd"/>
      <w:r w:rsidR="004E7495">
        <w:t xml:space="preserve"> (</w:t>
      </w:r>
      <w:r w:rsidR="001309F0">
        <w:t>F</w:t>
      </w:r>
      <w:r w:rsidR="004E7495">
        <w:t>3)</w:t>
      </w:r>
      <w:r w:rsidR="004E7495" w:rsidRPr="00EF6B9A">
        <w:t xml:space="preserve"> outbreak events exceeding the 3</w:t>
      </w:r>
      <w:r w:rsidR="004E7495" w:rsidRPr="00EF6B9A">
        <w:rPr>
          <w:vertAlign w:val="superscript"/>
        </w:rPr>
        <w:t>rd</w:t>
      </w:r>
      <w:r w:rsidR="004E7495" w:rsidRPr="00EF6B9A">
        <w:t xml:space="preserve"> quartile (turquoise) and 97,5% threshold (red) in</w:t>
      </w:r>
      <w:r w:rsidRPr="00EF6B9A">
        <w:t xml:space="preserve"> 2021.</w:t>
      </w:r>
    </w:p>
    <w:p w14:paraId="48C35697" w14:textId="77777777" w:rsidR="00983B75" w:rsidRDefault="00983B75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39BA879C" wp14:editId="56BD40CA">
            <wp:extent cx="5040000" cy="2520000"/>
            <wp:effectExtent l="0" t="0" r="8255" b="0"/>
            <wp:docPr id="157684666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84666" name="Immagine 58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406E9" w14:textId="22B4C93F" w:rsidR="002E1541" w:rsidRDefault="002E1541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0C994371" wp14:editId="00BE28CC">
            <wp:extent cx="5040000" cy="2520000"/>
            <wp:effectExtent l="0" t="0" r="8255" b="0"/>
            <wp:docPr id="219689139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689139" name="Immagine 58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A30BF" w14:textId="094B1731" w:rsidR="002E1541" w:rsidRPr="00EF6B9A" w:rsidRDefault="002E1541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20C567EE" wp14:editId="1F7AD473">
            <wp:extent cx="5040000" cy="2520000"/>
            <wp:effectExtent l="0" t="0" r="8255" b="0"/>
            <wp:docPr id="1975192151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192151" name="Immagine 58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DB6C0" w14:textId="00B973EB" w:rsidR="00983B75" w:rsidRPr="00EF6B9A" w:rsidRDefault="00983B75" w:rsidP="00983B75">
      <w:pPr>
        <w:pStyle w:val="MDPI63Notes"/>
        <w:ind w:left="2608" w:firstLine="369"/>
      </w:pPr>
      <w:r w:rsidRPr="00EF6B9A">
        <w:rPr>
          <w:b/>
        </w:rPr>
        <w:lastRenderedPageBreak/>
        <w:t xml:space="preserve">Supplementary Material </w:t>
      </w:r>
      <w:r w:rsidR="009D398C">
        <w:rPr>
          <w:b/>
        </w:rPr>
        <w:t>S2</w:t>
      </w:r>
      <w:r w:rsidR="009D398C" w:rsidRPr="00EF6B9A">
        <w:rPr>
          <w:b/>
        </w:rPr>
        <w:t>-</w:t>
      </w:r>
      <w:r w:rsidR="001309F0">
        <w:rPr>
          <w:b/>
        </w:rPr>
        <w:t>G</w:t>
      </w:r>
      <w:r w:rsidR="009D398C">
        <w:rPr>
          <w:b/>
        </w:rPr>
        <w:t>1, S2</w:t>
      </w:r>
      <w:r w:rsidR="009D398C" w:rsidRPr="00EF6B9A">
        <w:rPr>
          <w:b/>
        </w:rPr>
        <w:t>-</w:t>
      </w:r>
      <w:r w:rsidR="001309F0">
        <w:rPr>
          <w:b/>
        </w:rPr>
        <w:t>G</w:t>
      </w:r>
      <w:r w:rsidR="009D398C">
        <w:rPr>
          <w:b/>
        </w:rPr>
        <w:t>2, S2</w:t>
      </w:r>
      <w:r w:rsidR="009D398C" w:rsidRPr="00EF6B9A">
        <w:rPr>
          <w:b/>
        </w:rPr>
        <w:t>-</w:t>
      </w:r>
      <w:r w:rsidR="001309F0">
        <w:rPr>
          <w:b/>
        </w:rPr>
        <w:t>G</w:t>
      </w:r>
      <w:r w:rsidR="009D398C">
        <w:rPr>
          <w:b/>
        </w:rPr>
        <w:t>3</w:t>
      </w:r>
      <w:r w:rsidR="009D398C" w:rsidRPr="00EF6B9A">
        <w:rPr>
          <w:b/>
        </w:rPr>
        <w:t>.</w:t>
      </w:r>
      <w:r w:rsidR="009D398C" w:rsidRPr="00EF6B9A">
        <w:t xml:space="preserve"> </w:t>
      </w:r>
      <w:r w:rsidR="009D398C">
        <w:t>Weekly (MON-SUN) d</w:t>
      </w:r>
      <w:r w:rsidR="009D398C" w:rsidRPr="00EF6B9A">
        <w:t>istribution of</w:t>
      </w:r>
      <w:r w:rsidR="009D398C">
        <w:t xml:space="preserve"> CO (</w:t>
      </w:r>
      <w:r w:rsidR="001309F0">
        <w:t>G</w:t>
      </w:r>
      <w:r w:rsidR="009D398C">
        <w:t>1), CO</w:t>
      </w:r>
      <w:r w:rsidR="009D398C" w:rsidRPr="004E7495">
        <w:rPr>
          <w:vertAlign w:val="subscript"/>
        </w:rPr>
        <w:t>2</w:t>
      </w:r>
      <w:r w:rsidR="009D398C">
        <w:t xml:space="preserve"> (</w:t>
      </w:r>
      <w:r w:rsidR="001309F0">
        <w:t>G</w:t>
      </w:r>
      <w:r w:rsidR="009D398C">
        <w:t xml:space="preserve">2), and </w:t>
      </w:r>
      <w:proofErr w:type="spellStart"/>
      <w:r w:rsidR="009D398C">
        <w:t>eBC</w:t>
      </w:r>
      <w:proofErr w:type="spellEnd"/>
      <w:r w:rsidR="009D398C">
        <w:t xml:space="preserve"> (</w:t>
      </w:r>
      <w:r w:rsidR="001309F0">
        <w:t>G</w:t>
      </w:r>
      <w:r w:rsidR="009D398C">
        <w:t>3)</w:t>
      </w:r>
      <w:r w:rsidR="009D398C" w:rsidRPr="00EF6B9A">
        <w:t xml:space="preserve"> outbreak events exceeding the 3</w:t>
      </w:r>
      <w:r w:rsidR="009D398C" w:rsidRPr="00EF6B9A">
        <w:rPr>
          <w:vertAlign w:val="superscript"/>
        </w:rPr>
        <w:t>rd</w:t>
      </w:r>
      <w:r w:rsidR="009D398C" w:rsidRPr="00EF6B9A">
        <w:t xml:space="preserve"> quartile (turquoise) and 97,5% threshold (red) in</w:t>
      </w:r>
      <w:r w:rsidRPr="00EF6B9A">
        <w:t xml:space="preserve"> 2022.</w:t>
      </w:r>
    </w:p>
    <w:p w14:paraId="3CB899B3" w14:textId="77777777" w:rsidR="00983B75" w:rsidRDefault="00983B75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164A2F33" wp14:editId="3C0F1FC4">
            <wp:extent cx="5040000" cy="2520000"/>
            <wp:effectExtent l="0" t="0" r="8255" b="0"/>
            <wp:docPr id="1340421700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421700" name="Immagine 5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8BA73" w14:textId="45936F74" w:rsidR="002E1541" w:rsidRDefault="002E1541" w:rsidP="00983B75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44279546" wp14:editId="5E92C487">
            <wp:extent cx="5040000" cy="2520000"/>
            <wp:effectExtent l="0" t="0" r="8255" b="0"/>
            <wp:docPr id="169775872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75872" name="Immagine 57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38CB4" w14:textId="3A2A67CD" w:rsidR="002E1541" w:rsidRDefault="002E1541" w:rsidP="002E1541">
      <w:pPr>
        <w:pStyle w:val="MDPI63Notes"/>
        <w:ind w:left="2608" w:firstLine="369"/>
        <w:jc w:val="center"/>
      </w:pPr>
      <w:r w:rsidRPr="00EF6B9A">
        <w:rPr>
          <w:noProof/>
        </w:rPr>
        <w:drawing>
          <wp:inline distT="0" distB="0" distL="0" distR="0" wp14:anchorId="2C0589A7" wp14:editId="52D06B8B">
            <wp:extent cx="5040000" cy="2520000"/>
            <wp:effectExtent l="0" t="0" r="8255" b="0"/>
            <wp:docPr id="1146586681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586681" name="Immagine 5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3C85A947" w14:textId="77777777" w:rsidR="002E1541" w:rsidRPr="00EF6B9A" w:rsidRDefault="002E1541" w:rsidP="002E1541">
      <w:pPr>
        <w:pStyle w:val="MDPI63Notes"/>
        <w:ind w:left="2608" w:firstLine="369"/>
        <w:jc w:val="center"/>
      </w:pPr>
    </w:p>
    <w:p w14:paraId="3AB91540" w14:textId="17362D0F" w:rsidR="00983B75" w:rsidRDefault="00983B75" w:rsidP="00983B75">
      <w:pPr>
        <w:pStyle w:val="MDPI35textbeforelist"/>
        <w:rPr>
          <w:sz w:val="18"/>
          <w:szCs w:val="20"/>
        </w:rPr>
      </w:pPr>
      <w:r w:rsidRPr="001309F0">
        <w:rPr>
          <w:b/>
          <w:sz w:val="18"/>
          <w:szCs w:val="20"/>
          <w:lang w:val="pt-BR"/>
        </w:rPr>
        <w:t xml:space="preserve">Supplementary Material </w:t>
      </w:r>
      <w:r w:rsidR="009D398C" w:rsidRPr="001309F0">
        <w:rPr>
          <w:b/>
          <w:sz w:val="18"/>
          <w:szCs w:val="20"/>
          <w:lang w:val="pt-BR"/>
        </w:rPr>
        <w:t>S2-</w:t>
      </w:r>
      <w:r w:rsidR="001309F0" w:rsidRPr="001309F0">
        <w:rPr>
          <w:b/>
          <w:sz w:val="18"/>
          <w:szCs w:val="20"/>
          <w:lang w:val="pt-BR"/>
        </w:rPr>
        <w:t>H</w:t>
      </w:r>
      <w:r w:rsidR="009D398C" w:rsidRPr="001309F0">
        <w:rPr>
          <w:b/>
          <w:sz w:val="18"/>
          <w:szCs w:val="20"/>
          <w:lang w:val="pt-BR"/>
        </w:rPr>
        <w:t>1, S2-</w:t>
      </w:r>
      <w:r w:rsidR="001309F0" w:rsidRPr="001309F0">
        <w:rPr>
          <w:b/>
          <w:sz w:val="18"/>
          <w:szCs w:val="20"/>
          <w:lang w:val="pt-BR"/>
        </w:rPr>
        <w:t>H</w:t>
      </w:r>
      <w:r w:rsidR="009D398C" w:rsidRPr="001309F0">
        <w:rPr>
          <w:b/>
          <w:sz w:val="18"/>
          <w:szCs w:val="20"/>
          <w:lang w:val="pt-BR"/>
        </w:rPr>
        <w:t>2, S2-</w:t>
      </w:r>
      <w:r w:rsidR="001309F0" w:rsidRPr="001309F0">
        <w:rPr>
          <w:b/>
          <w:sz w:val="18"/>
          <w:szCs w:val="20"/>
          <w:lang w:val="pt-BR"/>
        </w:rPr>
        <w:t>H</w:t>
      </w:r>
      <w:r w:rsidR="009D398C" w:rsidRPr="001309F0">
        <w:rPr>
          <w:b/>
          <w:sz w:val="18"/>
          <w:szCs w:val="20"/>
          <w:lang w:val="pt-BR"/>
        </w:rPr>
        <w:t xml:space="preserve">3. </w:t>
      </w:r>
      <w:r w:rsidR="009D398C" w:rsidRPr="009D398C">
        <w:rPr>
          <w:bCs/>
          <w:sz w:val="18"/>
          <w:szCs w:val="20"/>
        </w:rPr>
        <w:t>Weekly (MON-SUN) distribution of CO (</w:t>
      </w:r>
      <w:r w:rsidR="001309F0">
        <w:rPr>
          <w:bCs/>
          <w:sz w:val="18"/>
          <w:szCs w:val="20"/>
        </w:rPr>
        <w:t>H</w:t>
      </w:r>
      <w:r w:rsidR="009D398C" w:rsidRPr="009D398C">
        <w:rPr>
          <w:bCs/>
          <w:sz w:val="18"/>
          <w:szCs w:val="20"/>
        </w:rPr>
        <w:t>1), CO2 (</w:t>
      </w:r>
      <w:r w:rsidR="001309F0">
        <w:rPr>
          <w:bCs/>
          <w:sz w:val="18"/>
          <w:szCs w:val="20"/>
        </w:rPr>
        <w:t>H</w:t>
      </w:r>
      <w:r w:rsidR="009D398C" w:rsidRPr="009D398C">
        <w:rPr>
          <w:bCs/>
          <w:sz w:val="18"/>
          <w:szCs w:val="20"/>
        </w:rPr>
        <w:t xml:space="preserve">2), and </w:t>
      </w:r>
      <w:proofErr w:type="spellStart"/>
      <w:r w:rsidR="009D398C" w:rsidRPr="009D398C">
        <w:rPr>
          <w:bCs/>
          <w:sz w:val="18"/>
          <w:szCs w:val="20"/>
        </w:rPr>
        <w:t>eBC</w:t>
      </w:r>
      <w:proofErr w:type="spellEnd"/>
      <w:r w:rsidR="009D398C" w:rsidRPr="009D398C">
        <w:rPr>
          <w:bCs/>
          <w:sz w:val="18"/>
          <w:szCs w:val="20"/>
        </w:rPr>
        <w:t xml:space="preserve"> (</w:t>
      </w:r>
      <w:r w:rsidR="001309F0">
        <w:rPr>
          <w:bCs/>
          <w:sz w:val="18"/>
          <w:szCs w:val="20"/>
        </w:rPr>
        <w:t>H</w:t>
      </w:r>
      <w:r w:rsidR="009D398C" w:rsidRPr="009D398C">
        <w:rPr>
          <w:bCs/>
          <w:sz w:val="18"/>
          <w:szCs w:val="20"/>
        </w:rPr>
        <w:t xml:space="preserve">3) out-break events exceeding the 3rd quartile (turquoise) and 97,5% threshold (red) </w:t>
      </w:r>
      <w:r w:rsidRPr="00983B75">
        <w:rPr>
          <w:sz w:val="18"/>
          <w:szCs w:val="20"/>
        </w:rPr>
        <w:t xml:space="preserve">over the entire observation period 2016-2022. Please note that the vertical scale used is different from that of Supplementary Material </w:t>
      </w:r>
      <w:r w:rsidR="009D398C">
        <w:rPr>
          <w:sz w:val="18"/>
          <w:szCs w:val="20"/>
        </w:rPr>
        <w:t>S2</w:t>
      </w:r>
      <w:r w:rsidRPr="00983B75">
        <w:rPr>
          <w:sz w:val="18"/>
          <w:szCs w:val="20"/>
        </w:rPr>
        <w:t xml:space="preserve">-A through </w:t>
      </w:r>
      <w:r w:rsidR="009D398C">
        <w:rPr>
          <w:sz w:val="18"/>
          <w:szCs w:val="20"/>
        </w:rPr>
        <w:t>S2</w:t>
      </w:r>
      <w:r w:rsidRPr="00983B75">
        <w:rPr>
          <w:sz w:val="18"/>
          <w:szCs w:val="20"/>
        </w:rPr>
        <w:t>-</w:t>
      </w:r>
      <w:r w:rsidR="001309F0">
        <w:rPr>
          <w:sz w:val="18"/>
          <w:szCs w:val="20"/>
        </w:rPr>
        <w:t>G</w:t>
      </w:r>
      <w:r w:rsidRPr="00983B75">
        <w:rPr>
          <w:sz w:val="18"/>
          <w:szCs w:val="20"/>
        </w:rPr>
        <w:t>.</w:t>
      </w:r>
    </w:p>
    <w:p w14:paraId="5BBEFA9D" w14:textId="5A55747D" w:rsidR="002D7F90" w:rsidRDefault="002D7F90" w:rsidP="003E0C78">
      <w:pPr>
        <w:pStyle w:val="MDPI31text"/>
        <w:ind w:left="0" w:firstLine="0"/>
      </w:pPr>
    </w:p>
    <w:p w14:paraId="48A138CB" w14:textId="77777777" w:rsidR="002D7F90" w:rsidRDefault="002D7F90" w:rsidP="002D7F90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237D459C" wp14:editId="1C9FCFAC">
            <wp:extent cx="4320000" cy="2160000"/>
            <wp:effectExtent l="0" t="0" r="4445" b="0"/>
            <wp:docPr id="143091245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912453" name="Immagine 43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CA2D4" w14:textId="77777777" w:rsidR="002D7F90" w:rsidRDefault="002D7F90" w:rsidP="002D7F90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2A8285AA" wp14:editId="4A982E42">
            <wp:extent cx="4320000" cy="2160000"/>
            <wp:effectExtent l="0" t="0" r="4445" b="0"/>
            <wp:docPr id="281462164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462164" name="Immagine 43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F8C1D" w14:textId="77777777" w:rsidR="002D7F90" w:rsidRDefault="002D7F90" w:rsidP="002D7F90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1AE30EBF" wp14:editId="67F0003F">
            <wp:extent cx="4320000" cy="2160000"/>
            <wp:effectExtent l="0" t="0" r="4445" b="0"/>
            <wp:docPr id="2065335934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335934" name="Immagine 43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EF9FF" w14:textId="77777777" w:rsidR="002D7F90" w:rsidRDefault="002D7F90" w:rsidP="002D7F90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4D4E9D0F" wp14:editId="59F910D6">
            <wp:extent cx="4320000" cy="2160000"/>
            <wp:effectExtent l="0" t="0" r="4445" b="0"/>
            <wp:docPr id="1935838877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838877" name="Immagine 43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96DBA" w14:textId="77777777" w:rsidR="002D7F90" w:rsidRDefault="002D7F90" w:rsidP="002D7F90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0AE11A18" wp14:editId="2644A9D1">
            <wp:extent cx="4320000" cy="2160000"/>
            <wp:effectExtent l="0" t="0" r="4445" b="0"/>
            <wp:docPr id="464731725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731725" name="Immagine 43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333FD" w14:textId="77777777" w:rsidR="002D7F90" w:rsidRDefault="002D7F90" w:rsidP="002D7F90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7F50B223" wp14:editId="5E3F4C39">
            <wp:extent cx="4320000" cy="2160000"/>
            <wp:effectExtent l="0" t="0" r="4445" b="0"/>
            <wp:docPr id="934816071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816071" name="Immagine 43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E4C53" w14:textId="77777777" w:rsidR="002D7F90" w:rsidRDefault="002D7F90" w:rsidP="002D7F90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7FC43A5A" wp14:editId="0913FC4F">
            <wp:extent cx="4320000" cy="2160000"/>
            <wp:effectExtent l="0" t="0" r="4445" b="0"/>
            <wp:docPr id="1196538686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538686" name="Immagine 4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2D6B6" w14:textId="77777777" w:rsidR="002D7F90" w:rsidRPr="001F5D23" w:rsidRDefault="002D7F90" w:rsidP="002D7F90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599DEDEB" wp14:editId="18C4F78E">
            <wp:extent cx="4320000" cy="2160000"/>
            <wp:effectExtent l="0" t="0" r="4445" b="0"/>
            <wp:docPr id="350434692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434692" name="Immagine 4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3AD53" w14:textId="30AA6597" w:rsidR="002D7F90" w:rsidRDefault="002D7F90" w:rsidP="002D7F90">
      <w:pPr>
        <w:pStyle w:val="MDPI35textbeforelist"/>
        <w:rPr>
          <w:sz w:val="18"/>
          <w:szCs w:val="18"/>
        </w:rPr>
      </w:pPr>
      <w:r>
        <w:rPr>
          <w:b/>
          <w:sz w:val="18"/>
          <w:szCs w:val="18"/>
        </w:rPr>
        <w:t xml:space="preserve">Supplementary Material </w:t>
      </w:r>
      <w:r w:rsidR="00B77E16">
        <w:rPr>
          <w:b/>
          <w:sz w:val="18"/>
          <w:szCs w:val="18"/>
        </w:rPr>
        <w:t>S3</w:t>
      </w:r>
      <w:r>
        <w:rPr>
          <w:b/>
          <w:sz w:val="18"/>
          <w:szCs w:val="18"/>
        </w:rPr>
        <w:t xml:space="preserve">-A1, </w:t>
      </w:r>
      <w:r w:rsidR="001570EC">
        <w:rPr>
          <w:b/>
          <w:sz w:val="18"/>
          <w:szCs w:val="18"/>
        </w:rPr>
        <w:t>S3-</w:t>
      </w:r>
      <w:r>
        <w:rPr>
          <w:b/>
          <w:sz w:val="18"/>
          <w:szCs w:val="18"/>
        </w:rPr>
        <w:t xml:space="preserve">A2, </w:t>
      </w:r>
      <w:r w:rsidR="001570EC">
        <w:rPr>
          <w:b/>
          <w:sz w:val="18"/>
          <w:szCs w:val="18"/>
        </w:rPr>
        <w:t>S3-</w:t>
      </w:r>
      <w:r w:rsidR="002342F8">
        <w:rPr>
          <w:b/>
          <w:sz w:val="18"/>
          <w:szCs w:val="18"/>
        </w:rPr>
        <w:t>A3</w:t>
      </w:r>
      <w:r>
        <w:rPr>
          <w:b/>
          <w:sz w:val="18"/>
          <w:szCs w:val="18"/>
        </w:rPr>
        <w:t xml:space="preserve">, </w:t>
      </w:r>
      <w:r w:rsidR="001570EC">
        <w:rPr>
          <w:b/>
          <w:sz w:val="18"/>
          <w:szCs w:val="18"/>
        </w:rPr>
        <w:t>S3-</w:t>
      </w:r>
      <w:r w:rsidR="002342F8">
        <w:rPr>
          <w:b/>
          <w:sz w:val="18"/>
          <w:szCs w:val="18"/>
        </w:rPr>
        <w:t>A4</w:t>
      </w:r>
      <w:r>
        <w:rPr>
          <w:b/>
          <w:sz w:val="18"/>
          <w:szCs w:val="18"/>
        </w:rPr>
        <w:t xml:space="preserve">, </w:t>
      </w:r>
      <w:r w:rsidR="001570EC">
        <w:rPr>
          <w:b/>
          <w:sz w:val="18"/>
          <w:szCs w:val="18"/>
        </w:rPr>
        <w:t>S3-</w:t>
      </w:r>
      <w:r w:rsidR="002342F8">
        <w:rPr>
          <w:b/>
          <w:sz w:val="18"/>
          <w:szCs w:val="18"/>
        </w:rPr>
        <w:t>A5</w:t>
      </w:r>
      <w:r>
        <w:rPr>
          <w:b/>
          <w:sz w:val="18"/>
          <w:szCs w:val="18"/>
        </w:rPr>
        <w:t xml:space="preserve">, </w:t>
      </w:r>
      <w:r w:rsidR="001570EC">
        <w:rPr>
          <w:b/>
          <w:sz w:val="18"/>
          <w:szCs w:val="18"/>
        </w:rPr>
        <w:t>S3-</w:t>
      </w:r>
      <w:r w:rsidR="002342F8">
        <w:rPr>
          <w:b/>
          <w:sz w:val="18"/>
          <w:szCs w:val="18"/>
        </w:rPr>
        <w:t>A7</w:t>
      </w:r>
      <w:r>
        <w:rPr>
          <w:b/>
          <w:sz w:val="18"/>
          <w:szCs w:val="18"/>
        </w:rPr>
        <w:t xml:space="preserve">, </w:t>
      </w:r>
      <w:r w:rsidR="001570EC">
        <w:rPr>
          <w:b/>
          <w:sz w:val="18"/>
          <w:szCs w:val="18"/>
        </w:rPr>
        <w:t>S3-</w:t>
      </w:r>
      <w:r w:rsidR="002342F8">
        <w:rPr>
          <w:b/>
          <w:sz w:val="18"/>
          <w:szCs w:val="18"/>
        </w:rPr>
        <w:t>A7</w:t>
      </w:r>
      <w:r>
        <w:rPr>
          <w:b/>
          <w:sz w:val="18"/>
          <w:szCs w:val="18"/>
        </w:rPr>
        <w:t xml:space="preserve">, </w:t>
      </w:r>
      <w:r w:rsidR="001570EC">
        <w:rPr>
          <w:b/>
          <w:sz w:val="18"/>
          <w:szCs w:val="18"/>
        </w:rPr>
        <w:t>S3-</w:t>
      </w:r>
      <w:r w:rsidR="002342F8">
        <w:rPr>
          <w:b/>
          <w:sz w:val="18"/>
          <w:szCs w:val="18"/>
        </w:rPr>
        <w:t>A8</w:t>
      </w:r>
      <w:r w:rsidRPr="00CC7F35">
        <w:rPr>
          <w:b/>
          <w:sz w:val="18"/>
          <w:szCs w:val="18"/>
        </w:rPr>
        <w:t>.</w:t>
      </w:r>
      <w:r w:rsidRPr="00CC7F35">
        <w:rPr>
          <w:sz w:val="18"/>
          <w:szCs w:val="18"/>
        </w:rPr>
        <w:t xml:space="preserve"> </w:t>
      </w:r>
      <w:r>
        <w:rPr>
          <w:sz w:val="18"/>
          <w:szCs w:val="18"/>
        </w:rPr>
        <w:t>Seasonal variations of the newly introduced WDWO parameter for CO (yellow), CO</w:t>
      </w:r>
      <w:r w:rsidRPr="001F02DD">
        <w:rPr>
          <w:sz w:val="18"/>
          <w:szCs w:val="18"/>
          <w:vertAlign w:val="subscript"/>
        </w:rPr>
        <w:t>2</w:t>
      </w:r>
      <w:r>
        <w:rPr>
          <w:sz w:val="18"/>
          <w:szCs w:val="18"/>
        </w:rPr>
        <w:t xml:space="preserve"> (brown), CH</w:t>
      </w:r>
      <w:r w:rsidRPr="001F02DD">
        <w:rPr>
          <w:sz w:val="18"/>
          <w:szCs w:val="18"/>
          <w:vertAlign w:val="subscript"/>
        </w:rPr>
        <w:t>4</w:t>
      </w:r>
      <w:r>
        <w:rPr>
          <w:sz w:val="18"/>
          <w:szCs w:val="18"/>
        </w:rPr>
        <w:t xml:space="preserve"> (dark gray) and </w:t>
      </w:r>
      <w:proofErr w:type="spellStart"/>
      <w:r w:rsidR="00666E95">
        <w:rPr>
          <w:sz w:val="18"/>
          <w:szCs w:val="18"/>
        </w:rPr>
        <w:t>eBC</w:t>
      </w:r>
      <w:proofErr w:type="spellEnd"/>
      <w:r>
        <w:rPr>
          <w:sz w:val="18"/>
          <w:szCs w:val="18"/>
        </w:rPr>
        <w:t xml:space="preserve"> (black)</w:t>
      </w:r>
      <w:r w:rsidR="003E0C78">
        <w:rPr>
          <w:sz w:val="18"/>
          <w:szCs w:val="18"/>
        </w:rPr>
        <w:t>, referr</w:t>
      </w:r>
      <w:r w:rsidR="00F2617E">
        <w:rPr>
          <w:sz w:val="18"/>
          <w:szCs w:val="18"/>
        </w:rPr>
        <w:t>ing</w:t>
      </w:r>
      <w:r w:rsidR="003E0C78">
        <w:rPr>
          <w:sz w:val="18"/>
          <w:szCs w:val="18"/>
        </w:rPr>
        <w:t xml:space="preserve"> specifically to the year 2016</w:t>
      </w:r>
      <w:r w:rsidRPr="00CC7F35">
        <w:rPr>
          <w:sz w:val="18"/>
          <w:szCs w:val="18"/>
        </w:rPr>
        <w:t>.</w:t>
      </w:r>
      <w:r>
        <w:rPr>
          <w:sz w:val="18"/>
          <w:szCs w:val="18"/>
        </w:rPr>
        <w:t xml:space="preserve"> A: Spring; B: Summer; C: Fall; D: Winter. “1” images refer to the Q3 threshold, while “2” refer to the top 2,5% of data. The intercept parallel to the x axis indicates the average expected value per day, which is 0,</w:t>
      </w:r>
      <w:r w:rsidRPr="00640317">
        <w:rPr>
          <w:sz w:val="18"/>
          <w:szCs w:val="18"/>
        </w:rPr>
        <w:t>1428</w:t>
      </w:r>
      <w:r>
        <w:rPr>
          <w:sz w:val="18"/>
          <w:szCs w:val="18"/>
        </w:rPr>
        <w:t>.</w:t>
      </w:r>
      <w:r w:rsidR="003E0C78">
        <w:rPr>
          <w:sz w:val="18"/>
          <w:szCs w:val="18"/>
        </w:rPr>
        <w:t xml:space="preserve"> </w:t>
      </w:r>
      <w:r w:rsidR="001F2F67">
        <w:rPr>
          <w:sz w:val="18"/>
          <w:szCs w:val="18"/>
        </w:rPr>
        <w:t>The vertical scale is different compared to that used in Fig. 11.</w:t>
      </w:r>
    </w:p>
    <w:p w14:paraId="05E10886" w14:textId="77777777" w:rsidR="00A013D5" w:rsidRDefault="00A013D5" w:rsidP="002D7F90">
      <w:pPr>
        <w:pStyle w:val="MDPI35textbeforelist"/>
        <w:rPr>
          <w:sz w:val="18"/>
          <w:szCs w:val="18"/>
        </w:rPr>
      </w:pPr>
    </w:p>
    <w:p w14:paraId="133874C0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2C7BC7AC" wp14:editId="23303B6A">
            <wp:extent cx="4320000" cy="2160000"/>
            <wp:effectExtent l="0" t="0" r="4445" b="0"/>
            <wp:docPr id="2047724768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724768" name="Immagine 43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3A757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772D582C" wp14:editId="7BC4F6D8">
            <wp:extent cx="4320000" cy="2160000"/>
            <wp:effectExtent l="0" t="0" r="4445" b="0"/>
            <wp:docPr id="1763787198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787198" name="Immagine 43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79A48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0E209584" wp14:editId="2677E3F2">
            <wp:extent cx="4320000" cy="2160000"/>
            <wp:effectExtent l="0" t="0" r="4445" b="0"/>
            <wp:docPr id="1243830868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830868" name="Immagine 43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6A8BB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195A52C8" wp14:editId="038C9873">
            <wp:extent cx="4320000" cy="2160000"/>
            <wp:effectExtent l="0" t="0" r="4445" b="0"/>
            <wp:docPr id="1675740062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740062" name="Immagine 43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3C90E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1540D480" wp14:editId="62A5715A">
            <wp:extent cx="4320000" cy="2160000"/>
            <wp:effectExtent l="0" t="0" r="4445" b="0"/>
            <wp:docPr id="1702705702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705702" name="Immagine 43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4DDA0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684168E1" wp14:editId="50D3E024">
            <wp:extent cx="4320000" cy="2160000"/>
            <wp:effectExtent l="0" t="0" r="4445" b="0"/>
            <wp:docPr id="429559979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59979" name="Immagine 43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71E2A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2628A13A" wp14:editId="11C9B0E6">
            <wp:extent cx="4320000" cy="2160000"/>
            <wp:effectExtent l="0" t="0" r="4445" b="0"/>
            <wp:docPr id="229949742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949742" name="Immagine 43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CFF56" w14:textId="77777777" w:rsidR="003E0C78" w:rsidRPr="001F5D23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3517ABCA" wp14:editId="5DDDF854">
            <wp:extent cx="4320000" cy="2160000"/>
            <wp:effectExtent l="0" t="0" r="4445" b="0"/>
            <wp:docPr id="1245411166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411166" name="Immagine 4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6DD6D" w14:textId="6427A82E" w:rsidR="003E0C78" w:rsidRPr="00CC7F35" w:rsidRDefault="003E0C78" w:rsidP="001570EC">
      <w:pPr>
        <w:pStyle w:val="MDPI35textbeforelist"/>
        <w:rPr>
          <w:sz w:val="18"/>
          <w:szCs w:val="18"/>
        </w:rPr>
      </w:pPr>
      <w:r>
        <w:rPr>
          <w:b/>
          <w:sz w:val="18"/>
          <w:szCs w:val="18"/>
        </w:rPr>
        <w:t xml:space="preserve">Supplementary Material </w:t>
      </w:r>
      <w:r w:rsidR="002342F8">
        <w:rPr>
          <w:b/>
          <w:sz w:val="18"/>
          <w:szCs w:val="18"/>
        </w:rPr>
        <w:t>S3-B1, S3-B2, S3-B3, S3-B4, S3-B5, S3-B7, S3-B7, S3-B8</w:t>
      </w:r>
      <w:r w:rsidRPr="00CC7F35">
        <w:rPr>
          <w:b/>
          <w:sz w:val="18"/>
          <w:szCs w:val="18"/>
        </w:rPr>
        <w:t>.</w:t>
      </w:r>
      <w:r w:rsidRPr="00CC7F35">
        <w:rPr>
          <w:sz w:val="18"/>
          <w:szCs w:val="18"/>
        </w:rPr>
        <w:t xml:space="preserve"> </w:t>
      </w:r>
      <w:r>
        <w:rPr>
          <w:sz w:val="18"/>
          <w:szCs w:val="18"/>
        </w:rPr>
        <w:t>Seasonal variations of the newly introduced WDWO parameter for CO (yellow), CO</w:t>
      </w:r>
      <w:r w:rsidRPr="001F02DD">
        <w:rPr>
          <w:sz w:val="18"/>
          <w:szCs w:val="18"/>
          <w:vertAlign w:val="subscript"/>
        </w:rPr>
        <w:t>2</w:t>
      </w:r>
      <w:r>
        <w:rPr>
          <w:sz w:val="18"/>
          <w:szCs w:val="18"/>
        </w:rPr>
        <w:t xml:space="preserve"> (brown), CH</w:t>
      </w:r>
      <w:r w:rsidRPr="001F02DD">
        <w:rPr>
          <w:sz w:val="18"/>
          <w:szCs w:val="18"/>
          <w:vertAlign w:val="subscript"/>
        </w:rPr>
        <w:t>4</w:t>
      </w:r>
      <w:r>
        <w:rPr>
          <w:sz w:val="18"/>
          <w:szCs w:val="18"/>
        </w:rPr>
        <w:t xml:space="preserve"> (dark gray) and </w:t>
      </w:r>
      <w:proofErr w:type="spellStart"/>
      <w:r w:rsidR="00666E95">
        <w:rPr>
          <w:sz w:val="18"/>
          <w:szCs w:val="18"/>
        </w:rPr>
        <w:t>eBC</w:t>
      </w:r>
      <w:proofErr w:type="spellEnd"/>
      <w:r>
        <w:rPr>
          <w:sz w:val="18"/>
          <w:szCs w:val="18"/>
        </w:rPr>
        <w:t xml:space="preserve"> (black), </w:t>
      </w:r>
      <w:r w:rsidR="00F2617E">
        <w:rPr>
          <w:sz w:val="18"/>
          <w:szCs w:val="18"/>
        </w:rPr>
        <w:t xml:space="preserve">referring </w:t>
      </w:r>
      <w:r>
        <w:rPr>
          <w:sz w:val="18"/>
          <w:szCs w:val="18"/>
        </w:rPr>
        <w:t>specifically to the year 2017</w:t>
      </w:r>
      <w:r w:rsidRPr="00CC7F35">
        <w:rPr>
          <w:sz w:val="18"/>
          <w:szCs w:val="18"/>
        </w:rPr>
        <w:t>.</w:t>
      </w:r>
      <w:r>
        <w:rPr>
          <w:sz w:val="18"/>
          <w:szCs w:val="18"/>
        </w:rPr>
        <w:t xml:space="preserve"> A: Spring; B: Summer; C: Fall; D: Winter. “1” images refer to the Q3 threshold, while “2” refer to the top 2,5% of data. The intercept parallel to the x axis indicates the average expected value per day, which is 0,</w:t>
      </w:r>
      <w:r w:rsidRPr="00640317">
        <w:rPr>
          <w:sz w:val="18"/>
          <w:szCs w:val="18"/>
        </w:rPr>
        <w:t>1428</w:t>
      </w:r>
      <w:r>
        <w:rPr>
          <w:sz w:val="18"/>
          <w:szCs w:val="18"/>
        </w:rPr>
        <w:t xml:space="preserve">. </w:t>
      </w:r>
      <w:r w:rsidR="001F2F67">
        <w:rPr>
          <w:sz w:val="18"/>
          <w:szCs w:val="18"/>
        </w:rPr>
        <w:t>The vertical scale is different compared to that used in Fig. 11.</w:t>
      </w:r>
    </w:p>
    <w:p w14:paraId="417812DF" w14:textId="77777777" w:rsidR="008C0BFC" w:rsidRDefault="008C0BFC" w:rsidP="00A013D5">
      <w:pPr>
        <w:pStyle w:val="MDPI35textbeforelist"/>
        <w:ind w:left="0" w:firstLine="0"/>
        <w:rPr>
          <w:sz w:val="16"/>
          <w:szCs w:val="16"/>
        </w:rPr>
      </w:pPr>
    </w:p>
    <w:p w14:paraId="1DF7FCF4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02C38A37" wp14:editId="6FA155D9">
            <wp:extent cx="4320000" cy="2160000"/>
            <wp:effectExtent l="0" t="0" r="4445" b="0"/>
            <wp:docPr id="1181213841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213841" name="Immagine 4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FD9B5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0B79263A" wp14:editId="2EA7A09E">
            <wp:extent cx="4320000" cy="2160000"/>
            <wp:effectExtent l="0" t="0" r="4445" b="0"/>
            <wp:docPr id="1061096992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096992" name="Immagine 4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FD004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6AA44546" wp14:editId="0027C384">
            <wp:extent cx="4320000" cy="2160000"/>
            <wp:effectExtent l="0" t="0" r="4445" b="0"/>
            <wp:docPr id="458521918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521918" name="Immagine 43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C0C70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67BFE138" wp14:editId="42558092">
            <wp:extent cx="4320000" cy="2160000"/>
            <wp:effectExtent l="0" t="0" r="4445" b="0"/>
            <wp:docPr id="1646149595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149595" name="Immagine 43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5D637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1753C548" wp14:editId="662A43BE">
            <wp:extent cx="4320000" cy="2160000"/>
            <wp:effectExtent l="0" t="0" r="4445" b="0"/>
            <wp:docPr id="202871705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71705" name="Immagine 43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7D84A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16FE85A9" wp14:editId="7C1F4B62">
            <wp:extent cx="4320000" cy="2160000"/>
            <wp:effectExtent l="0" t="0" r="4445" b="0"/>
            <wp:docPr id="295960720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960720" name="Immagine 43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186B2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4E2914D6" wp14:editId="18320806">
            <wp:extent cx="4320000" cy="2160000"/>
            <wp:effectExtent l="0" t="0" r="4445" b="0"/>
            <wp:docPr id="12373369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33693" name="Immagine 4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91F3A" w14:textId="77777777" w:rsidR="003E0C78" w:rsidRPr="001F5D23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46F30F6B" wp14:editId="5E2A8E3D">
            <wp:extent cx="4320000" cy="2160000"/>
            <wp:effectExtent l="0" t="0" r="4445" b="0"/>
            <wp:docPr id="1017128950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128950" name="Immagine 43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FAF43" w14:textId="05E33D17" w:rsidR="003E0C78" w:rsidRPr="00CC7F35" w:rsidRDefault="003E0C78" w:rsidP="003E0C78">
      <w:pPr>
        <w:pStyle w:val="MDPI35textbeforelist"/>
        <w:rPr>
          <w:sz w:val="18"/>
          <w:szCs w:val="18"/>
        </w:rPr>
      </w:pPr>
      <w:r>
        <w:rPr>
          <w:b/>
          <w:sz w:val="18"/>
          <w:szCs w:val="18"/>
        </w:rPr>
        <w:t xml:space="preserve">Supplementary Material </w:t>
      </w:r>
      <w:r w:rsidR="002342F8">
        <w:rPr>
          <w:b/>
          <w:sz w:val="18"/>
          <w:szCs w:val="18"/>
        </w:rPr>
        <w:t>S3-C1, S3-C2, S3-C3, S3-C4, S3-C5, S3-C7, S3-C7, S3-C8</w:t>
      </w:r>
      <w:r w:rsidRPr="00CC7F35">
        <w:rPr>
          <w:b/>
          <w:sz w:val="18"/>
          <w:szCs w:val="18"/>
        </w:rPr>
        <w:t>.</w:t>
      </w:r>
      <w:r w:rsidRPr="00CC7F35">
        <w:rPr>
          <w:sz w:val="18"/>
          <w:szCs w:val="18"/>
        </w:rPr>
        <w:t xml:space="preserve"> </w:t>
      </w:r>
      <w:r>
        <w:rPr>
          <w:sz w:val="18"/>
          <w:szCs w:val="18"/>
        </w:rPr>
        <w:t>Seasonal variations of the newly introduced WDWO parameter for CO (yellow), CO</w:t>
      </w:r>
      <w:r w:rsidRPr="001F02DD">
        <w:rPr>
          <w:sz w:val="18"/>
          <w:szCs w:val="18"/>
          <w:vertAlign w:val="subscript"/>
        </w:rPr>
        <w:t>2</w:t>
      </w:r>
      <w:r>
        <w:rPr>
          <w:sz w:val="18"/>
          <w:szCs w:val="18"/>
        </w:rPr>
        <w:t xml:space="preserve"> (brown), CH</w:t>
      </w:r>
      <w:r w:rsidRPr="001F02DD">
        <w:rPr>
          <w:sz w:val="18"/>
          <w:szCs w:val="18"/>
          <w:vertAlign w:val="subscript"/>
        </w:rPr>
        <w:t>4</w:t>
      </w:r>
      <w:r>
        <w:rPr>
          <w:sz w:val="18"/>
          <w:szCs w:val="18"/>
        </w:rPr>
        <w:t xml:space="preserve"> (dark gray) and </w:t>
      </w:r>
      <w:proofErr w:type="spellStart"/>
      <w:r w:rsidR="00666E95">
        <w:rPr>
          <w:sz w:val="18"/>
          <w:szCs w:val="18"/>
        </w:rPr>
        <w:t>eBC</w:t>
      </w:r>
      <w:proofErr w:type="spellEnd"/>
      <w:r>
        <w:rPr>
          <w:sz w:val="18"/>
          <w:szCs w:val="18"/>
        </w:rPr>
        <w:t xml:space="preserve"> (black), </w:t>
      </w:r>
      <w:r w:rsidR="00F2617E">
        <w:rPr>
          <w:sz w:val="18"/>
          <w:szCs w:val="18"/>
        </w:rPr>
        <w:t xml:space="preserve">referring </w:t>
      </w:r>
      <w:r>
        <w:rPr>
          <w:sz w:val="18"/>
          <w:szCs w:val="18"/>
        </w:rPr>
        <w:t>specifically to the year 2018</w:t>
      </w:r>
      <w:r w:rsidRPr="00CC7F35">
        <w:rPr>
          <w:sz w:val="18"/>
          <w:szCs w:val="18"/>
        </w:rPr>
        <w:t>.</w:t>
      </w:r>
      <w:r>
        <w:rPr>
          <w:sz w:val="18"/>
          <w:szCs w:val="18"/>
        </w:rPr>
        <w:t xml:space="preserve"> A: Spring; B: Summer; C: Fall; D: Winter. “1” images refer to the Q3 threshold, while “2” refer to the top 2,5% of data. The intercept parallel to the x axis indicates the average expected value per day, which is 0,</w:t>
      </w:r>
      <w:r w:rsidRPr="00640317">
        <w:rPr>
          <w:sz w:val="18"/>
          <w:szCs w:val="18"/>
        </w:rPr>
        <w:t>1428</w:t>
      </w:r>
      <w:r>
        <w:rPr>
          <w:sz w:val="18"/>
          <w:szCs w:val="18"/>
        </w:rPr>
        <w:t xml:space="preserve">. </w:t>
      </w:r>
      <w:r w:rsidR="001F2F67">
        <w:rPr>
          <w:sz w:val="18"/>
          <w:szCs w:val="18"/>
        </w:rPr>
        <w:t>The vertical scale is different compared to that used in Fig. 11.</w:t>
      </w:r>
    </w:p>
    <w:p w14:paraId="34A2AE1E" w14:textId="77777777" w:rsidR="008C0BFC" w:rsidRPr="00983B75" w:rsidRDefault="008C0BFC" w:rsidP="00983B75">
      <w:pPr>
        <w:pStyle w:val="MDPI35textbeforelist"/>
        <w:rPr>
          <w:sz w:val="16"/>
          <w:szCs w:val="16"/>
        </w:rPr>
      </w:pPr>
    </w:p>
    <w:p w14:paraId="035410B1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01900B28" wp14:editId="287DECA7">
            <wp:extent cx="4320000" cy="2160000"/>
            <wp:effectExtent l="0" t="0" r="4445" b="0"/>
            <wp:docPr id="1230506375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506375" name="Immagine 43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0FD7D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7C92C162" wp14:editId="560D3241">
            <wp:extent cx="4320000" cy="2160000"/>
            <wp:effectExtent l="0" t="0" r="4445" b="0"/>
            <wp:docPr id="683955674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955674" name="Immagine 43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97E2D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34543A6E" wp14:editId="278EBED1">
            <wp:extent cx="4320000" cy="2160000"/>
            <wp:effectExtent l="0" t="0" r="4445" b="0"/>
            <wp:docPr id="373124138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124138" name="Immagine 4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A660D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5A8493B8" wp14:editId="7590A3BE">
            <wp:extent cx="4320000" cy="2160000"/>
            <wp:effectExtent l="0" t="0" r="4445" b="0"/>
            <wp:docPr id="79918669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186693" name="Immagine 43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9FB87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1D1FDCD6" wp14:editId="5E774EE4">
            <wp:extent cx="4320000" cy="2160000"/>
            <wp:effectExtent l="0" t="0" r="4445" b="0"/>
            <wp:docPr id="1400819830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819830" name="Immagine 4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35F16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2A9B79C3" wp14:editId="2D15E382">
            <wp:extent cx="4320000" cy="2160000"/>
            <wp:effectExtent l="0" t="0" r="4445" b="0"/>
            <wp:docPr id="342044701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044701" name="Immagine 43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377D5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39E76261" wp14:editId="1C65C718">
            <wp:extent cx="4320000" cy="2160000"/>
            <wp:effectExtent l="0" t="0" r="4445" b="0"/>
            <wp:docPr id="82127899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278993" name="Immagine 43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8D9A2" w14:textId="77777777" w:rsidR="003E0C78" w:rsidRPr="001F5D23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68FD8500" wp14:editId="5810D012">
            <wp:extent cx="4320000" cy="2160000"/>
            <wp:effectExtent l="0" t="0" r="4445" b="0"/>
            <wp:docPr id="655390800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90800" name="Immagine 43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1D89E" w14:textId="7E252D8C" w:rsidR="003E0C78" w:rsidRDefault="003E0C78" w:rsidP="003E0C78">
      <w:pPr>
        <w:pStyle w:val="MDPI35textbeforelist"/>
        <w:rPr>
          <w:sz w:val="18"/>
          <w:szCs w:val="18"/>
        </w:rPr>
      </w:pPr>
      <w:r>
        <w:rPr>
          <w:b/>
          <w:sz w:val="18"/>
          <w:szCs w:val="18"/>
        </w:rPr>
        <w:lastRenderedPageBreak/>
        <w:t xml:space="preserve">Supplementary Material </w:t>
      </w:r>
      <w:r w:rsidR="002342F8">
        <w:rPr>
          <w:b/>
          <w:sz w:val="18"/>
          <w:szCs w:val="18"/>
        </w:rPr>
        <w:t>S3-D1, S3-D2, S3-D3, S3-D4, S3-D5, S3-D7, S3-D7, S3-D8</w:t>
      </w:r>
      <w:r w:rsidRPr="00CC7F35">
        <w:rPr>
          <w:b/>
          <w:sz w:val="18"/>
          <w:szCs w:val="18"/>
        </w:rPr>
        <w:t>.</w:t>
      </w:r>
      <w:r w:rsidRPr="00CC7F35">
        <w:rPr>
          <w:sz w:val="18"/>
          <w:szCs w:val="18"/>
        </w:rPr>
        <w:t xml:space="preserve"> </w:t>
      </w:r>
      <w:r>
        <w:rPr>
          <w:sz w:val="18"/>
          <w:szCs w:val="18"/>
        </w:rPr>
        <w:t>Seasonal variations of the newly introduced WDWO parameter for CO (yellow), CO</w:t>
      </w:r>
      <w:r w:rsidRPr="001F02DD">
        <w:rPr>
          <w:sz w:val="18"/>
          <w:szCs w:val="18"/>
          <w:vertAlign w:val="subscript"/>
        </w:rPr>
        <w:t>2</w:t>
      </w:r>
      <w:r>
        <w:rPr>
          <w:sz w:val="18"/>
          <w:szCs w:val="18"/>
        </w:rPr>
        <w:t xml:space="preserve"> (brown), CH</w:t>
      </w:r>
      <w:r w:rsidRPr="001F02DD">
        <w:rPr>
          <w:sz w:val="18"/>
          <w:szCs w:val="18"/>
          <w:vertAlign w:val="subscript"/>
        </w:rPr>
        <w:t>4</w:t>
      </w:r>
      <w:r>
        <w:rPr>
          <w:sz w:val="18"/>
          <w:szCs w:val="18"/>
        </w:rPr>
        <w:t xml:space="preserve"> (dark gray) and </w:t>
      </w:r>
      <w:proofErr w:type="spellStart"/>
      <w:r w:rsidR="00666E95">
        <w:rPr>
          <w:sz w:val="18"/>
          <w:szCs w:val="18"/>
        </w:rPr>
        <w:t>eBC</w:t>
      </w:r>
      <w:proofErr w:type="spellEnd"/>
      <w:r>
        <w:rPr>
          <w:sz w:val="18"/>
          <w:szCs w:val="18"/>
        </w:rPr>
        <w:t xml:space="preserve"> (black), </w:t>
      </w:r>
      <w:r w:rsidR="00F2617E">
        <w:rPr>
          <w:sz w:val="18"/>
          <w:szCs w:val="18"/>
        </w:rPr>
        <w:t xml:space="preserve">referring </w:t>
      </w:r>
      <w:r>
        <w:rPr>
          <w:sz w:val="18"/>
          <w:szCs w:val="18"/>
        </w:rPr>
        <w:t>specifically to the year 2019</w:t>
      </w:r>
      <w:r w:rsidRPr="00CC7F35">
        <w:rPr>
          <w:sz w:val="18"/>
          <w:szCs w:val="18"/>
        </w:rPr>
        <w:t>.</w:t>
      </w:r>
      <w:r>
        <w:rPr>
          <w:sz w:val="18"/>
          <w:szCs w:val="18"/>
        </w:rPr>
        <w:t xml:space="preserve"> A: Spring; B: Summer; C: Fall; D: Winter. “1” images refer to the Q3 threshold, while “2” refer to the top 2,5% of data. The intercept parallel to the x axis indicates the average expected value per day, which is 0,</w:t>
      </w:r>
      <w:r w:rsidRPr="00640317">
        <w:rPr>
          <w:sz w:val="18"/>
          <w:szCs w:val="18"/>
        </w:rPr>
        <w:t>1428</w:t>
      </w:r>
      <w:r>
        <w:rPr>
          <w:sz w:val="18"/>
          <w:szCs w:val="18"/>
        </w:rPr>
        <w:t xml:space="preserve">. </w:t>
      </w:r>
      <w:r w:rsidR="001F2F67">
        <w:rPr>
          <w:sz w:val="18"/>
          <w:szCs w:val="18"/>
        </w:rPr>
        <w:t>The vertical scale is different compared to that used in Fig. 11.</w:t>
      </w:r>
    </w:p>
    <w:p w14:paraId="177DE053" w14:textId="77777777" w:rsidR="00A013D5" w:rsidRPr="00CC7F35" w:rsidRDefault="00A013D5" w:rsidP="003E0C78">
      <w:pPr>
        <w:pStyle w:val="MDPI35textbeforelist"/>
        <w:rPr>
          <w:sz w:val="18"/>
          <w:szCs w:val="18"/>
        </w:rPr>
      </w:pPr>
    </w:p>
    <w:p w14:paraId="0B3B7BCA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6FAAB17A" wp14:editId="2B625555">
            <wp:extent cx="4320000" cy="2160000"/>
            <wp:effectExtent l="0" t="0" r="4445" b="0"/>
            <wp:docPr id="28086922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869223" name="Immagine 43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8AADC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576D8F0E" wp14:editId="753ABA05">
            <wp:extent cx="4320000" cy="2160000"/>
            <wp:effectExtent l="0" t="0" r="4445" b="0"/>
            <wp:docPr id="23721408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21408" name="Immagine 43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F6F6B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5FF1BFF8" wp14:editId="598FCFBD">
            <wp:extent cx="4320000" cy="2160000"/>
            <wp:effectExtent l="0" t="0" r="4445" b="0"/>
            <wp:docPr id="47533521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33521" name="Immagine 43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2503D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3BF28A37" wp14:editId="44F04F7C">
            <wp:extent cx="4320000" cy="2160000"/>
            <wp:effectExtent l="0" t="0" r="4445" b="0"/>
            <wp:docPr id="1727110652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110652" name="Immagine 43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CEB02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2BA9B24A" wp14:editId="65456D28">
            <wp:extent cx="4320000" cy="2160000"/>
            <wp:effectExtent l="0" t="0" r="4445" b="0"/>
            <wp:docPr id="1108997587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997587" name="Immagine 4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08410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5C082092" wp14:editId="4A2B6A3A">
            <wp:extent cx="4320000" cy="2160000"/>
            <wp:effectExtent l="0" t="0" r="4445" b="0"/>
            <wp:docPr id="1064623178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623178" name="Immagine 43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75FEF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44125140" wp14:editId="73E647E1">
            <wp:extent cx="4320000" cy="2160000"/>
            <wp:effectExtent l="0" t="0" r="4445" b="0"/>
            <wp:docPr id="1012041128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041128" name="Immagine 43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8330F" w14:textId="77777777" w:rsidR="003E0C78" w:rsidRPr="001F5D23" w:rsidRDefault="003E0C78" w:rsidP="003E0C78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2DFDEC19" wp14:editId="0E37C2F9">
            <wp:extent cx="4320000" cy="2160000"/>
            <wp:effectExtent l="0" t="0" r="4445" b="0"/>
            <wp:docPr id="1062565222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565222" name="Immagine 43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B9B1E" w14:textId="32F85577" w:rsidR="003E0C78" w:rsidRDefault="003E0C78" w:rsidP="003E0C78">
      <w:pPr>
        <w:pStyle w:val="MDPI35textbeforelist"/>
        <w:rPr>
          <w:sz w:val="18"/>
          <w:szCs w:val="18"/>
        </w:rPr>
      </w:pPr>
      <w:r w:rsidRPr="002342F8">
        <w:rPr>
          <w:b/>
          <w:sz w:val="18"/>
          <w:szCs w:val="18"/>
          <w:lang w:val="pt-BR"/>
        </w:rPr>
        <w:t xml:space="preserve">Supplementary Material </w:t>
      </w:r>
      <w:r w:rsidR="002342F8" w:rsidRPr="002342F8">
        <w:rPr>
          <w:b/>
          <w:sz w:val="18"/>
          <w:szCs w:val="18"/>
          <w:lang w:val="pt-BR"/>
        </w:rPr>
        <w:t>S3-E1, S3-E2, S3-E3, S3-E4, S3-E5, S3-E7, S3-E7, S3-E8</w:t>
      </w:r>
      <w:r w:rsidRPr="002342F8">
        <w:rPr>
          <w:b/>
          <w:sz w:val="18"/>
          <w:szCs w:val="18"/>
          <w:lang w:val="pt-BR"/>
        </w:rPr>
        <w:t>.</w:t>
      </w:r>
      <w:r w:rsidRPr="002342F8">
        <w:rPr>
          <w:sz w:val="18"/>
          <w:szCs w:val="18"/>
          <w:lang w:val="pt-BR"/>
        </w:rPr>
        <w:t xml:space="preserve"> </w:t>
      </w:r>
      <w:r>
        <w:rPr>
          <w:sz w:val="18"/>
          <w:szCs w:val="18"/>
        </w:rPr>
        <w:t>Seasonal variations of the newly introduced WDWO parameter for CO (yellow), CO</w:t>
      </w:r>
      <w:r w:rsidRPr="001F02DD">
        <w:rPr>
          <w:sz w:val="18"/>
          <w:szCs w:val="18"/>
          <w:vertAlign w:val="subscript"/>
        </w:rPr>
        <w:t>2</w:t>
      </w:r>
      <w:r>
        <w:rPr>
          <w:sz w:val="18"/>
          <w:szCs w:val="18"/>
        </w:rPr>
        <w:t xml:space="preserve"> (brown), CH</w:t>
      </w:r>
      <w:r w:rsidRPr="001F02DD">
        <w:rPr>
          <w:sz w:val="18"/>
          <w:szCs w:val="18"/>
          <w:vertAlign w:val="subscript"/>
        </w:rPr>
        <w:t>4</w:t>
      </w:r>
      <w:r>
        <w:rPr>
          <w:sz w:val="18"/>
          <w:szCs w:val="18"/>
        </w:rPr>
        <w:t xml:space="preserve"> (dark gray) and </w:t>
      </w:r>
      <w:proofErr w:type="spellStart"/>
      <w:r w:rsidR="00666E95">
        <w:rPr>
          <w:sz w:val="18"/>
          <w:szCs w:val="18"/>
        </w:rPr>
        <w:t>eBC</w:t>
      </w:r>
      <w:proofErr w:type="spellEnd"/>
      <w:r>
        <w:rPr>
          <w:sz w:val="18"/>
          <w:szCs w:val="18"/>
        </w:rPr>
        <w:t xml:space="preserve"> (black), </w:t>
      </w:r>
      <w:r w:rsidR="00F2617E">
        <w:rPr>
          <w:sz w:val="18"/>
          <w:szCs w:val="18"/>
        </w:rPr>
        <w:t xml:space="preserve">referring </w:t>
      </w:r>
      <w:r>
        <w:rPr>
          <w:sz w:val="18"/>
          <w:szCs w:val="18"/>
        </w:rPr>
        <w:t>specifically to the year 2020</w:t>
      </w:r>
      <w:r w:rsidRPr="00CC7F35">
        <w:rPr>
          <w:sz w:val="18"/>
          <w:szCs w:val="18"/>
        </w:rPr>
        <w:t>.</w:t>
      </w:r>
      <w:r>
        <w:rPr>
          <w:sz w:val="18"/>
          <w:szCs w:val="18"/>
        </w:rPr>
        <w:t xml:space="preserve"> A: Spring; B: Summer; C: Fall; D: Winter. “1” images refer to the Q3 threshold, while “2” refer to the top 2,5% of data. The intercept parallel to the x axis indicates the average expected value per day, which is 0,</w:t>
      </w:r>
      <w:r w:rsidRPr="00640317">
        <w:rPr>
          <w:sz w:val="18"/>
          <w:szCs w:val="18"/>
        </w:rPr>
        <w:t>1428</w:t>
      </w:r>
      <w:r>
        <w:rPr>
          <w:sz w:val="18"/>
          <w:szCs w:val="18"/>
        </w:rPr>
        <w:t xml:space="preserve">. </w:t>
      </w:r>
      <w:r w:rsidR="001F2F67">
        <w:rPr>
          <w:sz w:val="18"/>
          <w:szCs w:val="18"/>
        </w:rPr>
        <w:t>The vertical scale is different compared to that used in Fig. 11.</w:t>
      </w:r>
    </w:p>
    <w:p w14:paraId="09AF8D80" w14:textId="77777777" w:rsidR="00A013D5" w:rsidRPr="00CC7F35" w:rsidRDefault="00A013D5" w:rsidP="003E0C78">
      <w:pPr>
        <w:pStyle w:val="MDPI35textbeforelist"/>
        <w:rPr>
          <w:sz w:val="18"/>
          <w:szCs w:val="18"/>
        </w:rPr>
      </w:pPr>
    </w:p>
    <w:p w14:paraId="08CE8687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66B03C2C" wp14:editId="26F7FCB3">
            <wp:extent cx="4320000" cy="2160000"/>
            <wp:effectExtent l="0" t="0" r="4445" b="0"/>
            <wp:docPr id="1220447552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447552" name="Immagine 43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B9758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5676A4C3" wp14:editId="56708218">
            <wp:extent cx="4320000" cy="2160000"/>
            <wp:effectExtent l="0" t="0" r="4445" b="0"/>
            <wp:docPr id="2036044532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044532" name="Immagine 43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A14EA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0DCF18F7" wp14:editId="5394B369">
            <wp:extent cx="4320000" cy="2160000"/>
            <wp:effectExtent l="0" t="0" r="4445" b="0"/>
            <wp:docPr id="1717169796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169796" name="Immagine 43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117EB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01D6B379" wp14:editId="03B1C018">
            <wp:extent cx="4320000" cy="2160000"/>
            <wp:effectExtent l="0" t="0" r="4445" b="0"/>
            <wp:docPr id="25558494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584943" name="Immagine 43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F7415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095AC37E" wp14:editId="4B4A96F9">
            <wp:extent cx="4320000" cy="2160000"/>
            <wp:effectExtent l="0" t="0" r="4445" b="0"/>
            <wp:docPr id="1327952254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952254" name="Immagine 43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4F7B6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7FB64496" wp14:editId="2DC06FA1">
            <wp:extent cx="4320000" cy="2160000"/>
            <wp:effectExtent l="0" t="0" r="4445" b="0"/>
            <wp:docPr id="2130975437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975437" name="Immagine 43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FCFCA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4E39AB9E" wp14:editId="53B5C54B">
            <wp:extent cx="4320000" cy="2160000"/>
            <wp:effectExtent l="0" t="0" r="4445" b="0"/>
            <wp:docPr id="1872779698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779698" name="Immagine 4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36DF2" w14:textId="77777777" w:rsidR="003E0C78" w:rsidRPr="001F5D23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7624ECC1" wp14:editId="728CEDF8">
            <wp:extent cx="4320000" cy="2160000"/>
            <wp:effectExtent l="0" t="0" r="4445" b="0"/>
            <wp:docPr id="1740861147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861147" name="Immagine 43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DB687" w14:textId="581F3B52" w:rsidR="003E0C78" w:rsidRDefault="003E0C78" w:rsidP="003E0C78">
      <w:pPr>
        <w:pStyle w:val="MDPI35textbeforelist"/>
        <w:rPr>
          <w:sz w:val="18"/>
          <w:szCs w:val="18"/>
        </w:rPr>
      </w:pPr>
      <w:r>
        <w:rPr>
          <w:b/>
          <w:sz w:val="18"/>
          <w:szCs w:val="18"/>
        </w:rPr>
        <w:t xml:space="preserve">Supplementary Material </w:t>
      </w:r>
      <w:r w:rsidR="002342F8">
        <w:rPr>
          <w:b/>
          <w:sz w:val="18"/>
          <w:szCs w:val="18"/>
        </w:rPr>
        <w:t>S3-F1, S3-F2, S3-F3, S3-F4, S3-F5, S3-F7, S3-F7, S3-F8</w:t>
      </w:r>
      <w:r w:rsidRPr="00CC7F35">
        <w:rPr>
          <w:b/>
          <w:sz w:val="18"/>
          <w:szCs w:val="18"/>
        </w:rPr>
        <w:t>.</w:t>
      </w:r>
      <w:r w:rsidRPr="00CC7F35">
        <w:rPr>
          <w:sz w:val="18"/>
          <w:szCs w:val="18"/>
        </w:rPr>
        <w:t xml:space="preserve"> </w:t>
      </w:r>
      <w:r>
        <w:rPr>
          <w:sz w:val="18"/>
          <w:szCs w:val="18"/>
        </w:rPr>
        <w:t>Seasonal variations of the newly introduced WDWO parameter for CO (yellow), CO</w:t>
      </w:r>
      <w:r w:rsidRPr="001F02DD">
        <w:rPr>
          <w:sz w:val="18"/>
          <w:szCs w:val="18"/>
          <w:vertAlign w:val="subscript"/>
        </w:rPr>
        <w:t>2</w:t>
      </w:r>
      <w:r>
        <w:rPr>
          <w:sz w:val="18"/>
          <w:szCs w:val="18"/>
        </w:rPr>
        <w:t xml:space="preserve"> (brown), CH</w:t>
      </w:r>
      <w:r w:rsidRPr="001F02DD">
        <w:rPr>
          <w:sz w:val="18"/>
          <w:szCs w:val="18"/>
          <w:vertAlign w:val="subscript"/>
        </w:rPr>
        <w:t>4</w:t>
      </w:r>
      <w:r>
        <w:rPr>
          <w:sz w:val="18"/>
          <w:szCs w:val="18"/>
        </w:rPr>
        <w:t xml:space="preserve"> (dark gray) and </w:t>
      </w:r>
      <w:proofErr w:type="spellStart"/>
      <w:r w:rsidR="00666E95">
        <w:rPr>
          <w:sz w:val="18"/>
          <w:szCs w:val="18"/>
        </w:rPr>
        <w:t>eBC</w:t>
      </w:r>
      <w:proofErr w:type="spellEnd"/>
      <w:r>
        <w:rPr>
          <w:sz w:val="18"/>
          <w:szCs w:val="18"/>
        </w:rPr>
        <w:t xml:space="preserve"> (black), </w:t>
      </w:r>
      <w:r w:rsidR="00F2617E">
        <w:rPr>
          <w:sz w:val="18"/>
          <w:szCs w:val="18"/>
        </w:rPr>
        <w:t xml:space="preserve">referring </w:t>
      </w:r>
      <w:r>
        <w:rPr>
          <w:sz w:val="18"/>
          <w:szCs w:val="18"/>
        </w:rPr>
        <w:t>specifically to the year 2021</w:t>
      </w:r>
      <w:r w:rsidRPr="00CC7F35">
        <w:rPr>
          <w:sz w:val="18"/>
          <w:szCs w:val="18"/>
        </w:rPr>
        <w:t>.</w:t>
      </w:r>
      <w:r>
        <w:rPr>
          <w:sz w:val="18"/>
          <w:szCs w:val="18"/>
        </w:rPr>
        <w:t xml:space="preserve"> A: Spring; B: Summer; C: Fall; D: Winter. “1” images refer to the Q3 threshold, while “2” refer to the top 2,5% of data. The intercept parallel to the x axis indicates the average expected value per day, which is 0,</w:t>
      </w:r>
      <w:r w:rsidRPr="00640317">
        <w:rPr>
          <w:sz w:val="18"/>
          <w:szCs w:val="18"/>
        </w:rPr>
        <w:t>1428</w:t>
      </w:r>
      <w:r>
        <w:rPr>
          <w:sz w:val="18"/>
          <w:szCs w:val="18"/>
        </w:rPr>
        <w:t xml:space="preserve">. </w:t>
      </w:r>
      <w:r w:rsidR="001F2F67">
        <w:rPr>
          <w:sz w:val="18"/>
          <w:szCs w:val="18"/>
        </w:rPr>
        <w:t>The vertical scale is different compared to that used in Fig. 11.</w:t>
      </w:r>
    </w:p>
    <w:p w14:paraId="42F2910B" w14:textId="77777777" w:rsidR="00A013D5" w:rsidRPr="00CC7F35" w:rsidRDefault="00A013D5" w:rsidP="003E0C78">
      <w:pPr>
        <w:pStyle w:val="MDPI35textbeforelist"/>
        <w:rPr>
          <w:sz w:val="18"/>
          <w:szCs w:val="18"/>
        </w:rPr>
      </w:pPr>
    </w:p>
    <w:p w14:paraId="7972C413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16009BC7" wp14:editId="4F809900">
            <wp:extent cx="4320000" cy="2160000"/>
            <wp:effectExtent l="0" t="0" r="4445" b="0"/>
            <wp:docPr id="1694216128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216128" name="Immagine 43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902FD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2654C5F9" wp14:editId="47B5EAE0">
            <wp:extent cx="4320000" cy="2160000"/>
            <wp:effectExtent l="0" t="0" r="4445" b="0"/>
            <wp:docPr id="101436446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364463" name="Immagine 43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487F1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17004A9F" wp14:editId="29B288BD">
            <wp:extent cx="4320000" cy="2160000"/>
            <wp:effectExtent l="0" t="0" r="4445" b="0"/>
            <wp:docPr id="1583198235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198235" name="Immagine 43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FEED6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60B3EA26" wp14:editId="304F3424">
            <wp:extent cx="4320000" cy="2160000"/>
            <wp:effectExtent l="0" t="0" r="4445" b="0"/>
            <wp:docPr id="1549910320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910320" name="Immagine 43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A49C2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0949676B" wp14:editId="2D69DCEF">
            <wp:extent cx="4320000" cy="2160000"/>
            <wp:effectExtent l="0" t="0" r="4445" b="0"/>
            <wp:docPr id="1494528311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528311" name="Immagine 43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C4BED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lastRenderedPageBreak/>
        <w:drawing>
          <wp:inline distT="0" distB="0" distL="0" distR="0" wp14:anchorId="0ABDEE6D" wp14:editId="2E6B11A5">
            <wp:extent cx="4320000" cy="2160000"/>
            <wp:effectExtent l="0" t="0" r="4445" b="0"/>
            <wp:docPr id="1597289967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289967" name="Immagine 43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9A2A2" w14:textId="77777777" w:rsidR="003E0C78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7C691D59" wp14:editId="02959586">
            <wp:extent cx="4320000" cy="2160000"/>
            <wp:effectExtent l="0" t="0" r="4445" b="0"/>
            <wp:docPr id="1842309731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309731" name="Immagine 43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0EB07" w14:textId="77777777" w:rsidR="003E0C78" w:rsidRPr="001F5D23" w:rsidRDefault="003E0C78" w:rsidP="003E0C78">
      <w:pPr>
        <w:pStyle w:val="MDPI35textbeforelist"/>
        <w:jc w:val="center"/>
      </w:pPr>
      <w:r w:rsidRPr="001F5D23">
        <w:rPr>
          <w:noProof/>
        </w:rPr>
        <w:drawing>
          <wp:inline distT="0" distB="0" distL="0" distR="0" wp14:anchorId="48F1564F" wp14:editId="21A5A3D6">
            <wp:extent cx="4320000" cy="2160000"/>
            <wp:effectExtent l="0" t="0" r="4445" b="0"/>
            <wp:docPr id="704362112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362112" name="Immagine 43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56501" w14:textId="118FE8D4" w:rsidR="003E0C78" w:rsidRPr="00CC7F35" w:rsidRDefault="003E0C78" w:rsidP="003E0C78">
      <w:pPr>
        <w:pStyle w:val="MDPI35textbeforelist"/>
        <w:rPr>
          <w:sz w:val="18"/>
          <w:szCs w:val="18"/>
        </w:rPr>
      </w:pPr>
      <w:r>
        <w:rPr>
          <w:b/>
          <w:sz w:val="18"/>
          <w:szCs w:val="18"/>
        </w:rPr>
        <w:t xml:space="preserve">Supplementary Material </w:t>
      </w:r>
      <w:r w:rsidR="002342F8">
        <w:rPr>
          <w:b/>
          <w:sz w:val="18"/>
          <w:szCs w:val="18"/>
        </w:rPr>
        <w:t>S3-G1, S3-G2, S3-G3, S3-G4, S3-G5, S3-G7, S3-G7, S3-G8</w:t>
      </w:r>
      <w:r w:rsidRPr="00CC7F35">
        <w:rPr>
          <w:b/>
          <w:sz w:val="18"/>
          <w:szCs w:val="18"/>
        </w:rPr>
        <w:t>.</w:t>
      </w:r>
      <w:r w:rsidRPr="00CC7F35">
        <w:rPr>
          <w:sz w:val="18"/>
          <w:szCs w:val="18"/>
        </w:rPr>
        <w:t xml:space="preserve"> </w:t>
      </w:r>
      <w:r>
        <w:rPr>
          <w:sz w:val="18"/>
          <w:szCs w:val="18"/>
        </w:rPr>
        <w:t>Seasonal variations of the newly introduced WDWO parameter for CO (yellow), CO</w:t>
      </w:r>
      <w:r w:rsidRPr="001F02DD">
        <w:rPr>
          <w:sz w:val="18"/>
          <w:szCs w:val="18"/>
          <w:vertAlign w:val="subscript"/>
        </w:rPr>
        <w:t>2</w:t>
      </w:r>
      <w:r>
        <w:rPr>
          <w:sz w:val="18"/>
          <w:szCs w:val="18"/>
        </w:rPr>
        <w:t xml:space="preserve"> (brown), CH</w:t>
      </w:r>
      <w:r w:rsidRPr="001F02DD">
        <w:rPr>
          <w:sz w:val="18"/>
          <w:szCs w:val="18"/>
          <w:vertAlign w:val="subscript"/>
        </w:rPr>
        <w:t>4</w:t>
      </w:r>
      <w:r>
        <w:rPr>
          <w:sz w:val="18"/>
          <w:szCs w:val="18"/>
        </w:rPr>
        <w:t xml:space="preserve"> (dark gray) and </w:t>
      </w:r>
      <w:proofErr w:type="spellStart"/>
      <w:r w:rsidR="00666E95">
        <w:rPr>
          <w:sz w:val="18"/>
          <w:szCs w:val="18"/>
        </w:rPr>
        <w:t>eBC</w:t>
      </w:r>
      <w:proofErr w:type="spellEnd"/>
      <w:r>
        <w:rPr>
          <w:sz w:val="18"/>
          <w:szCs w:val="18"/>
        </w:rPr>
        <w:t xml:space="preserve"> (black), </w:t>
      </w:r>
      <w:r w:rsidR="00F2617E">
        <w:rPr>
          <w:sz w:val="18"/>
          <w:szCs w:val="18"/>
        </w:rPr>
        <w:t xml:space="preserve">referring </w:t>
      </w:r>
      <w:r>
        <w:rPr>
          <w:sz w:val="18"/>
          <w:szCs w:val="18"/>
        </w:rPr>
        <w:t>specifically to the year 2022</w:t>
      </w:r>
      <w:r w:rsidRPr="00CC7F35">
        <w:rPr>
          <w:sz w:val="18"/>
          <w:szCs w:val="18"/>
        </w:rPr>
        <w:t>.</w:t>
      </w:r>
      <w:r>
        <w:rPr>
          <w:sz w:val="18"/>
          <w:szCs w:val="18"/>
        </w:rPr>
        <w:t xml:space="preserve"> A: Spring; B: Summer; C: Fall; D: Winter. “1” images refer to the Q3 threshold, while “2” refer to the top 2,5% of data. The intercept parallel to the x axis indicates the average expected value per day, which is 0,</w:t>
      </w:r>
      <w:r w:rsidRPr="00640317">
        <w:rPr>
          <w:sz w:val="18"/>
          <w:szCs w:val="18"/>
        </w:rPr>
        <w:t>1428</w:t>
      </w:r>
      <w:r>
        <w:rPr>
          <w:sz w:val="18"/>
          <w:szCs w:val="18"/>
        </w:rPr>
        <w:t xml:space="preserve">. </w:t>
      </w:r>
      <w:r w:rsidR="001F2F67">
        <w:rPr>
          <w:sz w:val="18"/>
          <w:szCs w:val="18"/>
        </w:rPr>
        <w:t>The vertical scale is different compared to that used in Fig. 11.</w:t>
      </w:r>
      <w:r w:rsidR="00B12C3A">
        <w:rPr>
          <w:sz w:val="18"/>
          <w:szCs w:val="18"/>
        </w:rPr>
        <w:t xml:space="preserve"> The scale of S3-G6 is also different due to a very high </w:t>
      </w:r>
      <w:proofErr w:type="spellStart"/>
      <w:r w:rsidR="00B12C3A">
        <w:rPr>
          <w:sz w:val="18"/>
          <w:szCs w:val="18"/>
        </w:rPr>
        <w:t>eBC</w:t>
      </w:r>
      <w:proofErr w:type="spellEnd"/>
      <w:r w:rsidR="00B12C3A">
        <w:rPr>
          <w:sz w:val="18"/>
          <w:szCs w:val="18"/>
        </w:rPr>
        <w:t xml:space="preserve"> peak value. </w:t>
      </w:r>
    </w:p>
    <w:p w14:paraId="1904A7B5" w14:textId="77777777" w:rsidR="008E3613" w:rsidRPr="00153E61" w:rsidRDefault="008E3613" w:rsidP="00F655F9">
      <w:pPr>
        <w:pStyle w:val="MDPI63Notes"/>
        <w:ind w:left="2552"/>
      </w:pPr>
    </w:p>
    <w:sectPr w:rsidR="008E3613" w:rsidRPr="00153E61" w:rsidSect="00AF0644">
      <w:headerReference w:type="even" r:id="rId116"/>
      <w:headerReference w:type="default" r:id="rId117"/>
      <w:headerReference w:type="first" r:id="rId118"/>
      <w:footerReference w:type="first" r:id="rId119"/>
      <w:type w:val="continuous"/>
      <w:pgSz w:w="11906" w:h="16838" w:code="9"/>
      <w:pgMar w:top="1417" w:right="720" w:bottom="1077" w:left="720" w:header="1020" w:footer="340" w:gutter="0"/>
      <w:lnNumType w:countBy="1" w:distance="255" w:restart="continuous"/>
      <w:pgNumType w:start="1"/>
      <w:cols w:space="425"/>
      <w:titlePg/>
      <w:bidi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EF3511C" w14:textId="77777777" w:rsidR="00F01967" w:rsidRDefault="00F01967">
      <w:pPr>
        <w:spacing w:line="240" w:lineRule="auto"/>
      </w:pPr>
      <w:r>
        <w:separator/>
      </w:r>
    </w:p>
  </w:endnote>
  <w:endnote w:type="continuationSeparator" w:id="0">
    <w:p w14:paraId="2A761074" w14:textId="77777777" w:rsidR="00F01967" w:rsidRDefault="00F0196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64604D" w14:textId="77777777" w:rsidR="00281E5B" w:rsidRDefault="00281E5B" w:rsidP="004F0E02">
    <w:pPr>
      <w:pStyle w:val="MDPIfooterfirstpage"/>
      <w:pBdr>
        <w:top w:val="single" w:sz="4" w:space="0" w:color="000000"/>
      </w:pBdr>
      <w:adjustRightInd w:val="0"/>
      <w:snapToGrid w:val="0"/>
      <w:spacing w:before="480" w:line="100" w:lineRule="exact"/>
      <w:rPr>
        <w:i/>
        <w:iCs/>
        <w:szCs w:val="16"/>
      </w:rPr>
    </w:pPr>
  </w:p>
  <w:p w14:paraId="7ECF2490" w14:textId="77777777" w:rsidR="00C45F1E" w:rsidRPr="008B308E" w:rsidRDefault="00C45F1E" w:rsidP="00BA570C">
    <w:pPr>
      <w:pStyle w:val="MDPIfooterfirstpage"/>
      <w:tabs>
        <w:tab w:val="clear" w:pos="8845"/>
        <w:tab w:val="right" w:pos="10466"/>
      </w:tabs>
      <w:spacing w:line="240" w:lineRule="auto"/>
      <w:jc w:val="both"/>
      <w:rPr>
        <w:lang w:val="fr-CH"/>
      </w:rPr>
    </w:pPr>
    <w:r w:rsidRPr="00C30F79">
      <w:rPr>
        <w:i/>
        <w:iCs/>
        <w:szCs w:val="16"/>
      </w:rPr>
      <w:t>Sustainability</w:t>
    </w:r>
    <w:r w:rsidRPr="00C30F79">
      <w:rPr>
        <w:szCs w:val="16"/>
      </w:rPr>
      <w:t xml:space="preserve"> </w:t>
    </w:r>
    <w:r w:rsidR="002B76DC">
      <w:rPr>
        <w:b/>
        <w:bCs/>
        <w:iCs/>
        <w:szCs w:val="16"/>
      </w:rPr>
      <w:t>2024</w:t>
    </w:r>
    <w:r w:rsidR="00632077" w:rsidRPr="00632077">
      <w:rPr>
        <w:bCs/>
        <w:iCs/>
        <w:szCs w:val="16"/>
      </w:rPr>
      <w:t>,</w:t>
    </w:r>
    <w:r w:rsidR="002B76DC">
      <w:rPr>
        <w:bCs/>
        <w:i/>
        <w:iCs/>
        <w:szCs w:val="16"/>
      </w:rPr>
      <w:t xml:space="preserve"> 16</w:t>
    </w:r>
    <w:r w:rsidR="00632077" w:rsidRPr="00632077">
      <w:rPr>
        <w:bCs/>
        <w:iCs/>
        <w:szCs w:val="16"/>
      </w:rPr>
      <w:t xml:space="preserve">, </w:t>
    </w:r>
    <w:r w:rsidR="00A36565">
      <w:rPr>
        <w:bCs/>
        <w:iCs/>
        <w:szCs w:val="16"/>
      </w:rPr>
      <w:t>x</w:t>
    </w:r>
    <w:r w:rsidR="00281E5B">
      <w:rPr>
        <w:bCs/>
        <w:iCs/>
        <w:szCs w:val="16"/>
      </w:rPr>
      <w:t>. https://doi.org/10.3390/xxxxx</w:t>
    </w:r>
    <w:r w:rsidR="00BA570C" w:rsidRPr="008B308E">
      <w:rPr>
        <w:lang w:val="fr-CH"/>
      </w:rPr>
      <w:tab/>
    </w:r>
    <w:r w:rsidRPr="008B308E">
      <w:rPr>
        <w:lang w:val="fr-CH"/>
      </w:rPr>
      <w:t>www.mdpi.com/journal/</w:t>
    </w:r>
    <w:r w:rsidRPr="003915ED">
      <w:t>sustainability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D89E738" w14:textId="77777777" w:rsidR="00F01967" w:rsidRDefault="00F01967">
      <w:pPr>
        <w:spacing w:line="240" w:lineRule="auto"/>
      </w:pPr>
      <w:r>
        <w:separator/>
      </w:r>
    </w:p>
  </w:footnote>
  <w:footnote w:type="continuationSeparator" w:id="0">
    <w:p w14:paraId="0F418ABF" w14:textId="77777777" w:rsidR="00F01967" w:rsidRDefault="00F0196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B8F3DA" w14:textId="77777777" w:rsidR="00C45F1E" w:rsidRDefault="00C45F1E" w:rsidP="00C45F1E">
    <w:pPr>
      <w:pStyle w:val="Intestazione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5A1451" w14:textId="77777777" w:rsidR="00281E5B" w:rsidRDefault="00C45F1E" w:rsidP="00BA570C">
    <w:pPr>
      <w:tabs>
        <w:tab w:val="right" w:pos="10466"/>
      </w:tabs>
      <w:adjustRightInd w:val="0"/>
      <w:snapToGrid w:val="0"/>
      <w:spacing w:line="240" w:lineRule="auto"/>
      <w:rPr>
        <w:sz w:val="16"/>
      </w:rPr>
    </w:pPr>
    <w:r>
      <w:rPr>
        <w:i/>
        <w:sz w:val="16"/>
      </w:rPr>
      <w:t xml:space="preserve">Sustainability </w:t>
    </w:r>
    <w:r w:rsidR="002B76DC">
      <w:rPr>
        <w:b/>
        <w:sz w:val="16"/>
      </w:rPr>
      <w:t>2024</w:t>
    </w:r>
    <w:r w:rsidR="00632077" w:rsidRPr="00632077">
      <w:rPr>
        <w:sz w:val="16"/>
      </w:rPr>
      <w:t>,</w:t>
    </w:r>
    <w:r w:rsidR="002B76DC">
      <w:rPr>
        <w:i/>
        <w:sz w:val="16"/>
      </w:rPr>
      <w:t xml:space="preserve"> 16</w:t>
    </w:r>
    <w:r w:rsidR="00A36565">
      <w:rPr>
        <w:sz w:val="16"/>
      </w:rPr>
      <w:t>, x FOR PEER REVIEW</w:t>
    </w:r>
    <w:r w:rsidR="00BA570C">
      <w:rPr>
        <w:sz w:val="16"/>
      </w:rPr>
      <w:tab/>
    </w:r>
    <w:r w:rsidR="00A36565">
      <w:rPr>
        <w:sz w:val="16"/>
      </w:rPr>
      <w:fldChar w:fldCharType="begin"/>
    </w:r>
    <w:r w:rsidR="00A36565">
      <w:rPr>
        <w:sz w:val="16"/>
      </w:rPr>
      <w:instrText xml:space="preserve"> PAGE   \* MERGEFORMAT </w:instrText>
    </w:r>
    <w:r w:rsidR="00A36565">
      <w:rPr>
        <w:sz w:val="16"/>
      </w:rPr>
      <w:fldChar w:fldCharType="separate"/>
    </w:r>
    <w:r w:rsidR="00C9601A">
      <w:rPr>
        <w:sz w:val="16"/>
      </w:rPr>
      <w:t>5</w:t>
    </w:r>
    <w:r w:rsidR="00A36565">
      <w:rPr>
        <w:sz w:val="16"/>
      </w:rPr>
      <w:fldChar w:fldCharType="end"/>
    </w:r>
    <w:r w:rsidR="00A36565">
      <w:rPr>
        <w:sz w:val="16"/>
      </w:rPr>
      <w:t xml:space="preserve"> of </w:t>
    </w:r>
    <w:r w:rsidR="00A36565">
      <w:rPr>
        <w:sz w:val="16"/>
      </w:rPr>
      <w:fldChar w:fldCharType="begin"/>
    </w:r>
    <w:r w:rsidR="00A36565">
      <w:rPr>
        <w:sz w:val="16"/>
      </w:rPr>
      <w:instrText xml:space="preserve"> NUMPAGES   \* MERGEFORMAT </w:instrText>
    </w:r>
    <w:r w:rsidR="00A36565">
      <w:rPr>
        <w:sz w:val="16"/>
      </w:rPr>
      <w:fldChar w:fldCharType="separate"/>
    </w:r>
    <w:r w:rsidR="00C9601A">
      <w:rPr>
        <w:sz w:val="16"/>
      </w:rPr>
      <w:t>5</w:t>
    </w:r>
    <w:r w:rsidR="00A36565">
      <w:rPr>
        <w:sz w:val="16"/>
      </w:rPr>
      <w:fldChar w:fldCharType="end"/>
    </w:r>
  </w:p>
  <w:p w14:paraId="1BCA69F4" w14:textId="77777777" w:rsidR="00C45F1E" w:rsidRPr="0050778E" w:rsidRDefault="00C45F1E" w:rsidP="004F0E02">
    <w:pPr>
      <w:pBdr>
        <w:bottom w:val="single" w:sz="4" w:space="1" w:color="000000"/>
      </w:pBdr>
      <w:tabs>
        <w:tab w:val="right" w:pos="8844"/>
      </w:tabs>
      <w:adjustRightInd w:val="0"/>
      <w:snapToGrid w:val="0"/>
      <w:spacing w:after="480" w:line="100" w:lineRule="exact"/>
      <w:jc w:val="left"/>
      <w:rPr>
        <w:sz w:val="16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10487" w:type="dxa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679"/>
      <w:gridCol w:w="4535"/>
      <w:gridCol w:w="2273"/>
    </w:tblGrid>
    <w:tr w:rsidR="00281E5B" w:rsidRPr="00BA570C" w14:paraId="5DE9E9E4" w14:textId="77777777" w:rsidTr="008D01B0">
      <w:trPr>
        <w:trHeight w:val="686"/>
      </w:trPr>
      <w:tc>
        <w:tcPr>
          <w:tcW w:w="3679" w:type="dxa"/>
          <w:shd w:val="clear" w:color="auto" w:fill="auto"/>
          <w:vAlign w:val="center"/>
        </w:tcPr>
        <w:p w14:paraId="66ED59A2" w14:textId="77777777" w:rsidR="00281E5B" w:rsidRPr="00401235" w:rsidRDefault="00502EEE" w:rsidP="00BA570C">
          <w:pPr>
            <w:pStyle w:val="Intestazione"/>
            <w:pBdr>
              <w:bottom w:val="none" w:sz="0" w:space="0" w:color="auto"/>
            </w:pBdr>
            <w:jc w:val="left"/>
            <w:rPr>
              <w:rFonts w:eastAsia="DengXian"/>
              <w:b/>
              <w:bCs/>
            </w:rPr>
          </w:pPr>
          <w:r w:rsidRPr="00401235">
            <w:rPr>
              <w:rFonts w:eastAsia="DengXian"/>
              <w:b/>
              <w:bCs/>
            </w:rPr>
            <w:drawing>
              <wp:inline distT="0" distB="0" distL="0" distR="0" wp14:anchorId="02584A0F" wp14:editId="101DD47B">
                <wp:extent cx="1683385" cy="429260"/>
                <wp:effectExtent l="0" t="0" r="0" b="0"/>
                <wp:docPr id="1" name="Picture 5" descr="C:\Users\home\AppData\Local\Temp\HZ$D.082.3379\sustainability_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home\AppData\Local\Temp\HZ$D.082.3379\sustainability_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83385" cy="429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535" w:type="dxa"/>
          <w:shd w:val="clear" w:color="auto" w:fill="auto"/>
          <w:vAlign w:val="center"/>
        </w:tcPr>
        <w:p w14:paraId="3A9493D0" w14:textId="77777777" w:rsidR="00281E5B" w:rsidRPr="00401235" w:rsidRDefault="00281E5B" w:rsidP="00BA570C">
          <w:pPr>
            <w:pStyle w:val="Intestazione"/>
            <w:pBdr>
              <w:bottom w:val="none" w:sz="0" w:space="0" w:color="auto"/>
            </w:pBdr>
            <w:rPr>
              <w:rFonts w:eastAsia="DengXian"/>
              <w:b/>
              <w:bCs/>
            </w:rPr>
          </w:pPr>
        </w:p>
      </w:tc>
      <w:tc>
        <w:tcPr>
          <w:tcW w:w="2273" w:type="dxa"/>
          <w:shd w:val="clear" w:color="auto" w:fill="auto"/>
          <w:vAlign w:val="center"/>
        </w:tcPr>
        <w:p w14:paraId="70F764FB" w14:textId="77777777" w:rsidR="00281E5B" w:rsidRPr="00401235" w:rsidRDefault="008D01B0" w:rsidP="008D01B0">
          <w:pPr>
            <w:pStyle w:val="Intestazione"/>
            <w:pBdr>
              <w:bottom w:val="none" w:sz="0" w:space="0" w:color="auto"/>
            </w:pBdr>
            <w:jc w:val="right"/>
            <w:rPr>
              <w:rFonts w:eastAsia="DengXian"/>
              <w:b/>
              <w:bCs/>
            </w:rPr>
          </w:pPr>
          <w:r>
            <w:rPr>
              <w:rFonts w:eastAsia="DengXian"/>
              <w:b/>
              <w:bCs/>
            </w:rPr>
            <w:drawing>
              <wp:inline distT="0" distB="0" distL="0" distR="0" wp14:anchorId="636D1A8C" wp14:editId="6BA04F9D">
                <wp:extent cx="540000" cy="360000"/>
                <wp:effectExtent l="0" t="0" r="0" b="2540"/>
                <wp:docPr id="1622818010" name="Picture 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2818010" name="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0000" cy="36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71BEC1A4" w14:textId="77777777" w:rsidR="00C45F1E" w:rsidRPr="00281E5B" w:rsidRDefault="00C45F1E" w:rsidP="004F0E02">
    <w:pPr>
      <w:pBdr>
        <w:bottom w:val="single" w:sz="4" w:space="1" w:color="000000"/>
      </w:pBdr>
      <w:adjustRightInd w:val="0"/>
      <w:snapToGrid w:val="0"/>
      <w:spacing w:line="100" w:lineRule="exact"/>
      <w:jc w:val="lef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78B68D0"/>
    <w:multiLevelType w:val="hybridMultilevel"/>
    <w:tmpl w:val="054A593C"/>
    <w:lvl w:ilvl="0" w:tplc="5216A9FE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B468F5"/>
    <w:multiLevelType w:val="hybridMultilevel"/>
    <w:tmpl w:val="67F0D062"/>
    <w:lvl w:ilvl="0" w:tplc="0B74C6CE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0C6F5D"/>
    <w:multiLevelType w:val="hybridMultilevel"/>
    <w:tmpl w:val="8BFE0D56"/>
    <w:lvl w:ilvl="0" w:tplc="CCCE9BD4">
      <w:start w:val="1"/>
      <w:numFmt w:val="bullet"/>
      <w:lvlRestart w:val="0"/>
      <w:lvlText w:val=""/>
      <w:lvlJc w:val="left"/>
      <w:pPr>
        <w:ind w:left="3033" w:hanging="425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3" w15:restartNumberingAfterBreak="0">
    <w:nsid w:val="22A71D87"/>
    <w:multiLevelType w:val="hybridMultilevel"/>
    <w:tmpl w:val="9FBC5E02"/>
    <w:lvl w:ilvl="0" w:tplc="985A5EF6">
      <w:start w:val="1"/>
      <w:numFmt w:val="decimal"/>
      <w:lvlRestart w:val="0"/>
      <w:pStyle w:val="MDPI71References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50A245F"/>
    <w:multiLevelType w:val="hybridMultilevel"/>
    <w:tmpl w:val="29E20A30"/>
    <w:lvl w:ilvl="0" w:tplc="1AF444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F9426D"/>
    <w:multiLevelType w:val="hybridMultilevel"/>
    <w:tmpl w:val="2D407F76"/>
    <w:lvl w:ilvl="0" w:tplc="ED42950A">
      <w:start w:val="1"/>
      <w:numFmt w:val="decimal"/>
      <w:lvlRestart w:val="0"/>
      <w:pStyle w:val="MDPI37itemize"/>
      <w:lvlText w:val="%1."/>
      <w:lvlJc w:val="left"/>
      <w:pPr>
        <w:ind w:left="3033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4048" w:hanging="360"/>
      </w:pPr>
    </w:lvl>
    <w:lvl w:ilvl="2" w:tplc="0409001B" w:tentative="1">
      <w:start w:val="1"/>
      <w:numFmt w:val="lowerRoman"/>
      <w:lvlText w:val="%3."/>
      <w:lvlJc w:val="right"/>
      <w:pPr>
        <w:ind w:left="4768" w:hanging="180"/>
      </w:pPr>
    </w:lvl>
    <w:lvl w:ilvl="3" w:tplc="0409000F" w:tentative="1">
      <w:start w:val="1"/>
      <w:numFmt w:val="decimal"/>
      <w:lvlText w:val="%4."/>
      <w:lvlJc w:val="left"/>
      <w:pPr>
        <w:ind w:left="5488" w:hanging="360"/>
      </w:pPr>
    </w:lvl>
    <w:lvl w:ilvl="4" w:tplc="04090019" w:tentative="1">
      <w:start w:val="1"/>
      <w:numFmt w:val="lowerLetter"/>
      <w:lvlText w:val="%5."/>
      <w:lvlJc w:val="left"/>
      <w:pPr>
        <w:ind w:left="6208" w:hanging="360"/>
      </w:pPr>
    </w:lvl>
    <w:lvl w:ilvl="5" w:tplc="0409001B" w:tentative="1">
      <w:start w:val="1"/>
      <w:numFmt w:val="lowerRoman"/>
      <w:lvlText w:val="%6."/>
      <w:lvlJc w:val="right"/>
      <w:pPr>
        <w:ind w:left="6928" w:hanging="180"/>
      </w:pPr>
    </w:lvl>
    <w:lvl w:ilvl="6" w:tplc="0409000F" w:tentative="1">
      <w:start w:val="1"/>
      <w:numFmt w:val="decimal"/>
      <w:lvlText w:val="%7."/>
      <w:lvlJc w:val="left"/>
      <w:pPr>
        <w:ind w:left="7648" w:hanging="360"/>
      </w:pPr>
    </w:lvl>
    <w:lvl w:ilvl="7" w:tplc="04090019" w:tentative="1">
      <w:start w:val="1"/>
      <w:numFmt w:val="lowerLetter"/>
      <w:lvlText w:val="%8."/>
      <w:lvlJc w:val="left"/>
      <w:pPr>
        <w:ind w:left="8368" w:hanging="360"/>
      </w:pPr>
    </w:lvl>
    <w:lvl w:ilvl="8" w:tplc="0409001B" w:tentative="1">
      <w:start w:val="1"/>
      <w:numFmt w:val="lowerRoman"/>
      <w:lvlText w:val="%9."/>
      <w:lvlJc w:val="right"/>
      <w:pPr>
        <w:ind w:left="9088" w:hanging="180"/>
      </w:pPr>
    </w:lvl>
  </w:abstractNum>
  <w:abstractNum w:abstractNumId="6" w15:restartNumberingAfterBreak="0">
    <w:nsid w:val="2805051C"/>
    <w:multiLevelType w:val="hybridMultilevel"/>
    <w:tmpl w:val="D6480D34"/>
    <w:lvl w:ilvl="0" w:tplc="CDCEE7DA">
      <w:start w:val="1"/>
      <w:numFmt w:val="decimal"/>
      <w:lvlText w:val="%1."/>
      <w:lvlJc w:val="left"/>
      <w:pPr>
        <w:ind w:left="1429" w:hanging="360"/>
      </w:p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282E1BA0"/>
    <w:multiLevelType w:val="hybridMultilevel"/>
    <w:tmpl w:val="EF3C6A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9A6535"/>
    <w:multiLevelType w:val="hybridMultilevel"/>
    <w:tmpl w:val="3CB68362"/>
    <w:lvl w:ilvl="0" w:tplc="B23670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52E2771B"/>
    <w:multiLevelType w:val="hybridMultilevel"/>
    <w:tmpl w:val="A2A06AAC"/>
    <w:lvl w:ilvl="0" w:tplc="C788203A">
      <w:start w:val="1"/>
      <w:numFmt w:val="decimal"/>
      <w:lvlRestart w:val="0"/>
      <w:lvlText w:val="%1"/>
      <w:lvlJc w:val="left"/>
      <w:pPr>
        <w:ind w:left="425" w:hanging="425"/>
      </w:pPr>
      <w:rPr>
        <w:rFonts w:hint="eastAsia"/>
        <w:caps w:val="0"/>
        <w:strike w:val="0"/>
        <w:dstrike w:val="0"/>
        <w:vanish w:val="0"/>
        <w:sz w:val="18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4075B53"/>
    <w:multiLevelType w:val="hybridMultilevel"/>
    <w:tmpl w:val="A0DCA02E"/>
    <w:lvl w:ilvl="0" w:tplc="5CB0595C">
      <w:start w:val="1"/>
      <w:numFmt w:val="decimal"/>
      <w:lvlRestart w:val="0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11" w15:restartNumberingAfterBreak="0">
    <w:nsid w:val="6A324DED"/>
    <w:multiLevelType w:val="hybridMultilevel"/>
    <w:tmpl w:val="CC9C16C2"/>
    <w:lvl w:ilvl="0" w:tplc="509E47CE">
      <w:start w:val="1"/>
      <w:numFmt w:val="decimal"/>
      <w:lvlText w:val="%1"/>
      <w:lvlJc w:val="left"/>
      <w:pPr>
        <w:ind w:left="2968" w:hanging="360"/>
      </w:pPr>
      <w:rPr>
        <w:rFonts w:hint="default"/>
        <w:color w:val="000000"/>
        <w:u w:val="none"/>
        <w:vertAlign w:val="superscript"/>
      </w:rPr>
    </w:lvl>
    <w:lvl w:ilvl="1" w:tplc="04100019" w:tentative="1">
      <w:start w:val="1"/>
      <w:numFmt w:val="lowerLetter"/>
      <w:lvlText w:val="%2."/>
      <w:lvlJc w:val="left"/>
      <w:pPr>
        <w:ind w:left="3688" w:hanging="360"/>
      </w:pPr>
    </w:lvl>
    <w:lvl w:ilvl="2" w:tplc="0410001B" w:tentative="1">
      <w:start w:val="1"/>
      <w:numFmt w:val="lowerRoman"/>
      <w:lvlText w:val="%3."/>
      <w:lvlJc w:val="right"/>
      <w:pPr>
        <w:ind w:left="4408" w:hanging="180"/>
      </w:pPr>
    </w:lvl>
    <w:lvl w:ilvl="3" w:tplc="0410000F" w:tentative="1">
      <w:start w:val="1"/>
      <w:numFmt w:val="decimal"/>
      <w:lvlText w:val="%4."/>
      <w:lvlJc w:val="left"/>
      <w:pPr>
        <w:ind w:left="5128" w:hanging="360"/>
      </w:pPr>
    </w:lvl>
    <w:lvl w:ilvl="4" w:tplc="04100019" w:tentative="1">
      <w:start w:val="1"/>
      <w:numFmt w:val="lowerLetter"/>
      <w:lvlText w:val="%5."/>
      <w:lvlJc w:val="left"/>
      <w:pPr>
        <w:ind w:left="5848" w:hanging="360"/>
      </w:pPr>
    </w:lvl>
    <w:lvl w:ilvl="5" w:tplc="0410001B" w:tentative="1">
      <w:start w:val="1"/>
      <w:numFmt w:val="lowerRoman"/>
      <w:lvlText w:val="%6."/>
      <w:lvlJc w:val="right"/>
      <w:pPr>
        <w:ind w:left="6568" w:hanging="180"/>
      </w:pPr>
    </w:lvl>
    <w:lvl w:ilvl="6" w:tplc="0410000F" w:tentative="1">
      <w:start w:val="1"/>
      <w:numFmt w:val="decimal"/>
      <w:lvlText w:val="%7."/>
      <w:lvlJc w:val="left"/>
      <w:pPr>
        <w:ind w:left="7288" w:hanging="360"/>
      </w:pPr>
    </w:lvl>
    <w:lvl w:ilvl="7" w:tplc="04100019" w:tentative="1">
      <w:start w:val="1"/>
      <w:numFmt w:val="lowerLetter"/>
      <w:lvlText w:val="%8."/>
      <w:lvlJc w:val="left"/>
      <w:pPr>
        <w:ind w:left="8008" w:hanging="360"/>
      </w:pPr>
    </w:lvl>
    <w:lvl w:ilvl="8" w:tplc="0410001B" w:tentative="1">
      <w:start w:val="1"/>
      <w:numFmt w:val="lowerRoman"/>
      <w:lvlText w:val="%9."/>
      <w:lvlJc w:val="right"/>
      <w:pPr>
        <w:ind w:left="8728" w:hanging="180"/>
      </w:pPr>
    </w:lvl>
  </w:abstractNum>
  <w:abstractNum w:abstractNumId="12" w15:restartNumberingAfterBreak="0">
    <w:nsid w:val="706D5736"/>
    <w:multiLevelType w:val="hybridMultilevel"/>
    <w:tmpl w:val="7E201858"/>
    <w:lvl w:ilvl="0" w:tplc="7736F520">
      <w:start w:val="1"/>
      <w:numFmt w:val="decimal"/>
      <w:lvlRestart w:val="0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27993666">
    <w:abstractNumId w:val="6"/>
  </w:num>
  <w:num w:numId="2" w16cid:durableId="1509054446">
    <w:abstractNumId w:val="8"/>
  </w:num>
  <w:num w:numId="3" w16cid:durableId="1113590912">
    <w:abstractNumId w:val="4"/>
  </w:num>
  <w:num w:numId="4" w16cid:durableId="73178036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229608438">
    <w:abstractNumId w:val="7"/>
  </w:num>
  <w:num w:numId="6" w16cid:durableId="473181297">
    <w:abstractNumId w:val="10"/>
  </w:num>
  <w:num w:numId="7" w16cid:durableId="195194816">
    <w:abstractNumId w:val="2"/>
  </w:num>
  <w:num w:numId="8" w16cid:durableId="244807432">
    <w:abstractNumId w:val="10"/>
  </w:num>
  <w:num w:numId="9" w16cid:durableId="1036198040">
    <w:abstractNumId w:val="2"/>
  </w:num>
  <w:num w:numId="10" w16cid:durableId="993417376">
    <w:abstractNumId w:val="10"/>
  </w:num>
  <w:num w:numId="11" w16cid:durableId="124591053">
    <w:abstractNumId w:val="2"/>
  </w:num>
  <w:num w:numId="12" w16cid:durableId="1437142715">
    <w:abstractNumId w:val="12"/>
  </w:num>
  <w:num w:numId="13" w16cid:durableId="1884321205">
    <w:abstractNumId w:val="10"/>
  </w:num>
  <w:num w:numId="14" w16cid:durableId="146168580">
    <w:abstractNumId w:val="2"/>
  </w:num>
  <w:num w:numId="15" w16cid:durableId="2073844841">
    <w:abstractNumId w:val="1"/>
  </w:num>
  <w:num w:numId="16" w16cid:durableId="859780803">
    <w:abstractNumId w:val="9"/>
  </w:num>
  <w:num w:numId="17" w16cid:durableId="1042906778">
    <w:abstractNumId w:val="0"/>
  </w:num>
  <w:num w:numId="18" w16cid:durableId="1299140370">
    <w:abstractNumId w:val="10"/>
  </w:num>
  <w:num w:numId="19" w16cid:durableId="1616598920">
    <w:abstractNumId w:val="2"/>
  </w:num>
  <w:num w:numId="20" w16cid:durableId="1242713542">
    <w:abstractNumId w:val="1"/>
  </w:num>
  <w:num w:numId="21" w16cid:durableId="1702782998">
    <w:abstractNumId w:val="0"/>
  </w:num>
  <w:num w:numId="22" w16cid:durableId="1290279064">
    <w:abstractNumId w:val="5"/>
  </w:num>
  <w:num w:numId="23" w16cid:durableId="201018322">
    <w:abstractNumId w:val="3"/>
  </w:num>
  <w:num w:numId="24" w16cid:durableId="131363266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attachedTemplate r:id="rId1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510"/>
  <w:autoHyphenation/>
  <w:hyphenationZone w:val="283"/>
  <w:drawingGridHorizontalSpacing w:val="10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4DBC"/>
    <w:rsid w:val="00000A53"/>
    <w:rsid w:val="00000F93"/>
    <w:rsid w:val="00001732"/>
    <w:rsid w:val="000019CB"/>
    <w:rsid w:val="000030AF"/>
    <w:rsid w:val="0000753C"/>
    <w:rsid w:val="0001108E"/>
    <w:rsid w:val="00013BFE"/>
    <w:rsid w:val="00013C49"/>
    <w:rsid w:val="000142CA"/>
    <w:rsid w:val="00014A5B"/>
    <w:rsid w:val="000161DA"/>
    <w:rsid w:val="00020327"/>
    <w:rsid w:val="00020CE2"/>
    <w:rsid w:val="000227B3"/>
    <w:rsid w:val="00025853"/>
    <w:rsid w:val="00025CB3"/>
    <w:rsid w:val="0003256F"/>
    <w:rsid w:val="00033F51"/>
    <w:rsid w:val="00034429"/>
    <w:rsid w:val="00034B67"/>
    <w:rsid w:val="0003652B"/>
    <w:rsid w:val="00037AE6"/>
    <w:rsid w:val="00040C72"/>
    <w:rsid w:val="00040D44"/>
    <w:rsid w:val="00043382"/>
    <w:rsid w:val="00051876"/>
    <w:rsid w:val="00060C69"/>
    <w:rsid w:val="00061068"/>
    <w:rsid w:val="00062C9E"/>
    <w:rsid w:val="00064315"/>
    <w:rsid w:val="00064772"/>
    <w:rsid w:val="000655D1"/>
    <w:rsid w:val="00066894"/>
    <w:rsid w:val="00067D28"/>
    <w:rsid w:val="00070D92"/>
    <w:rsid w:val="00071218"/>
    <w:rsid w:val="00071A8B"/>
    <w:rsid w:val="00074105"/>
    <w:rsid w:val="00074144"/>
    <w:rsid w:val="00074DA7"/>
    <w:rsid w:val="00077D5A"/>
    <w:rsid w:val="00080EFC"/>
    <w:rsid w:val="00083670"/>
    <w:rsid w:val="000855EA"/>
    <w:rsid w:val="0008599B"/>
    <w:rsid w:val="00085AF8"/>
    <w:rsid w:val="00090B6E"/>
    <w:rsid w:val="000925CA"/>
    <w:rsid w:val="00092897"/>
    <w:rsid w:val="00093228"/>
    <w:rsid w:val="00093E7F"/>
    <w:rsid w:val="00093FD5"/>
    <w:rsid w:val="00094566"/>
    <w:rsid w:val="000A1A46"/>
    <w:rsid w:val="000A2C4E"/>
    <w:rsid w:val="000A38E0"/>
    <w:rsid w:val="000A7125"/>
    <w:rsid w:val="000B0B13"/>
    <w:rsid w:val="000B0EC0"/>
    <w:rsid w:val="000B34BF"/>
    <w:rsid w:val="000B4AC2"/>
    <w:rsid w:val="000B5A23"/>
    <w:rsid w:val="000B6746"/>
    <w:rsid w:val="000B6FF9"/>
    <w:rsid w:val="000B7DEB"/>
    <w:rsid w:val="000C1255"/>
    <w:rsid w:val="000C2D59"/>
    <w:rsid w:val="000C7463"/>
    <w:rsid w:val="000D2A14"/>
    <w:rsid w:val="000D7936"/>
    <w:rsid w:val="000E0227"/>
    <w:rsid w:val="000E10A5"/>
    <w:rsid w:val="000E186C"/>
    <w:rsid w:val="000E2124"/>
    <w:rsid w:val="000E2269"/>
    <w:rsid w:val="000E3C10"/>
    <w:rsid w:val="000E3D36"/>
    <w:rsid w:val="000E423D"/>
    <w:rsid w:val="000E5346"/>
    <w:rsid w:val="000E715C"/>
    <w:rsid w:val="000F0754"/>
    <w:rsid w:val="000F1519"/>
    <w:rsid w:val="000F40D1"/>
    <w:rsid w:val="000F6EE7"/>
    <w:rsid w:val="00102DE7"/>
    <w:rsid w:val="00102F89"/>
    <w:rsid w:val="001047C0"/>
    <w:rsid w:val="00104852"/>
    <w:rsid w:val="00104D24"/>
    <w:rsid w:val="00106209"/>
    <w:rsid w:val="00106FEB"/>
    <w:rsid w:val="001075FA"/>
    <w:rsid w:val="0011351D"/>
    <w:rsid w:val="00113A4E"/>
    <w:rsid w:val="00115100"/>
    <w:rsid w:val="00116614"/>
    <w:rsid w:val="001217FE"/>
    <w:rsid w:val="0012232B"/>
    <w:rsid w:val="00122900"/>
    <w:rsid w:val="001233AA"/>
    <w:rsid w:val="00124B75"/>
    <w:rsid w:val="00125BD9"/>
    <w:rsid w:val="001309F0"/>
    <w:rsid w:val="001321CA"/>
    <w:rsid w:val="001348BE"/>
    <w:rsid w:val="00137B4B"/>
    <w:rsid w:val="00142015"/>
    <w:rsid w:val="00143311"/>
    <w:rsid w:val="001444E6"/>
    <w:rsid w:val="0014459E"/>
    <w:rsid w:val="0014519F"/>
    <w:rsid w:val="00145C38"/>
    <w:rsid w:val="001472F8"/>
    <w:rsid w:val="00150126"/>
    <w:rsid w:val="00152E55"/>
    <w:rsid w:val="00152E99"/>
    <w:rsid w:val="00153E61"/>
    <w:rsid w:val="001540D4"/>
    <w:rsid w:val="001548C1"/>
    <w:rsid w:val="0015508B"/>
    <w:rsid w:val="001570EC"/>
    <w:rsid w:val="00161BFB"/>
    <w:rsid w:val="00161E04"/>
    <w:rsid w:val="0016209C"/>
    <w:rsid w:val="00162F74"/>
    <w:rsid w:val="001634E2"/>
    <w:rsid w:val="00163579"/>
    <w:rsid w:val="00164B55"/>
    <w:rsid w:val="00170BB5"/>
    <w:rsid w:val="00172561"/>
    <w:rsid w:val="0017619D"/>
    <w:rsid w:val="001762DD"/>
    <w:rsid w:val="00176370"/>
    <w:rsid w:val="00177AF3"/>
    <w:rsid w:val="00180986"/>
    <w:rsid w:val="00180D18"/>
    <w:rsid w:val="00181043"/>
    <w:rsid w:val="00181289"/>
    <w:rsid w:val="00181608"/>
    <w:rsid w:val="00181D1E"/>
    <w:rsid w:val="001828A5"/>
    <w:rsid w:val="00183AB5"/>
    <w:rsid w:val="00185980"/>
    <w:rsid w:val="001860EB"/>
    <w:rsid w:val="00190204"/>
    <w:rsid w:val="001949A7"/>
    <w:rsid w:val="00197104"/>
    <w:rsid w:val="001A1BB3"/>
    <w:rsid w:val="001A2238"/>
    <w:rsid w:val="001A27B2"/>
    <w:rsid w:val="001A413C"/>
    <w:rsid w:val="001A424B"/>
    <w:rsid w:val="001A57BF"/>
    <w:rsid w:val="001B0D85"/>
    <w:rsid w:val="001B0DF4"/>
    <w:rsid w:val="001B28C3"/>
    <w:rsid w:val="001B2D4F"/>
    <w:rsid w:val="001B38D4"/>
    <w:rsid w:val="001B3E65"/>
    <w:rsid w:val="001C08F4"/>
    <w:rsid w:val="001C0AFA"/>
    <w:rsid w:val="001C1422"/>
    <w:rsid w:val="001C1B9C"/>
    <w:rsid w:val="001C2906"/>
    <w:rsid w:val="001C4660"/>
    <w:rsid w:val="001C5ACF"/>
    <w:rsid w:val="001C6E4C"/>
    <w:rsid w:val="001C7792"/>
    <w:rsid w:val="001D057B"/>
    <w:rsid w:val="001D2C71"/>
    <w:rsid w:val="001D4CDE"/>
    <w:rsid w:val="001D56FC"/>
    <w:rsid w:val="001E17B9"/>
    <w:rsid w:val="001E2AEB"/>
    <w:rsid w:val="001E37DC"/>
    <w:rsid w:val="001E5556"/>
    <w:rsid w:val="001E594B"/>
    <w:rsid w:val="001E647E"/>
    <w:rsid w:val="001F02DD"/>
    <w:rsid w:val="001F2F67"/>
    <w:rsid w:val="001F3863"/>
    <w:rsid w:val="001F5D23"/>
    <w:rsid w:val="001F7924"/>
    <w:rsid w:val="00204327"/>
    <w:rsid w:val="0020566E"/>
    <w:rsid w:val="00210B15"/>
    <w:rsid w:val="002112A5"/>
    <w:rsid w:val="002120CD"/>
    <w:rsid w:val="00212877"/>
    <w:rsid w:val="00212E99"/>
    <w:rsid w:val="00212F9F"/>
    <w:rsid w:val="00223E01"/>
    <w:rsid w:val="00225438"/>
    <w:rsid w:val="00225771"/>
    <w:rsid w:val="00225C31"/>
    <w:rsid w:val="0022638C"/>
    <w:rsid w:val="002266AA"/>
    <w:rsid w:val="002300E3"/>
    <w:rsid w:val="0023076A"/>
    <w:rsid w:val="00231541"/>
    <w:rsid w:val="002316BB"/>
    <w:rsid w:val="00231E84"/>
    <w:rsid w:val="00232879"/>
    <w:rsid w:val="002342F8"/>
    <w:rsid w:val="00234A3D"/>
    <w:rsid w:val="00234E3A"/>
    <w:rsid w:val="002356BB"/>
    <w:rsid w:val="00235BF5"/>
    <w:rsid w:val="0023721A"/>
    <w:rsid w:val="00240A48"/>
    <w:rsid w:val="00241229"/>
    <w:rsid w:val="00242254"/>
    <w:rsid w:val="00243087"/>
    <w:rsid w:val="00243320"/>
    <w:rsid w:val="00244DE4"/>
    <w:rsid w:val="002453CF"/>
    <w:rsid w:val="00245E15"/>
    <w:rsid w:val="002512E2"/>
    <w:rsid w:val="00252D43"/>
    <w:rsid w:val="00253519"/>
    <w:rsid w:val="00253CA3"/>
    <w:rsid w:val="00254637"/>
    <w:rsid w:val="00254BE9"/>
    <w:rsid w:val="00254DBF"/>
    <w:rsid w:val="00254E94"/>
    <w:rsid w:val="00255492"/>
    <w:rsid w:val="0025688E"/>
    <w:rsid w:val="00256E65"/>
    <w:rsid w:val="0025792F"/>
    <w:rsid w:val="002624BC"/>
    <w:rsid w:val="00262A5A"/>
    <w:rsid w:val="00263285"/>
    <w:rsid w:val="002638A7"/>
    <w:rsid w:val="0026469F"/>
    <w:rsid w:val="002719F7"/>
    <w:rsid w:val="0027215D"/>
    <w:rsid w:val="00272C36"/>
    <w:rsid w:val="00273EF5"/>
    <w:rsid w:val="0028036D"/>
    <w:rsid w:val="00281E5B"/>
    <w:rsid w:val="002840E7"/>
    <w:rsid w:val="002848A6"/>
    <w:rsid w:val="00284FDE"/>
    <w:rsid w:val="00291376"/>
    <w:rsid w:val="002934E1"/>
    <w:rsid w:val="0029420B"/>
    <w:rsid w:val="00294A43"/>
    <w:rsid w:val="002951E9"/>
    <w:rsid w:val="002955D0"/>
    <w:rsid w:val="00296BD7"/>
    <w:rsid w:val="00297A33"/>
    <w:rsid w:val="002A0099"/>
    <w:rsid w:val="002A01DE"/>
    <w:rsid w:val="002A2F46"/>
    <w:rsid w:val="002A60C6"/>
    <w:rsid w:val="002B15FD"/>
    <w:rsid w:val="002B1817"/>
    <w:rsid w:val="002B1BEA"/>
    <w:rsid w:val="002B1C9B"/>
    <w:rsid w:val="002B1CD5"/>
    <w:rsid w:val="002B3503"/>
    <w:rsid w:val="002B5151"/>
    <w:rsid w:val="002B5970"/>
    <w:rsid w:val="002B76DC"/>
    <w:rsid w:val="002C0404"/>
    <w:rsid w:val="002C338C"/>
    <w:rsid w:val="002C379B"/>
    <w:rsid w:val="002C46BC"/>
    <w:rsid w:val="002C5F27"/>
    <w:rsid w:val="002D397F"/>
    <w:rsid w:val="002D650D"/>
    <w:rsid w:val="002D744F"/>
    <w:rsid w:val="002D7F90"/>
    <w:rsid w:val="002E1541"/>
    <w:rsid w:val="002E24D9"/>
    <w:rsid w:val="002E2F3D"/>
    <w:rsid w:val="002E30FC"/>
    <w:rsid w:val="002E3DCC"/>
    <w:rsid w:val="002E57DB"/>
    <w:rsid w:val="002E5B86"/>
    <w:rsid w:val="002F01E5"/>
    <w:rsid w:val="002F1BFE"/>
    <w:rsid w:val="002F1DDB"/>
    <w:rsid w:val="002F39D7"/>
    <w:rsid w:val="002F65C2"/>
    <w:rsid w:val="002F7A99"/>
    <w:rsid w:val="00300183"/>
    <w:rsid w:val="00301856"/>
    <w:rsid w:val="0030275B"/>
    <w:rsid w:val="00303F2F"/>
    <w:rsid w:val="003071A3"/>
    <w:rsid w:val="00312630"/>
    <w:rsid w:val="0031484E"/>
    <w:rsid w:val="003148F2"/>
    <w:rsid w:val="0031674C"/>
    <w:rsid w:val="00316945"/>
    <w:rsid w:val="00316C89"/>
    <w:rsid w:val="00320CF6"/>
    <w:rsid w:val="003224F5"/>
    <w:rsid w:val="003235F2"/>
    <w:rsid w:val="00323A82"/>
    <w:rsid w:val="00323F0F"/>
    <w:rsid w:val="00326141"/>
    <w:rsid w:val="003261DE"/>
    <w:rsid w:val="003302EC"/>
    <w:rsid w:val="00330A75"/>
    <w:rsid w:val="00330AE7"/>
    <w:rsid w:val="00332260"/>
    <w:rsid w:val="003337EA"/>
    <w:rsid w:val="003343D6"/>
    <w:rsid w:val="003347AD"/>
    <w:rsid w:val="00336093"/>
    <w:rsid w:val="003364F8"/>
    <w:rsid w:val="00337833"/>
    <w:rsid w:val="003379F4"/>
    <w:rsid w:val="00337D92"/>
    <w:rsid w:val="00340602"/>
    <w:rsid w:val="003418F3"/>
    <w:rsid w:val="00341FE7"/>
    <w:rsid w:val="00342B7E"/>
    <w:rsid w:val="00343402"/>
    <w:rsid w:val="003440CF"/>
    <w:rsid w:val="00345BC9"/>
    <w:rsid w:val="00346C24"/>
    <w:rsid w:val="00347E87"/>
    <w:rsid w:val="00351B65"/>
    <w:rsid w:val="00354913"/>
    <w:rsid w:val="00354A5A"/>
    <w:rsid w:val="00354AAA"/>
    <w:rsid w:val="00355A33"/>
    <w:rsid w:val="00357F3F"/>
    <w:rsid w:val="0036454B"/>
    <w:rsid w:val="00365A61"/>
    <w:rsid w:val="00366705"/>
    <w:rsid w:val="0037075D"/>
    <w:rsid w:val="00374604"/>
    <w:rsid w:val="00375CC2"/>
    <w:rsid w:val="00380931"/>
    <w:rsid w:val="00383852"/>
    <w:rsid w:val="0038473E"/>
    <w:rsid w:val="00384745"/>
    <w:rsid w:val="00385122"/>
    <w:rsid w:val="00385CFA"/>
    <w:rsid w:val="00386707"/>
    <w:rsid w:val="00387027"/>
    <w:rsid w:val="003932D9"/>
    <w:rsid w:val="0039387E"/>
    <w:rsid w:val="00394301"/>
    <w:rsid w:val="003960AD"/>
    <w:rsid w:val="00396682"/>
    <w:rsid w:val="00397183"/>
    <w:rsid w:val="00397A62"/>
    <w:rsid w:val="003A07EA"/>
    <w:rsid w:val="003A1D4B"/>
    <w:rsid w:val="003A1DC8"/>
    <w:rsid w:val="003A304F"/>
    <w:rsid w:val="003A5146"/>
    <w:rsid w:val="003A6632"/>
    <w:rsid w:val="003A6A2C"/>
    <w:rsid w:val="003B1927"/>
    <w:rsid w:val="003B2D53"/>
    <w:rsid w:val="003B6567"/>
    <w:rsid w:val="003B6642"/>
    <w:rsid w:val="003B7501"/>
    <w:rsid w:val="003C2AF8"/>
    <w:rsid w:val="003C2E7D"/>
    <w:rsid w:val="003C3D26"/>
    <w:rsid w:val="003C4CF8"/>
    <w:rsid w:val="003C5E0B"/>
    <w:rsid w:val="003C5F69"/>
    <w:rsid w:val="003C73FE"/>
    <w:rsid w:val="003C7505"/>
    <w:rsid w:val="003D07E1"/>
    <w:rsid w:val="003D1D40"/>
    <w:rsid w:val="003D29C1"/>
    <w:rsid w:val="003D369F"/>
    <w:rsid w:val="003D4DE3"/>
    <w:rsid w:val="003D4FC0"/>
    <w:rsid w:val="003D60EE"/>
    <w:rsid w:val="003D6B67"/>
    <w:rsid w:val="003D78BF"/>
    <w:rsid w:val="003E0C78"/>
    <w:rsid w:val="003E0DEC"/>
    <w:rsid w:val="003E3729"/>
    <w:rsid w:val="003E3CBB"/>
    <w:rsid w:val="003E428A"/>
    <w:rsid w:val="003E5C97"/>
    <w:rsid w:val="003E6954"/>
    <w:rsid w:val="003E700A"/>
    <w:rsid w:val="003E7493"/>
    <w:rsid w:val="003E7640"/>
    <w:rsid w:val="003F0542"/>
    <w:rsid w:val="003F1071"/>
    <w:rsid w:val="003F1FBA"/>
    <w:rsid w:val="003F4EFE"/>
    <w:rsid w:val="003F54C6"/>
    <w:rsid w:val="003F6AAA"/>
    <w:rsid w:val="003F6C3A"/>
    <w:rsid w:val="004002F5"/>
    <w:rsid w:val="0040052D"/>
    <w:rsid w:val="00401235"/>
    <w:rsid w:val="00401D30"/>
    <w:rsid w:val="0040317A"/>
    <w:rsid w:val="004047FC"/>
    <w:rsid w:val="004050FF"/>
    <w:rsid w:val="00406668"/>
    <w:rsid w:val="004102B9"/>
    <w:rsid w:val="004107A4"/>
    <w:rsid w:val="004140AB"/>
    <w:rsid w:val="0042409D"/>
    <w:rsid w:val="00425371"/>
    <w:rsid w:val="00427589"/>
    <w:rsid w:val="00427B16"/>
    <w:rsid w:val="00431D81"/>
    <w:rsid w:val="00435716"/>
    <w:rsid w:val="004376AE"/>
    <w:rsid w:val="0045060B"/>
    <w:rsid w:val="00451830"/>
    <w:rsid w:val="00451D1C"/>
    <w:rsid w:val="004530E1"/>
    <w:rsid w:val="00454E14"/>
    <w:rsid w:val="004556BB"/>
    <w:rsid w:val="00456659"/>
    <w:rsid w:val="00456E41"/>
    <w:rsid w:val="0045759D"/>
    <w:rsid w:val="00460BB5"/>
    <w:rsid w:val="00460F59"/>
    <w:rsid w:val="004619CC"/>
    <w:rsid w:val="00461BFB"/>
    <w:rsid w:val="00463163"/>
    <w:rsid w:val="00463A3D"/>
    <w:rsid w:val="00463BB9"/>
    <w:rsid w:val="00463F27"/>
    <w:rsid w:val="00465649"/>
    <w:rsid w:val="00466174"/>
    <w:rsid w:val="00470322"/>
    <w:rsid w:val="00471D62"/>
    <w:rsid w:val="00472BF5"/>
    <w:rsid w:val="00476157"/>
    <w:rsid w:val="004777F1"/>
    <w:rsid w:val="0048108F"/>
    <w:rsid w:val="00481EB8"/>
    <w:rsid w:val="0048280D"/>
    <w:rsid w:val="00486D20"/>
    <w:rsid w:val="004873BE"/>
    <w:rsid w:val="00487850"/>
    <w:rsid w:val="00490234"/>
    <w:rsid w:val="0049428F"/>
    <w:rsid w:val="00495538"/>
    <w:rsid w:val="004A0B60"/>
    <w:rsid w:val="004A144B"/>
    <w:rsid w:val="004A32A7"/>
    <w:rsid w:val="004A6008"/>
    <w:rsid w:val="004A6BC3"/>
    <w:rsid w:val="004A73E3"/>
    <w:rsid w:val="004B0363"/>
    <w:rsid w:val="004B0B17"/>
    <w:rsid w:val="004B3FBB"/>
    <w:rsid w:val="004B4287"/>
    <w:rsid w:val="004B63C2"/>
    <w:rsid w:val="004C0000"/>
    <w:rsid w:val="004C28F7"/>
    <w:rsid w:val="004C3F57"/>
    <w:rsid w:val="004C46B1"/>
    <w:rsid w:val="004C53D4"/>
    <w:rsid w:val="004C5A33"/>
    <w:rsid w:val="004D48DD"/>
    <w:rsid w:val="004D79A3"/>
    <w:rsid w:val="004E0F98"/>
    <w:rsid w:val="004E1B5D"/>
    <w:rsid w:val="004E21A1"/>
    <w:rsid w:val="004E2D6E"/>
    <w:rsid w:val="004E5DF9"/>
    <w:rsid w:val="004E71AA"/>
    <w:rsid w:val="004E7495"/>
    <w:rsid w:val="004F0E02"/>
    <w:rsid w:val="004F1DE1"/>
    <w:rsid w:val="004F48C0"/>
    <w:rsid w:val="004F6852"/>
    <w:rsid w:val="0050131D"/>
    <w:rsid w:val="00502118"/>
    <w:rsid w:val="005028E5"/>
    <w:rsid w:val="00502EEE"/>
    <w:rsid w:val="0050526B"/>
    <w:rsid w:val="00506848"/>
    <w:rsid w:val="00507EFC"/>
    <w:rsid w:val="00511226"/>
    <w:rsid w:val="00511E44"/>
    <w:rsid w:val="00514255"/>
    <w:rsid w:val="00514924"/>
    <w:rsid w:val="00523B1B"/>
    <w:rsid w:val="00526A82"/>
    <w:rsid w:val="0053228C"/>
    <w:rsid w:val="005327C9"/>
    <w:rsid w:val="00532D48"/>
    <w:rsid w:val="005342C5"/>
    <w:rsid w:val="00534894"/>
    <w:rsid w:val="00535A8B"/>
    <w:rsid w:val="00542630"/>
    <w:rsid w:val="005501D5"/>
    <w:rsid w:val="00551201"/>
    <w:rsid w:val="005519F6"/>
    <w:rsid w:val="00554B31"/>
    <w:rsid w:val="005553DE"/>
    <w:rsid w:val="0055606E"/>
    <w:rsid w:val="0055698E"/>
    <w:rsid w:val="00560317"/>
    <w:rsid w:val="0056183F"/>
    <w:rsid w:val="00562BF0"/>
    <w:rsid w:val="00565662"/>
    <w:rsid w:val="005658AE"/>
    <w:rsid w:val="005660F6"/>
    <w:rsid w:val="005708CD"/>
    <w:rsid w:val="00571989"/>
    <w:rsid w:val="00575286"/>
    <w:rsid w:val="005763B0"/>
    <w:rsid w:val="0057690F"/>
    <w:rsid w:val="0057702E"/>
    <w:rsid w:val="00583FBE"/>
    <w:rsid w:val="0058452B"/>
    <w:rsid w:val="005855F6"/>
    <w:rsid w:val="00592038"/>
    <w:rsid w:val="0059352B"/>
    <w:rsid w:val="00594462"/>
    <w:rsid w:val="00597A78"/>
    <w:rsid w:val="005A02E2"/>
    <w:rsid w:val="005A1008"/>
    <w:rsid w:val="005A109D"/>
    <w:rsid w:val="005A31A7"/>
    <w:rsid w:val="005A522B"/>
    <w:rsid w:val="005B2685"/>
    <w:rsid w:val="005B2904"/>
    <w:rsid w:val="005B75CC"/>
    <w:rsid w:val="005C5368"/>
    <w:rsid w:val="005C61D3"/>
    <w:rsid w:val="005D13A9"/>
    <w:rsid w:val="005D27BA"/>
    <w:rsid w:val="005D56B3"/>
    <w:rsid w:val="005D76AD"/>
    <w:rsid w:val="005E0240"/>
    <w:rsid w:val="005E14E8"/>
    <w:rsid w:val="005E29A3"/>
    <w:rsid w:val="005E3C50"/>
    <w:rsid w:val="005E42AE"/>
    <w:rsid w:val="005E5D51"/>
    <w:rsid w:val="005E628D"/>
    <w:rsid w:val="005E7A31"/>
    <w:rsid w:val="005F0351"/>
    <w:rsid w:val="005F480C"/>
    <w:rsid w:val="005F7C62"/>
    <w:rsid w:val="006008EC"/>
    <w:rsid w:val="006013A8"/>
    <w:rsid w:val="00601DB5"/>
    <w:rsid w:val="00602033"/>
    <w:rsid w:val="006025DF"/>
    <w:rsid w:val="006045CB"/>
    <w:rsid w:val="006048A4"/>
    <w:rsid w:val="00604EDE"/>
    <w:rsid w:val="00605F9C"/>
    <w:rsid w:val="00607F24"/>
    <w:rsid w:val="00607F85"/>
    <w:rsid w:val="006103B7"/>
    <w:rsid w:val="006104B2"/>
    <w:rsid w:val="00611723"/>
    <w:rsid w:val="00612BC3"/>
    <w:rsid w:val="00614631"/>
    <w:rsid w:val="006152AA"/>
    <w:rsid w:val="006169D8"/>
    <w:rsid w:val="00616C14"/>
    <w:rsid w:val="00617BD8"/>
    <w:rsid w:val="006204BC"/>
    <w:rsid w:val="00620902"/>
    <w:rsid w:val="0062119D"/>
    <w:rsid w:val="00623E80"/>
    <w:rsid w:val="0062466C"/>
    <w:rsid w:val="0062683D"/>
    <w:rsid w:val="006278E6"/>
    <w:rsid w:val="00630D6B"/>
    <w:rsid w:val="00632077"/>
    <w:rsid w:val="00632BF4"/>
    <w:rsid w:val="006339C3"/>
    <w:rsid w:val="00636FA8"/>
    <w:rsid w:val="006373CF"/>
    <w:rsid w:val="00637F05"/>
    <w:rsid w:val="00640317"/>
    <w:rsid w:val="00640D35"/>
    <w:rsid w:val="00640FF4"/>
    <w:rsid w:val="0064102D"/>
    <w:rsid w:val="006429BB"/>
    <w:rsid w:val="00646B0C"/>
    <w:rsid w:val="00650357"/>
    <w:rsid w:val="00650415"/>
    <w:rsid w:val="00651164"/>
    <w:rsid w:val="00656C77"/>
    <w:rsid w:val="00656CF9"/>
    <w:rsid w:val="00657346"/>
    <w:rsid w:val="006606BD"/>
    <w:rsid w:val="0066079F"/>
    <w:rsid w:val="0066100F"/>
    <w:rsid w:val="00661CC1"/>
    <w:rsid w:val="0066261B"/>
    <w:rsid w:val="006626D9"/>
    <w:rsid w:val="006639B1"/>
    <w:rsid w:val="00666E95"/>
    <w:rsid w:val="00670EA8"/>
    <w:rsid w:val="00672A13"/>
    <w:rsid w:val="00672BDE"/>
    <w:rsid w:val="00674E40"/>
    <w:rsid w:val="00675172"/>
    <w:rsid w:val="006778E6"/>
    <w:rsid w:val="00677E63"/>
    <w:rsid w:val="006828FC"/>
    <w:rsid w:val="006829D0"/>
    <w:rsid w:val="0068563D"/>
    <w:rsid w:val="00691024"/>
    <w:rsid w:val="00692393"/>
    <w:rsid w:val="00692B26"/>
    <w:rsid w:val="006941FC"/>
    <w:rsid w:val="00694450"/>
    <w:rsid w:val="00696FF9"/>
    <w:rsid w:val="006971BA"/>
    <w:rsid w:val="006A2E5C"/>
    <w:rsid w:val="006A4860"/>
    <w:rsid w:val="006A5E18"/>
    <w:rsid w:val="006A65E5"/>
    <w:rsid w:val="006A720C"/>
    <w:rsid w:val="006A7FF4"/>
    <w:rsid w:val="006B0ECF"/>
    <w:rsid w:val="006B0FC9"/>
    <w:rsid w:val="006B2ECB"/>
    <w:rsid w:val="006C28FF"/>
    <w:rsid w:val="006C4525"/>
    <w:rsid w:val="006C619C"/>
    <w:rsid w:val="006C6841"/>
    <w:rsid w:val="006D0919"/>
    <w:rsid w:val="006D091D"/>
    <w:rsid w:val="006D105C"/>
    <w:rsid w:val="006D27F9"/>
    <w:rsid w:val="006D4449"/>
    <w:rsid w:val="006D525F"/>
    <w:rsid w:val="006D5EDF"/>
    <w:rsid w:val="006D6859"/>
    <w:rsid w:val="006D71E8"/>
    <w:rsid w:val="006E1120"/>
    <w:rsid w:val="006E142A"/>
    <w:rsid w:val="006E3853"/>
    <w:rsid w:val="006E505F"/>
    <w:rsid w:val="006E6288"/>
    <w:rsid w:val="006E6DBE"/>
    <w:rsid w:val="006F0A50"/>
    <w:rsid w:val="006F168F"/>
    <w:rsid w:val="006F2E53"/>
    <w:rsid w:val="006F50FF"/>
    <w:rsid w:val="00700102"/>
    <w:rsid w:val="00700C61"/>
    <w:rsid w:val="0070143C"/>
    <w:rsid w:val="00702F08"/>
    <w:rsid w:val="007034E6"/>
    <w:rsid w:val="00703584"/>
    <w:rsid w:val="00703B38"/>
    <w:rsid w:val="0070583C"/>
    <w:rsid w:val="00707B16"/>
    <w:rsid w:val="00711A54"/>
    <w:rsid w:val="0071248D"/>
    <w:rsid w:val="00714008"/>
    <w:rsid w:val="00714024"/>
    <w:rsid w:val="00722BA1"/>
    <w:rsid w:val="00723F7F"/>
    <w:rsid w:val="00734F0C"/>
    <w:rsid w:val="00735EEE"/>
    <w:rsid w:val="00740603"/>
    <w:rsid w:val="00740B6F"/>
    <w:rsid w:val="007419C8"/>
    <w:rsid w:val="00743182"/>
    <w:rsid w:val="00743ABD"/>
    <w:rsid w:val="007440CB"/>
    <w:rsid w:val="007449C7"/>
    <w:rsid w:val="00744D05"/>
    <w:rsid w:val="007476DA"/>
    <w:rsid w:val="00750A59"/>
    <w:rsid w:val="00750BF2"/>
    <w:rsid w:val="0075157D"/>
    <w:rsid w:val="00752545"/>
    <w:rsid w:val="00753C37"/>
    <w:rsid w:val="00755E00"/>
    <w:rsid w:val="00756DED"/>
    <w:rsid w:val="00757856"/>
    <w:rsid w:val="0075794E"/>
    <w:rsid w:val="007628E6"/>
    <w:rsid w:val="007635B2"/>
    <w:rsid w:val="00764ED4"/>
    <w:rsid w:val="0076686D"/>
    <w:rsid w:val="00766A23"/>
    <w:rsid w:val="007674BF"/>
    <w:rsid w:val="00770948"/>
    <w:rsid w:val="0077402B"/>
    <w:rsid w:val="00774763"/>
    <w:rsid w:val="00775ABA"/>
    <w:rsid w:val="007760A3"/>
    <w:rsid w:val="00777874"/>
    <w:rsid w:val="00780040"/>
    <w:rsid w:val="007854E5"/>
    <w:rsid w:val="00785BA5"/>
    <w:rsid w:val="00787511"/>
    <w:rsid w:val="00791B04"/>
    <w:rsid w:val="00795C25"/>
    <w:rsid w:val="007A0BA5"/>
    <w:rsid w:val="007A108C"/>
    <w:rsid w:val="007A2722"/>
    <w:rsid w:val="007A283C"/>
    <w:rsid w:val="007A31A5"/>
    <w:rsid w:val="007A4E36"/>
    <w:rsid w:val="007A4F0A"/>
    <w:rsid w:val="007A5089"/>
    <w:rsid w:val="007A7BCB"/>
    <w:rsid w:val="007B0B49"/>
    <w:rsid w:val="007B11F4"/>
    <w:rsid w:val="007B18EC"/>
    <w:rsid w:val="007B3F9C"/>
    <w:rsid w:val="007B415A"/>
    <w:rsid w:val="007B4C9E"/>
    <w:rsid w:val="007B4D61"/>
    <w:rsid w:val="007B4E22"/>
    <w:rsid w:val="007B61F2"/>
    <w:rsid w:val="007B7B73"/>
    <w:rsid w:val="007C01D2"/>
    <w:rsid w:val="007C1ADD"/>
    <w:rsid w:val="007C5601"/>
    <w:rsid w:val="007D2775"/>
    <w:rsid w:val="007D2E8D"/>
    <w:rsid w:val="007D3AAF"/>
    <w:rsid w:val="007D3F90"/>
    <w:rsid w:val="007D4591"/>
    <w:rsid w:val="007E021D"/>
    <w:rsid w:val="007E1653"/>
    <w:rsid w:val="007E1AD0"/>
    <w:rsid w:val="007E417C"/>
    <w:rsid w:val="007E4EC1"/>
    <w:rsid w:val="007E5265"/>
    <w:rsid w:val="007E5740"/>
    <w:rsid w:val="007E688E"/>
    <w:rsid w:val="007F173A"/>
    <w:rsid w:val="007F2312"/>
    <w:rsid w:val="007F2D5B"/>
    <w:rsid w:val="007F6333"/>
    <w:rsid w:val="00804744"/>
    <w:rsid w:val="008047FA"/>
    <w:rsid w:val="008061D5"/>
    <w:rsid w:val="00806973"/>
    <w:rsid w:val="00806B32"/>
    <w:rsid w:val="00811151"/>
    <w:rsid w:val="00812907"/>
    <w:rsid w:val="00816D47"/>
    <w:rsid w:val="00817948"/>
    <w:rsid w:val="00821D6E"/>
    <w:rsid w:val="00821E30"/>
    <w:rsid w:val="00822B3D"/>
    <w:rsid w:val="00825004"/>
    <w:rsid w:val="008257E7"/>
    <w:rsid w:val="008274E1"/>
    <w:rsid w:val="008279EA"/>
    <w:rsid w:val="00830547"/>
    <w:rsid w:val="00832857"/>
    <w:rsid w:val="00832DEF"/>
    <w:rsid w:val="008359DA"/>
    <w:rsid w:val="00837F9E"/>
    <w:rsid w:val="00840653"/>
    <w:rsid w:val="00840934"/>
    <w:rsid w:val="00841894"/>
    <w:rsid w:val="00841933"/>
    <w:rsid w:val="008445EC"/>
    <w:rsid w:val="008462E0"/>
    <w:rsid w:val="00846DB5"/>
    <w:rsid w:val="008523BB"/>
    <w:rsid w:val="00852DDE"/>
    <w:rsid w:val="00853F52"/>
    <w:rsid w:val="008553C0"/>
    <w:rsid w:val="00860CD8"/>
    <w:rsid w:val="00860E1A"/>
    <w:rsid w:val="008614AD"/>
    <w:rsid w:val="0086279A"/>
    <w:rsid w:val="008730DF"/>
    <w:rsid w:val="00873D23"/>
    <w:rsid w:val="00874153"/>
    <w:rsid w:val="0088058B"/>
    <w:rsid w:val="0088367A"/>
    <w:rsid w:val="008838CF"/>
    <w:rsid w:val="00884F8B"/>
    <w:rsid w:val="008859F4"/>
    <w:rsid w:val="008878EB"/>
    <w:rsid w:val="00892613"/>
    <w:rsid w:val="00895A6E"/>
    <w:rsid w:val="00895BFC"/>
    <w:rsid w:val="0089609F"/>
    <w:rsid w:val="008A0779"/>
    <w:rsid w:val="008A4B75"/>
    <w:rsid w:val="008A71C4"/>
    <w:rsid w:val="008B0C68"/>
    <w:rsid w:val="008B1C95"/>
    <w:rsid w:val="008B2CA2"/>
    <w:rsid w:val="008B409C"/>
    <w:rsid w:val="008B45F6"/>
    <w:rsid w:val="008B5125"/>
    <w:rsid w:val="008B6EC3"/>
    <w:rsid w:val="008C0BFC"/>
    <w:rsid w:val="008C2443"/>
    <w:rsid w:val="008C2798"/>
    <w:rsid w:val="008C3EDC"/>
    <w:rsid w:val="008C4D25"/>
    <w:rsid w:val="008D01B0"/>
    <w:rsid w:val="008D0C93"/>
    <w:rsid w:val="008D4A40"/>
    <w:rsid w:val="008D4E34"/>
    <w:rsid w:val="008D6614"/>
    <w:rsid w:val="008D7E21"/>
    <w:rsid w:val="008D7E5D"/>
    <w:rsid w:val="008E1D86"/>
    <w:rsid w:val="008E26E2"/>
    <w:rsid w:val="008E3613"/>
    <w:rsid w:val="008E595B"/>
    <w:rsid w:val="008E6669"/>
    <w:rsid w:val="008F0EBD"/>
    <w:rsid w:val="008F323B"/>
    <w:rsid w:val="008F446B"/>
    <w:rsid w:val="00900C36"/>
    <w:rsid w:val="009028D1"/>
    <w:rsid w:val="009037D2"/>
    <w:rsid w:val="0090439F"/>
    <w:rsid w:val="00904B3E"/>
    <w:rsid w:val="00905791"/>
    <w:rsid w:val="009060D0"/>
    <w:rsid w:val="00910037"/>
    <w:rsid w:val="00911B06"/>
    <w:rsid w:val="00911CB7"/>
    <w:rsid w:val="009130F8"/>
    <w:rsid w:val="00917768"/>
    <w:rsid w:val="00920673"/>
    <w:rsid w:val="00920E02"/>
    <w:rsid w:val="00924649"/>
    <w:rsid w:val="009309DB"/>
    <w:rsid w:val="0093208B"/>
    <w:rsid w:val="00933AB1"/>
    <w:rsid w:val="00933E2C"/>
    <w:rsid w:val="009367A7"/>
    <w:rsid w:val="00936E51"/>
    <w:rsid w:val="00937058"/>
    <w:rsid w:val="0094312F"/>
    <w:rsid w:val="00946965"/>
    <w:rsid w:val="00947040"/>
    <w:rsid w:val="0095013A"/>
    <w:rsid w:val="009511A6"/>
    <w:rsid w:val="00951F1A"/>
    <w:rsid w:val="00953A5E"/>
    <w:rsid w:val="00955460"/>
    <w:rsid w:val="00956613"/>
    <w:rsid w:val="009619C6"/>
    <w:rsid w:val="0096413F"/>
    <w:rsid w:val="00964A28"/>
    <w:rsid w:val="0096742F"/>
    <w:rsid w:val="009703FD"/>
    <w:rsid w:val="009737B0"/>
    <w:rsid w:val="00974115"/>
    <w:rsid w:val="00974355"/>
    <w:rsid w:val="00974F78"/>
    <w:rsid w:val="00977354"/>
    <w:rsid w:val="00982B52"/>
    <w:rsid w:val="0098335D"/>
    <w:rsid w:val="00983B75"/>
    <w:rsid w:val="00990525"/>
    <w:rsid w:val="00993006"/>
    <w:rsid w:val="00993A21"/>
    <w:rsid w:val="00993E06"/>
    <w:rsid w:val="009948C6"/>
    <w:rsid w:val="009A0400"/>
    <w:rsid w:val="009A17A5"/>
    <w:rsid w:val="009A434C"/>
    <w:rsid w:val="009A47A0"/>
    <w:rsid w:val="009A526E"/>
    <w:rsid w:val="009A6C84"/>
    <w:rsid w:val="009B2734"/>
    <w:rsid w:val="009B2D0B"/>
    <w:rsid w:val="009B3294"/>
    <w:rsid w:val="009C4B91"/>
    <w:rsid w:val="009C6370"/>
    <w:rsid w:val="009C78D1"/>
    <w:rsid w:val="009D08DB"/>
    <w:rsid w:val="009D0DA8"/>
    <w:rsid w:val="009D398C"/>
    <w:rsid w:val="009D4409"/>
    <w:rsid w:val="009D5560"/>
    <w:rsid w:val="009D6C74"/>
    <w:rsid w:val="009D6CB9"/>
    <w:rsid w:val="009D7F71"/>
    <w:rsid w:val="009E23AE"/>
    <w:rsid w:val="009E3D86"/>
    <w:rsid w:val="009E4730"/>
    <w:rsid w:val="009E486C"/>
    <w:rsid w:val="009E59FF"/>
    <w:rsid w:val="009E67B1"/>
    <w:rsid w:val="009E7E90"/>
    <w:rsid w:val="009F0792"/>
    <w:rsid w:val="009F0B0F"/>
    <w:rsid w:val="009F18C1"/>
    <w:rsid w:val="009F4966"/>
    <w:rsid w:val="009F4E2A"/>
    <w:rsid w:val="009F66F2"/>
    <w:rsid w:val="009F6D64"/>
    <w:rsid w:val="009F70E6"/>
    <w:rsid w:val="00A01105"/>
    <w:rsid w:val="00A013D5"/>
    <w:rsid w:val="00A01C1C"/>
    <w:rsid w:val="00A0355E"/>
    <w:rsid w:val="00A04B26"/>
    <w:rsid w:val="00A04FD6"/>
    <w:rsid w:val="00A058A6"/>
    <w:rsid w:val="00A06B7D"/>
    <w:rsid w:val="00A0751C"/>
    <w:rsid w:val="00A1100A"/>
    <w:rsid w:val="00A11BC8"/>
    <w:rsid w:val="00A13952"/>
    <w:rsid w:val="00A13B0D"/>
    <w:rsid w:val="00A147EB"/>
    <w:rsid w:val="00A1496A"/>
    <w:rsid w:val="00A14E91"/>
    <w:rsid w:val="00A1721D"/>
    <w:rsid w:val="00A17ABC"/>
    <w:rsid w:val="00A20464"/>
    <w:rsid w:val="00A23871"/>
    <w:rsid w:val="00A24969"/>
    <w:rsid w:val="00A25629"/>
    <w:rsid w:val="00A268AA"/>
    <w:rsid w:val="00A268CF"/>
    <w:rsid w:val="00A27664"/>
    <w:rsid w:val="00A307CE"/>
    <w:rsid w:val="00A30BDD"/>
    <w:rsid w:val="00A32933"/>
    <w:rsid w:val="00A33CEB"/>
    <w:rsid w:val="00A3544B"/>
    <w:rsid w:val="00A36565"/>
    <w:rsid w:val="00A37C3D"/>
    <w:rsid w:val="00A405E0"/>
    <w:rsid w:val="00A40C97"/>
    <w:rsid w:val="00A44DBC"/>
    <w:rsid w:val="00A45F7D"/>
    <w:rsid w:val="00A4647E"/>
    <w:rsid w:val="00A47119"/>
    <w:rsid w:val="00A5068F"/>
    <w:rsid w:val="00A52E42"/>
    <w:rsid w:val="00A542F5"/>
    <w:rsid w:val="00A54C1C"/>
    <w:rsid w:val="00A556EB"/>
    <w:rsid w:val="00A56091"/>
    <w:rsid w:val="00A6055E"/>
    <w:rsid w:val="00A62463"/>
    <w:rsid w:val="00A62F2B"/>
    <w:rsid w:val="00A65307"/>
    <w:rsid w:val="00A65E0A"/>
    <w:rsid w:val="00A7077E"/>
    <w:rsid w:val="00A70A84"/>
    <w:rsid w:val="00A70B08"/>
    <w:rsid w:val="00A71477"/>
    <w:rsid w:val="00A73A0C"/>
    <w:rsid w:val="00A7514F"/>
    <w:rsid w:val="00A764AE"/>
    <w:rsid w:val="00A772FA"/>
    <w:rsid w:val="00A77F7D"/>
    <w:rsid w:val="00A80A4E"/>
    <w:rsid w:val="00A80E8B"/>
    <w:rsid w:val="00A81A31"/>
    <w:rsid w:val="00A81A3E"/>
    <w:rsid w:val="00A8649E"/>
    <w:rsid w:val="00A86E9F"/>
    <w:rsid w:val="00A920D8"/>
    <w:rsid w:val="00A92516"/>
    <w:rsid w:val="00A93BC9"/>
    <w:rsid w:val="00A94C2B"/>
    <w:rsid w:val="00AA2B18"/>
    <w:rsid w:val="00AA425B"/>
    <w:rsid w:val="00AA684A"/>
    <w:rsid w:val="00AA7748"/>
    <w:rsid w:val="00AB10A5"/>
    <w:rsid w:val="00AB1A50"/>
    <w:rsid w:val="00AB1BD8"/>
    <w:rsid w:val="00AB26FD"/>
    <w:rsid w:val="00AB3B82"/>
    <w:rsid w:val="00AB4258"/>
    <w:rsid w:val="00AB4DF4"/>
    <w:rsid w:val="00AC11F9"/>
    <w:rsid w:val="00AC1A64"/>
    <w:rsid w:val="00AC1FEE"/>
    <w:rsid w:val="00AC250B"/>
    <w:rsid w:val="00AC314C"/>
    <w:rsid w:val="00AC3218"/>
    <w:rsid w:val="00AC32F1"/>
    <w:rsid w:val="00AC531E"/>
    <w:rsid w:val="00AC7D3E"/>
    <w:rsid w:val="00AC7E87"/>
    <w:rsid w:val="00AC7F68"/>
    <w:rsid w:val="00AD16E6"/>
    <w:rsid w:val="00AD19E6"/>
    <w:rsid w:val="00AD404D"/>
    <w:rsid w:val="00AD44D2"/>
    <w:rsid w:val="00AD52B9"/>
    <w:rsid w:val="00AD5B67"/>
    <w:rsid w:val="00AD76EF"/>
    <w:rsid w:val="00AE004B"/>
    <w:rsid w:val="00AE143E"/>
    <w:rsid w:val="00AE3A43"/>
    <w:rsid w:val="00AF05FF"/>
    <w:rsid w:val="00AF0644"/>
    <w:rsid w:val="00AF0B2A"/>
    <w:rsid w:val="00AF3C22"/>
    <w:rsid w:val="00AF3D91"/>
    <w:rsid w:val="00AF3DA0"/>
    <w:rsid w:val="00AF5A91"/>
    <w:rsid w:val="00AF6A9C"/>
    <w:rsid w:val="00B00AFB"/>
    <w:rsid w:val="00B05594"/>
    <w:rsid w:val="00B06254"/>
    <w:rsid w:val="00B069CA"/>
    <w:rsid w:val="00B07C5A"/>
    <w:rsid w:val="00B1042F"/>
    <w:rsid w:val="00B12C3A"/>
    <w:rsid w:val="00B136BD"/>
    <w:rsid w:val="00B13B94"/>
    <w:rsid w:val="00B13F9F"/>
    <w:rsid w:val="00B14CA6"/>
    <w:rsid w:val="00B15EBD"/>
    <w:rsid w:val="00B21347"/>
    <w:rsid w:val="00B2372B"/>
    <w:rsid w:val="00B23A15"/>
    <w:rsid w:val="00B23F51"/>
    <w:rsid w:val="00B23F85"/>
    <w:rsid w:val="00B2415C"/>
    <w:rsid w:val="00B2475A"/>
    <w:rsid w:val="00B26795"/>
    <w:rsid w:val="00B33A34"/>
    <w:rsid w:val="00B342F4"/>
    <w:rsid w:val="00B36511"/>
    <w:rsid w:val="00B365D7"/>
    <w:rsid w:val="00B36DD4"/>
    <w:rsid w:val="00B4024F"/>
    <w:rsid w:val="00B4594B"/>
    <w:rsid w:val="00B4734C"/>
    <w:rsid w:val="00B4787D"/>
    <w:rsid w:val="00B52EEB"/>
    <w:rsid w:val="00B5405E"/>
    <w:rsid w:val="00B54FE0"/>
    <w:rsid w:val="00B57374"/>
    <w:rsid w:val="00B609E2"/>
    <w:rsid w:val="00B6205E"/>
    <w:rsid w:val="00B63C92"/>
    <w:rsid w:val="00B643F1"/>
    <w:rsid w:val="00B64759"/>
    <w:rsid w:val="00B65E89"/>
    <w:rsid w:val="00B66A5B"/>
    <w:rsid w:val="00B66F81"/>
    <w:rsid w:val="00B702EB"/>
    <w:rsid w:val="00B7217E"/>
    <w:rsid w:val="00B72838"/>
    <w:rsid w:val="00B7450B"/>
    <w:rsid w:val="00B77E16"/>
    <w:rsid w:val="00B80275"/>
    <w:rsid w:val="00B82E5C"/>
    <w:rsid w:val="00B83C0C"/>
    <w:rsid w:val="00B83EBB"/>
    <w:rsid w:val="00B84F5A"/>
    <w:rsid w:val="00B852ED"/>
    <w:rsid w:val="00B90A30"/>
    <w:rsid w:val="00B92752"/>
    <w:rsid w:val="00B954FF"/>
    <w:rsid w:val="00B97508"/>
    <w:rsid w:val="00BA127F"/>
    <w:rsid w:val="00BA17C9"/>
    <w:rsid w:val="00BA24FB"/>
    <w:rsid w:val="00BA570C"/>
    <w:rsid w:val="00BA7E91"/>
    <w:rsid w:val="00BB0FB5"/>
    <w:rsid w:val="00BB39E7"/>
    <w:rsid w:val="00BB52D5"/>
    <w:rsid w:val="00BB556F"/>
    <w:rsid w:val="00BB5981"/>
    <w:rsid w:val="00BB65C7"/>
    <w:rsid w:val="00BC0230"/>
    <w:rsid w:val="00BC095C"/>
    <w:rsid w:val="00BC1189"/>
    <w:rsid w:val="00BC1EC8"/>
    <w:rsid w:val="00BC2E5B"/>
    <w:rsid w:val="00BC5B13"/>
    <w:rsid w:val="00BC637A"/>
    <w:rsid w:val="00BD0E7F"/>
    <w:rsid w:val="00BD2405"/>
    <w:rsid w:val="00BD5735"/>
    <w:rsid w:val="00BD6685"/>
    <w:rsid w:val="00BD6D9A"/>
    <w:rsid w:val="00BD73EF"/>
    <w:rsid w:val="00BE0791"/>
    <w:rsid w:val="00BE0A10"/>
    <w:rsid w:val="00BE20CA"/>
    <w:rsid w:val="00BE2346"/>
    <w:rsid w:val="00BE3728"/>
    <w:rsid w:val="00BE44B5"/>
    <w:rsid w:val="00BE4A9D"/>
    <w:rsid w:val="00BE59C2"/>
    <w:rsid w:val="00BE6880"/>
    <w:rsid w:val="00BF2CBB"/>
    <w:rsid w:val="00BF4597"/>
    <w:rsid w:val="00BF4CF0"/>
    <w:rsid w:val="00BF54CA"/>
    <w:rsid w:val="00BF745B"/>
    <w:rsid w:val="00BF7491"/>
    <w:rsid w:val="00C02A07"/>
    <w:rsid w:val="00C02D31"/>
    <w:rsid w:val="00C02E44"/>
    <w:rsid w:val="00C02FCB"/>
    <w:rsid w:val="00C036E8"/>
    <w:rsid w:val="00C03ACC"/>
    <w:rsid w:val="00C05B75"/>
    <w:rsid w:val="00C0624D"/>
    <w:rsid w:val="00C0670D"/>
    <w:rsid w:val="00C07A06"/>
    <w:rsid w:val="00C101D6"/>
    <w:rsid w:val="00C14319"/>
    <w:rsid w:val="00C1529C"/>
    <w:rsid w:val="00C172C2"/>
    <w:rsid w:val="00C17765"/>
    <w:rsid w:val="00C203C6"/>
    <w:rsid w:val="00C206A2"/>
    <w:rsid w:val="00C21B5C"/>
    <w:rsid w:val="00C22C7C"/>
    <w:rsid w:val="00C24E9D"/>
    <w:rsid w:val="00C263BF"/>
    <w:rsid w:val="00C27D6D"/>
    <w:rsid w:val="00C30CED"/>
    <w:rsid w:val="00C33236"/>
    <w:rsid w:val="00C362BF"/>
    <w:rsid w:val="00C4121C"/>
    <w:rsid w:val="00C4172B"/>
    <w:rsid w:val="00C4174E"/>
    <w:rsid w:val="00C41DE3"/>
    <w:rsid w:val="00C43255"/>
    <w:rsid w:val="00C435DF"/>
    <w:rsid w:val="00C4400D"/>
    <w:rsid w:val="00C44CC7"/>
    <w:rsid w:val="00C45F1E"/>
    <w:rsid w:val="00C50488"/>
    <w:rsid w:val="00C50BD4"/>
    <w:rsid w:val="00C51F08"/>
    <w:rsid w:val="00C5281A"/>
    <w:rsid w:val="00C56863"/>
    <w:rsid w:val="00C6074F"/>
    <w:rsid w:val="00C6305C"/>
    <w:rsid w:val="00C6441B"/>
    <w:rsid w:val="00C66C37"/>
    <w:rsid w:val="00C67854"/>
    <w:rsid w:val="00C7117E"/>
    <w:rsid w:val="00C7500B"/>
    <w:rsid w:val="00C802BE"/>
    <w:rsid w:val="00C804AF"/>
    <w:rsid w:val="00C807BC"/>
    <w:rsid w:val="00C811C4"/>
    <w:rsid w:val="00C815BC"/>
    <w:rsid w:val="00C82297"/>
    <w:rsid w:val="00C82687"/>
    <w:rsid w:val="00C8316E"/>
    <w:rsid w:val="00C839F6"/>
    <w:rsid w:val="00C84482"/>
    <w:rsid w:val="00C853E2"/>
    <w:rsid w:val="00C854ED"/>
    <w:rsid w:val="00C90DFC"/>
    <w:rsid w:val="00C90EAB"/>
    <w:rsid w:val="00C90F92"/>
    <w:rsid w:val="00C92452"/>
    <w:rsid w:val="00C92A3A"/>
    <w:rsid w:val="00C92C46"/>
    <w:rsid w:val="00C9601A"/>
    <w:rsid w:val="00C97CEA"/>
    <w:rsid w:val="00CA0289"/>
    <w:rsid w:val="00CA1F3B"/>
    <w:rsid w:val="00CA59A5"/>
    <w:rsid w:val="00CA5CD7"/>
    <w:rsid w:val="00CA5EA8"/>
    <w:rsid w:val="00CA6896"/>
    <w:rsid w:val="00CA7150"/>
    <w:rsid w:val="00CB3DC2"/>
    <w:rsid w:val="00CB4256"/>
    <w:rsid w:val="00CB470D"/>
    <w:rsid w:val="00CB5DDC"/>
    <w:rsid w:val="00CC1757"/>
    <w:rsid w:val="00CC1A47"/>
    <w:rsid w:val="00CC2E37"/>
    <w:rsid w:val="00CC3545"/>
    <w:rsid w:val="00CC3A5E"/>
    <w:rsid w:val="00CC53A9"/>
    <w:rsid w:val="00CC7AA5"/>
    <w:rsid w:val="00CC7C5C"/>
    <w:rsid w:val="00CC7F35"/>
    <w:rsid w:val="00CD1250"/>
    <w:rsid w:val="00CD3203"/>
    <w:rsid w:val="00CD64B9"/>
    <w:rsid w:val="00CD7A50"/>
    <w:rsid w:val="00CD7FD1"/>
    <w:rsid w:val="00CE0108"/>
    <w:rsid w:val="00CE315A"/>
    <w:rsid w:val="00CE39FA"/>
    <w:rsid w:val="00CE464E"/>
    <w:rsid w:val="00CE51C6"/>
    <w:rsid w:val="00CE5768"/>
    <w:rsid w:val="00CE7302"/>
    <w:rsid w:val="00CE7CFF"/>
    <w:rsid w:val="00CF01FC"/>
    <w:rsid w:val="00CF11EF"/>
    <w:rsid w:val="00CF73F0"/>
    <w:rsid w:val="00D00EAB"/>
    <w:rsid w:val="00D01821"/>
    <w:rsid w:val="00D04B30"/>
    <w:rsid w:val="00D061D0"/>
    <w:rsid w:val="00D07230"/>
    <w:rsid w:val="00D079FF"/>
    <w:rsid w:val="00D07E2F"/>
    <w:rsid w:val="00D10877"/>
    <w:rsid w:val="00D11010"/>
    <w:rsid w:val="00D13FA8"/>
    <w:rsid w:val="00D14CE0"/>
    <w:rsid w:val="00D16084"/>
    <w:rsid w:val="00D16966"/>
    <w:rsid w:val="00D20639"/>
    <w:rsid w:val="00D21260"/>
    <w:rsid w:val="00D223A8"/>
    <w:rsid w:val="00D224EE"/>
    <w:rsid w:val="00D247F5"/>
    <w:rsid w:val="00D25154"/>
    <w:rsid w:val="00D25683"/>
    <w:rsid w:val="00D2684C"/>
    <w:rsid w:val="00D303C0"/>
    <w:rsid w:val="00D32C49"/>
    <w:rsid w:val="00D32E9B"/>
    <w:rsid w:val="00D34F18"/>
    <w:rsid w:val="00D36E0B"/>
    <w:rsid w:val="00D409FA"/>
    <w:rsid w:val="00D40ADD"/>
    <w:rsid w:val="00D454CE"/>
    <w:rsid w:val="00D45F9C"/>
    <w:rsid w:val="00D460DD"/>
    <w:rsid w:val="00D4765B"/>
    <w:rsid w:val="00D4792D"/>
    <w:rsid w:val="00D47959"/>
    <w:rsid w:val="00D515E3"/>
    <w:rsid w:val="00D51CE5"/>
    <w:rsid w:val="00D523C2"/>
    <w:rsid w:val="00D525DB"/>
    <w:rsid w:val="00D526B7"/>
    <w:rsid w:val="00D52BF1"/>
    <w:rsid w:val="00D554DB"/>
    <w:rsid w:val="00D600D1"/>
    <w:rsid w:val="00D61F25"/>
    <w:rsid w:val="00D63949"/>
    <w:rsid w:val="00D63D4D"/>
    <w:rsid w:val="00D673B8"/>
    <w:rsid w:val="00D6760C"/>
    <w:rsid w:val="00D67B17"/>
    <w:rsid w:val="00D71510"/>
    <w:rsid w:val="00D7440B"/>
    <w:rsid w:val="00D80381"/>
    <w:rsid w:val="00D81154"/>
    <w:rsid w:val="00D82EC5"/>
    <w:rsid w:val="00D839EE"/>
    <w:rsid w:val="00D87797"/>
    <w:rsid w:val="00D87B7E"/>
    <w:rsid w:val="00D87C21"/>
    <w:rsid w:val="00D907E6"/>
    <w:rsid w:val="00D92691"/>
    <w:rsid w:val="00D93E25"/>
    <w:rsid w:val="00D94256"/>
    <w:rsid w:val="00D946F2"/>
    <w:rsid w:val="00D94A09"/>
    <w:rsid w:val="00D94F8A"/>
    <w:rsid w:val="00DA09A1"/>
    <w:rsid w:val="00DA0E18"/>
    <w:rsid w:val="00DA298E"/>
    <w:rsid w:val="00DA5537"/>
    <w:rsid w:val="00DA6BD6"/>
    <w:rsid w:val="00DA6CA3"/>
    <w:rsid w:val="00DB04E8"/>
    <w:rsid w:val="00DB0506"/>
    <w:rsid w:val="00DB2B39"/>
    <w:rsid w:val="00DB2CB2"/>
    <w:rsid w:val="00DB723C"/>
    <w:rsid w:val="00DC05B9"/>
    <w:rsid w:val="00DC22B8"/>
    <w:rsid w:val="00DC2391"/>
    <w:rsid w:val="00DC270F"/>
    <w:rsid w:val="00DC3414"/>
    <w:rsid w:val="00DC426C"/>
    <w:rsid w:val="00DC4D8F"/>
    <w:rsid w:val="00DC5535"/>
    <w:rsid w:val="00DC568B"/>
    <w:rsid w:val="00DC5DE7"/>
    <w:rsid w:val="00DC79DE"/>
    <w:rsid w:val="00DD1504"/>
    <w:rsid w:val="00DD2B96"/>
    <w:rsid w:val="00DD3939"/>
    <w:rsid w:val="00DD5E53"/>
    <w:rsid w:val="00DD78D7"/>
    <w:rsid w:val="00DE02F0"/>
    <w:rsid w:val="00DE13B7"/>
    <w:rsid w:val="00DE5B15"/>
    <w:rsid w:val="00DE6CF7"/>
    <w:rsid w:val="00DE7317"/>
    <w:rsid w:val="00DF07C3"/>
    <w:rsid w:val="00DF09FF"/>
    <w:rsid w:val="00DF3FBD"/>
    <w:rsid w:val="00DF4FD6"/>
    <w:rsid w:val="00DF67E3"/>
    <w:rsid w:val="00DF7D39"/>
    <w:rsid w:val="00DF7F91"/>
    <w:rsid w:val="00E034CE"/>
    <w:rsid w:val="00E038CD"/>
    <w:rsid w:val="00E11356"/>
    <w:rsid w:val="00E1612B"/>
    <w:rsid w:val="00E166FE"/>
    <w:rsid w:val="00E204D9"/>
    <w:rsid w:val="00E20F3A"/>
    <w:rsid w:val="00E21CE8"/>
    <w:rsid w:val="00E22508"/>
    <w:rsid w:val="00E22545"/>
    <w:rsid w:val="00E237A2"/>
    <w:rsid w:val="00E25498"/>
    <w:rsid w:val="00E27C89"/>
    <w:rsid w:val="00E30654"/>
    <w:rsid w:val="00E30E54"/>
    <w:rsid w:val="00E31029"/>
    <w:rsid w:val="00E32A1B"/>
    <w:rsid w:val="00E34C4F"/>
    <w:rsid w:val="00E35766"/>
    <w:rsid w:val="00E36D65"/>
    <w:rsid w:val="00E40364"/>
    <w:rsid w:val="00E40745"/>
    <w:rsid w:val="00E43052"/>
    <w:rsid w:val="00E44ADC"/>
    <w:rsid w:val="00E467DF"/>
    <w:rsid w:val="00E468DC"/>
    <w:rsid w:val="00E4708F"/>
    <w:rsid w:val="00E50510"/>
    <w:rsid w:val="00E516E2"/>
    <w:rsid w:val="00E516EF"/>
    <w:rsid w:val="00E51B0B"/>
    <w:rsid w:val="00E51B4B"/>
    <w:rsid w:val="00E52F1E"/>
    <w:rsid w:val="00E53355"/>
    <w:rsid w:val="00E55277"/>
    <w:rsid w:val="00E568C0"/>
    <w:rsid w:val="00E60618"/>
    <w:rsid w:val="00E608B7"/>
    <w:rsid w:val="00E61927"/>
    <w:rsid w:val="00E61C62"/>
    <w:rsid w:val="00E64D91"/>
    <w:rsid w:val="00E65B35"/>
    <w:rsid w:val="00E65C71"/>
    <w:rsid w:val="00E65E2A"/>
    <w:rsid w:val="00E67034"/>
    <w:rsid w:val="00E70428"/>
    <w:rsid w:val="00E70695"/>
    <w:rsid w:val="00E708FC"/>
    <w:rsid w:val="00E73471"/>
    <w:rsid w:val="00E75D15"/>
    <w:rsid w:val="00E762B1"/>
    <w:rsid w:val="00E77E58"/>
    <w:rsid w:val="00E80085"/>
    <w:rsid w:val="00E81E57"/>
    <w:rsid w:val="00E82A24"/>
    <w:rsid w:val="00E83C84"/>
    <w:rsid w:val="00E87999"/>
    <w:rsid w:val="00E943BD"/>
    <w:rsid w:val="00E94AAD"/>
    <w:rsid w:val="00E95591"/>
    <w:rsid w:val="00EA0911"/>
    <w:rsid w:val="00EA0943"/>
    <w:rsid w:val="00EA77BB"/>
    <w:rsid w:val="00EB0C91"/>
    <w:rsid w:val="00EB33F9"/>
    <w:rsid w:val="00EB7B32"/>
    <w:rsid w:val="00EC1775"/>
    <w:rsid w:val="00EC2671"/>
    <w:rsid w:val="00EC3568"/>
    <w:rsid w:val="00EC36B3"/>
    <w:rsid w:val="00EC4EC8"/>
    <w:rsid w:val="00EC5442"/>
    <w:rsid w:val="00EC59BC"/>
    <w:rsid w:val="00EC71B7"/>
    <w:rsid w:val="00EC791B"/>
    <w:rsid w:val="00ED085F"/>
    <w:rsid w:val="00ED184D"/>
    <w:rsid w:val="00ED24FF"/>
    <w:rsid w:val="00ED2585"/>
    <w:rsid w:val="00ED325F"/>
    <w:rsid w:val="00ED37ED"/>
    <w:rsid w:val="00ED6CB7"/>
    <w:rsid w:val="00EE1588"/>
    <w:rsid w:val="00EF0DEA"/>
    <w:rsid w:val="00EF217E"/>
    <w:rsid w:val="00EF5FAE"/>
    <w:rsid w:val="00EF7C2A"/>
    <w:rsid w:val="00F00695"/>
    <w:rsid w:val="00F00996"/>
    <w:rsid w:val="00F01519"/>
    <w:rsid w:val="00F01967"/>
    <w:rsid w:val="00F02770"/>
    <w:rsid w:val="00F03CD2"/>
    <w:rsid w:val="00F041DE"/>
    <w:rsid w:val="00F05658"/>
    <w:rsid w:val="00F06501"/>
    <w:rsid w:val="00F06C78"/>
    <w:rsid w:val="00F07184"/>
    <w:rsid w:val="00F075E7"/>
    <w:rsid w:val="00F07F28"/>
    <w:rsid w:val="00F11130"/>
    <w:rsid w:val="00F12B65"/>
    <w:rsid w:val="00F12C87"/>
    <w:rsid w:val="00F12F0C"/>
    <w:rsid w:val="00F16D57"/>
    <w:rsid w:val="00F2016D"/>
    <w:rsid w:val="00F23FFE"/>
    <w:rsid w:val="00F25D88"/>
    <w:rsid w:val="00F2617E"/>
    <w:rsid w:val="00F303FB"/>
    <w:rsid w:val="00F30741"/>
    <w:rsid w:val="00F30C2C"/>
    <w:rsid w:val="00F3658C"/>
    <w:rsid w:val="00F36729"/>
    <w:rsid w:val="00F36A64"/>
    <w:rsid w:val="00F36DC1"/>
    <w:rsid w:val="00F40B50"/>
    <w:rsid w:val="00F435B4"/>
    <w:rsid w:val="00F515C6"/>
    <w:rsid w:val="00F51999"/>
    <w:rsid w:val="00F528DD"/>
    <w:rsid w:val="00F55C87"/>
    <w:rsid w:val="00F57906"/>
    <w:rsid w:val="00F61E48"/>
    <w:rsid w:val="00F63D7D"/>
    <w:rsid w:val="00F63D83"/>
    <w:rsid w:val="00F64CED"/>
    <w:rsid w:val="00F655F9"/>
    <w:rsid w:val="00F658F9"/>
    <w:rsid w:val="00F7099C"/>
    <w:rsid w:val="00F72AD3"/>
    <w:rsid w:val="00F741D3"/>
    <w:rsid w:val="00F74813"/>
    <w:rsid w:val="00F74A25"/>
    <w:rsid w:val="00F74D38"/>
    <w:rsid w:val="00F77482"/>
    <w:rsid w:val="00F77B36"/>
    <w:rsid w:val="00F8014F"/>
    <w:rsid w:val="00F87CD7"/>
    <w:rsid w:val="00F903A5"/>
    <w:rsid w:val="00F937E6"/>
    <w:rsid w:val="00F9495C"/>
    <w:rsid w:val="00F960A0"/>
    <w:rsid w:val="00F966D4"/>
    <w:rsid w:val="00F9692D"/>
    <w:rsid w:val="00FA0812"/>
    <w:rsid w:val="00FA1A76"/>
    <w:rsid w:val="00FA26F0"/>
    <w:rsid w:val="00FA27FA"/>
    <w:rsid w:val="00FA56B8"/>
    <w:rsid w:val="00FA578D"/>
    <w:rsid w:val="00FA5895"/>
    <w:rsid w:val="00FB06DE"/>
    <w:rsid w:val="00FB2C15"/>
    <w:rsid w:val="00FC0CB3"/>
    <w:rsid w:val="00FC2E9A"/>
    <w:rsid w:val="00FC5F7C"/>
    <w:rsid w:val="00FC62B2"/>
    <w:rsid w:val="00FD0BD1"/>
    <w:rsid w:val="00FD0F4D"/>
    <w:rsid w:val="00FD1115"/>
    <w:rsid w:val="00FD3498"/>
    <w:rsid w:val="00FD405E"/>
    <w:rsid w:val="00FD4B8A"/>
    <w:rsid w:val="00FD5F3D"/>
    <w:rsid w:val="00FD6273"/>
    <w:rsid w:val="00FD63AB"/>
    <w:rsid w:val="00FD6B1D"/>
    <w:rsid w:val="00FD7220"/>
    <w:rsid w:val="00FE0E9C"/>
    <w:rsid w:val="00FE21AC"/>
    <w:rsid w:val="00FE29AE"/>
    <w:rsid w:val="00FE52A7"/>
    <w:rsid w:val="00FE6213"/>
    <w:rsid w:val="00FE6D87"/>
    <w:rsid w:val="00FE7806"/>
    <w:rsid w:val="00FF00B3"/>
    <w:rsid w:val="00FF085F"/>
    <w:rsid w:val="00FF2AD4"/>
    <w:rsid w:val="00FF2F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C266F7B"/>
  <w15:chartTrackingRefBased/>
  <w15:docId w15:val="{6B593ACA-A887-4B8B-9530-BEAA7DE09A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SimSun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A86E9F"/>
    <w:pPr>
      <w:spacing w:line="260" w:lineRule="atLeast"/>
      <w:jc w:val="both"/>
    </w:pPr>
    <w:rPr>
      <w:rFonts w:ascii="Palatino Linotype" w:hAnsi="Palatino Linotype"/>
      <w:noProof/>
      <w:color w:val="00000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MDPI11articletype">
    <w:name w:val="MDPI_1.1_article_type"/>
    <w:next w:val="Normale"/>
    <w:qFormat/>
    <w:rsid w:val="00A86E9F"/>
    <w:pPr>
      <w:adjustRightInd w:val="0"/>
      <w:snapToGrid w:val="0"/>
      <w:spacing w:before="240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12title">
    <w:name w:val="MDPI_1.2_title"/>
    <w:next w:val="Normale"/>
    <w:qFormat/>
    <w:rsid w:val="00A86E9F"/>
    <w:pPr>
      <w:adjustRightInd w:val="0"/>
      <w:snapToGrid w:val="0"/>
      <w:spacing w:after="240" w:line="240" w:lineRule="atLeast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paragraph" w:customStyle="1" w:styleId="MDPI13authornames">
    <w:name w:val="MDPI_1.3_authornames"/>
    <w:next w:val="Normale"/>
    <w:qFormat/>
    <w:rsid w:val="00A86E9F"/>
    <w:pPr>
      <w:adjustRightInd w:val="0"/>
      <w:snapToGrid w:val="0"/>
      <w:spacing w:after="360" w:line="260" w:lineRule="atLeast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14history">
    <w:name w:val="MDPI_1.4_history"/>
    <w:basedOn w:val="Normale"/>
    <w:next w:val="Normale"/>
    <w:qFormat/>
    <w:rsid w:val="00A86E9F"/>
    <w:pPr>
      <w:adjustRightInd w:val="0"/>
      <w:snapToGrid w:val="0"/>
      <w:spacing w:line="240" w:lineRule="atLeast"/>
      <w:ind w:right="113"/>
      <w:jc w:val="left"/>
    </w:pPr>
    <w:rPr>
      <w:rFonts w:eastAsia="Times New Roman"/>
      <w:noProof w:val="0"/>
      <w:sz w:val="14"/>
      <w:lang w:eastAsia="de-DE" w:bidi="en-US"/>
    </w:rPr>
  </w:style>
  <w:style w:type="paragraph" w:customStyle="1" w:styleId="MDPI16affiliation">
    <w:name w:val="MDPI_1.6_affiliation"/>
    <w:qFormat/>
    <w:rsid w:val="00A86E9F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/>
      <w:color w:val="000000"/>
      <w:sz w:val="16"/>
      <w:szCs w:val="18"/>
      <w:lang w:eastAsia="de-DE" w:bidi="en-US"/>
    </w:rPr>
  </w:style>
  <w:style w:type="paragraph" w:customStyle="1" w:styleId="MDPI17abstract">
    <w:name w:val="MDPI_1.7_abstract"/>
    <w:next w:val="Normale"/>
    <w:qFormat/>
    <w:rsid w:val="00A86E9F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color w:val="000000"/>
      <w:sz w:val="18"/>
      <w:szCs w:val="22"/>
      <w:lang w:eastAsia="de-DE" w:bidi="en-US"/>
    </w:rPr>
  </w:style>
  <w:style w:type="paragraph" w:customStyle="1" w:styleId="MDPI18keywords">
    <w:name w:val="MDPI_1.8_keywords"/>
    <w:next w:val="Normale"/>
    <w:qFormat/>
    <w:rsid w:val="00A86E9F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szCs w:val="22"/>
      <w:lang w:eastAsia="de-DE" w:bidi="en-US"/>
    </w:rPr>
  </w:style>
  <w:style w:type="paragraph" w:customStyle="1" w:styleId="MDPI19line">
    <w:name w:val="MDPI_1.9_line"/>
    <w:qFormat/>
    <w:rsid w:val="00A86E9F"/>
    <w:pPr>
      <w:pBdr>
        <w:bottom w:val="single" w:sz="6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color w:val="000000"/>
      <w:szCs w:val="24"/>
      <w:lang w:eastAsia="de-DE" w:bidi="en-US"/>
    </w:rPr>
  </w:style>
  <w:style w:type="table" w:customStyle="1" w:styleId="Mdeck5tablebodythreelines">
    <w:name w:val="M_deck_5_table_body_three_lines"/>
    <w:basedOn w:val="Tabellanormale"/>
    <w:uiPriority w:val="99"/>
    <w:rsid w:val="00CD3203"/>
    <w:pPr>
      <w:adjustRightInd w:val="0"/>
      <w:snapToGrid w:val="0"/>
      <w:spacing w:line="300" w:lineRule="exact"/>
      <w:jc w:val="center"/>
    </w:pPr>
    <w:rPr>
      <w:rFonts w:ascii="Times New Roman" w:hAnsi="Times New Roman"/>
      <w:lang w:val="de-DE" w:eastAsia="de-DE"/>
    </w:rPr>
    <w:tblPr>
      <w:jc w:val="center"/>
      <w:tblBorders>
        <w:bottom w:val="single" w:sz="8" w:space="0" w:color="auto"/>
      </w:tblBorders>
    </w:tblPr>
    <w:trPr>
      <w:jc w:val="center"/>
    </w:trPr>
    <w:tcPr>
      <w:vAlign w:val="center"/>
    </w:tcPr>
    <w:tblStylePr w:type="firstRow">
      <w:pPr>
        <w:wordWrap/>
        <w:adjustRightInd w:val="0"/>
        <w:snapToGrid w:val="0"/>
        <w:spacing w:beforeLines="0" w:beforeAutospacing="0" w:afterLines="0" w:afterAutospacing="0" w:line="300" w:lineRule="exact"/>
        <w:ind w:leftChars="0" w:left="0" w:rightChars="0" w:right="0" w:firstLineChars="0" w:firstLine="0"/>
        <w:contextualSpacing w:val="0"/>
        <w:mirrorIndents w:val="0"/>
        <w:jc w:val="center"/>
        <w:outlineLvl w:val="9"/>
      </w:pPr>
      <w:rPr>
        <w:rFonts w:ascii="Times New Roman" w:eastAsia="Times New Roman" w:hAnsi="Times New Roman"/>
        <w:b w:val="0"/>
        <w:i w:val="0"/>
        <w:snapToGrid w:val="0"/>
        <w:sz w:val="22"/>
      </w:rPr>
      <w:tblPr/>
      <w:tcPr>
        <w:tcBorders>
          <w:top w:val="single" w:sz="8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Grigliatabella">
    <w:name w:val="Table Grid"/>
    <w:basedOn w:val="Tabellanormale"/>
    <w:uiPriority w:val="59"/>
    <w:rsid w:val="00A86E9F"/>
    <w:pPr>
      <w:spacing w:line="260" w:lineRule="atLeast"/>
      <w:jc w:val="both"/>
    </w:pPr>
    <w:rPr>
      <w:rFonts w:ascii="Palatino Linotype" w:hAnsi="Palatino Linotype"/>
      <w:color w:val="00000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rsid w:val="00A86E9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Cs w:val="18"/>
    </w:rPr>
  </w:style>
  <w:style w:type="character" w:customStyle="1" w:styleId="IntestazioneCarattere">
    <w:name w:val="Intestazione Carattere"/>
    <w:link w:val="Intestazione"/>
    <w:uiPriority w:val="99"/>
    <w:rsid w:val="00A86E9F"/>
    <w:rPr>
      <w:rFonts w:ascii="Palatino Linotype" w:hAnsi="Palatino Linotype"/>
      <w:noProof/>
      <w:color w:val="000000"/>
      <w:szCs w:val="18"/>
    </w:rPr>
  </w:style>
  <w:style w:type="paragraph" w:customStyle="1" w:styleId="MDPIheaderjournallogo">
    <w:name w:val="MDPI_header_journal_logo"/>
    <w:qFormat/>
    <w:rsid w:val="00A86E9F"/>
    <w:pPr>
      <w:adjustRightInd w:val="0"/>
      <w:snapToGrid w:val="0"/>
      <w:spacing w:line="260" w:lineRule="atLeast"/>
      <w:jc w:val="both"/>
    </w:pPr>
    <w:rPr>
      <w:rFonts w:ascii="Palatino Linotype" w:eastAsia="Times New Roman" w:hAnsi="Palatino Linotype"/>
      <w:i/>
      <w:color w:val="000000"/>
      <w:sz w:val="24"/>
      <w:szCs w:val="22"/>
      <w:lang w:eastAsia="de-CH"/>
    </w:rPr>
  </w:style>
  <w:style w:type="paragraph" w:customStyle="1" w:styleId="MDPI32textnoindent">
    <w:name w:val="MDPI_3.2_text_no_indent"/>
    <w:basedOn w:val="MDPI31text"/>
    <w:qFormat/>
    <w:rsid w:val="00A86E9F"/>
    <w:pPr>
      <w:ind w:firstLine="0"/>
    </w:pPr>
  </w:style>
  <w:style w:type="paragraph" w:customStyle="1" w:styleId="MDPI31text">
    <w:name w:val="MDPI_3.1_text"/>
    <w:qFormat/>
    <w:rsid w:val="003D1D40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3textspaceafter">
    <w:name w:val="MDPI_3.3_text_space_after"/>
    <w:qFormat/>
    <w:rsid w:val="00A86E9F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5textbeforelist">
    <w:name w:val="MDPI_3.5_text_before_list"/>
    <w:qFormat/>
    <w:rsid w:val="00A86E9F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6textafterlist">
    <w:name w:val="MDPI_3.6_text_after_list"/>
    <w:qFormat/>
    <w:rsid w:val="00A86E9F"/>
    <w:pPr>
      <w:adjustRightInd w:val="0"/>
      <w:snapToGrid w:val="0"/>
      <w:spacing w:before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7itemize">
    <w:name w:val="MDPI_3.7_itemize"/>
    <w:qFormat/>
    <w:rsid w:val="00EB33F9"/>
    <w:pPr>
      <w:numPr>
        <w:numId w:val="22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8bullet">
    <w:name w:val="MDPI_3.8_bullet"/>
    <w:qFormat/>
    <w:rsid w:val="00EB33F9"/>
    <w:pPr>
      <w:numPr>
        <w:numId w:val="20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9equation">
    <w:name w:val="MDPI_3.9_equation"/>
    <w:qFormat/>
    <w:rsid w:val="00A86E9F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aequationnumber">
    <w:name w:val="MDPI_3.a_equation_number"/>
    <w:qFormat/>
    <w:rsid w:val="00A86E9F"/>
    <w:pPr>
      <w:spacing w:before="120" w:after="120"/>
      <w:jc w:val="right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41tablecaption">
    <w:name w:val="MDPI_4.1_table_caption"/>
    <w:qFormat/>
    <w:rsid w:val="00A86E9F"/>
    <w:pPr>
      <w:adjustRightInd w:val="0"/>
      <w:snapToGrid w:val="0"/>
      <w:spacing w:before="240" w:after="120"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42tablebody">
    <w:name w:val="MDPI_4.2_table_body"/>
    <w:qFormat/>
    <w:rsid w:val="005E14E8"/>
    <w:pPr>
      <w:adjustRightInd w:val="0"/>
      <w:snapToGrid w:val="0"/>
      <w:spacing w:line="260" w:lineRule="atLeast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43tablefooter">
    <w:name w:val="MDPI_4.3_table_footer"/>
    <w:next w:val="MDPI31text"/>
    <w:qFormat/>
    <w:rsid w:val="00A86E9F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51figurecaption">
    <w:name w:val="MDPI_5.1_figure_caption"/>
    <w:qFormat/>
    <w:rsid w:val="00A86E9F"/>
    <w:pPr>
      <w:adjustRightInd w:val="0"/>
      <w:snapToGrid w:val="0"/>
      <w:spacing w:before="120" w:after="240" w:line="228" w:lineRule="auto"/>
      <w:ind w:left="2608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customStyle="1" w:styleId="MDPI52figure">
    <w:name w:val="MDPI_5.2_figure"/>
    <w:qFormat/>
    <w:rsid w:val="00A86E9F"/>
    <w:pPr>
      <w:adjustRightInd w:val="0"/>
      <w:snapToGrid w:val="0"/>
      <w:spacing w:before="240" w:after="120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footerfirstpage">
    <w:name w:val="MDPI_footer_firstpage"/>
    <w:qFormat/>
    <w:rsid w:val="00A86E9F"/>
    <w:pPr>
      <w:tabs>
        <w:tab w:val="right" w:pos="8845"/>
      </w:tabs>
      <w:spacing w:line="160" w:lineRule="exact"/>
    </w:pPr>
    <w:rPr>
      <w:rFonts w:ascii="Palatino Linotype" w:eastAsia="Times New Roman" w:hAnsi="Palatino Linotype"/>
      <w:color w:val="000000"/>
      <w:sz w:val="16"/>
      <w:lang w:eastAsia="de-DE"/>
    </w:rPr>
  </w:style>
  <w:style w:type="paragraph" w:customStyle="1" w:styleId="MDPI23heading3">
    <w:name w:val="MDPI_2.3_heading3"/>
    <w:qFormat/>
    <w:rsid w:val="00A86E9F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21heading1">
    <w:name w:val="MDPI_2.1_heading1"/>
    <w:qFormat/>
    <w:rsid w:val="00A86E9F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/>
      <w:b/>
      <w:snapToGrid w:val="0"/>
      <w:color w:val="000000"/>
      <w:szCs w:val="22"/>
      <w:lang w:eastAsia="de-DE" w:bidi="en-US"/>
    </w:rPr>
  </w:style>
  <w:style w:type="paragraph" w:customStyle="1" w:styleId="MDPI22heading2">
    <w:name w:val="MDPI_2.2_heading2"/>
    <w:qFormat/>
    <w:rsid w:val="00A86E9F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/>
      <w:i/>
      <w:noProof/>
      <w:snapToGrid w:val="0"/>
      <w:color w:val="000000"/>
      <w:szCs w:val="22"/>
      <w:lang w:eastAsia="de-DE" w:bidi="en-US"/>
    </w:rPr>
  </w:style>
  <w:style w:type="paragraph" w:customStyle="1" w:styleId="MDPI71References">
    <w:name w:val="MDPI_7.1_References"/>
    <w:qFormat/>
    <w:rsid w:val="005E42AE"/>
    <w:pPr>
      <w:numPr>
        <w:numId w:val="23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styleId="Testofumetto">
    <w:name w:val="Balloon Text"/>
    <w:basedOn w:val="Normale"/>
    <w:link w:val="TestofumettoCarattere"/>
    <w:uiPriority w:val="99"/>
    <w:rsid w:val="00A86E9F"/>
    <w:rPr>
      <w:rFonts w:cs="Tahoma"/>
      <w:szCs w:val="18"/>
    </w:rPr>
  </w:style>
  <w:style w:type="character" w:customStyle="1" w:styleId="TestofumettoCarattere">
    <w:name w:val="Testo fumetto Carattere"/>
    <w:link w:val="Testofumetto"/>
    <w:uiPriority w:val="99"/>
    <w:rsid w:val="00A86E9F"/>
    <w:rPr>
      <w:rFonts w:ascii="Palatino Linotype" w:hAnsi="Palatino Linotype" w:cs="Tahoma"/>
      <w:noProof/>
      <w:color w:val="000000"/>
      <w:szCs w:val="18"/>
    </w:rPr>
  </w:style>
  <w:style w:type="character" w:styleId="Numeroriga">
    <w:name w:val="line number"/>
    <w:uiPriority w:val="99"/>
    <w:rsid w:val="00AF0644"/>
    <w:rPr>
      <w:rFonts w:ascii="Palatino Linotype" w:hAnsi="Palatino Linotype"/>
      <w:sz w:val="16"/>
    </w:rPr>
  </w:style>
  <w:style w:type="table" w:customStyle="1" w:styleId="MDPI41threelinetable">
    <w:name w:val="MDPI_4.1_three_line_table"/>
    <w:basedOn w:val="Tabellanormale"/>
    <w:uiPriority w:val="99"/>
    <w:rsid w:val="00A86E9F"/>
    <w:pPr>
      <w:adjustRightInd w:val="0"/>
      <w:snapToGrid w:val="0"/>
      <w:jc w:val="center"/>
    </w:pPr>
    <w:rPr>
      <w:rFonts w:ascii="Palatino Linotype" w:hAnsi="Palatino Linotype"/>
      <w:color w:val="000000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Palatino Linotype" w:hAnsi="Palatino Linotype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character" w:styleId="Collegamentoipertestuale">
    <w:name w:val="Hyperlink"/>
    <w:rsid w:val="00A86E9F"/>
    <w:rPr>
      <w:color w:val="0000FF"/>
      <w:u w:val="single"/>
    </w:rPr>
  </w:style>
  <w:style w:type="character" w:styleId="Menzionenonrisolta">
    <w:name w:val="Unresolved Mention"/>
    <w:uiPriority w:val="99"/>
    <w:semiHidden/>
    <w:unhideWhenUsed/>
    <w:rsid w:val="004C46B1"/>
    <w:rPr>
      <w:color w:val="605E5C"/>
      <w:shd w:val="clear" w:color="auto" w:fill="E1DFDD"/>
    </w:rPr>
  </w:style>
  <w:style w:type="paragraph" w:styleId="Pidipagina">
    <w:name w:val="footer"/>
    <w:basedOn w:val="Normale"/>
    <w:link w:val="PidipaginaCarattere"/>
    <w:uiPriority w:val="99"/>
    <w:rsid w:val="00A86E9F"/>
    <w:pPr>
      <w:tabs>
        <w:tab w:val="center" w:pos="4153"/>
        <w:tab w:val="right" w:pos="8306"/>
      </w:tabs>
      <w:snapToGrid w:val="0"/>
      <w:spacing w:line="240" w:lineRule="atLeast"/>
    </w:pPr>
    <w:rPr>
      <w:szCs w:val="18"/>
    </w:rPr>
  </w:style>
  <w:style w:type="character" w:customStyle="1" w:styleId="PidipaginaCarattere">
    <w:name w:val="Piè di pagina Carattere"/>
    <w:link w:val="Pidipagina"/>
    <w:uiPriority w:val="99"/>
    <w:rsid w:val="00A86E9F"/>
    <w:rPr>
      <w:rFonts w:ascii="Palatino Linotype" w:hAnsi="Palatino Linotype"/>
      <w:noProof/>
      <w:color w:val="000000"/>
      <w:szCs w:val="18"/>
    </w:rPr>
  </w:style>
  <w:style w:type="table" w:styleId="Tabellasemplice4">
    <w:name w:val="Plain Table 4"/>
    <w:basedOn w:val="Tabellanormale"/>
    <w:uiPriority w:val="44"/>
    <w:rsid w:val="00632077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paragraph" w:customStyle="1" w:styleId="MDPI34textspacebefore">
    <w:name w:val="MDPI_3.4_text_space_before"/>
    <w:qFormat/>
    <w:rsid w:val="00A86E9F"/>
    <w:pPr>
      <w:adjustRightInd w:val="0"/>
      <w:snapToGrid w:val="0"/>
      <w:spacing w:before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81theorem">
    <w:name w:val="MDPI_8.1_theorem"/>
    <w:qFormat/>
    <w:rsid w:val="00A86E9F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82proof">
    <w:name w:val="MDPI_8.2_proof"/>
    <w:qFormat/>
    <w:rsid w:val="00A86E9F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61Citation">
    <w:name w:val="MDPI_6.1_Citation"/>
    <w:qFormat/>
    <w:rsid w:val="00A86E9F"/>
    <w:pPr>
      <w:adjustRightInd w:val="0"/>
      <w:snapToGrid w:val="0"/>
      <w:spacing w:line="240" w:lineRule="atLeast"/>
      <w:ind w:right="113"/>
    </w:pPr>
    <w:rPr>
      <w:rFonts w:ascii="Palatino Linotype" w:hAnsi="Palatino Linotype" w:cs="Cordia New"/>
      <w:sz w:val="14"/>
      <w:szCs w:val="22"/>
    </w:rPr>
  </w:style>
  <w:style w:type="paragraph" w:customStyle="1" w:styleId="MDPI62BackMatter">
    <w:name w:val="MDPI_6.2_BackMatter"/>
    <w:qFormat/>
    <w:rsid w:val="00A86E9F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lang w:eastAsia="en-US" w:bidi="en-US"/>
    </w:rPr>
  </w:style>
  <w:style w:type="paragraph" w:customStyle="1" w:styleId="MDPI63Notes">
    <w:name w:val="MDPI_6.3_Notes"/>
    <w:qFormat/>
    <w:rsid w:val="00A86E9F"/>
    <w:pPr>
      <w:adjustRightInd w:val="0"/>
      <w:snapToGrid w:val="0"/>
      <w:spacing w:before="240" w:line="228" w:lineRule="auto"/>
      <w:jc w:val="both"/>
    </w:pPr>
    <w:rPr>
      <w:rFonts w:ascii="Palatino Linotype" w:hAnsi="Palatino Linotype"/>
      <w:snapToGrid w:val="0"/>
      <w:color w:val="000000"/>
      <w:sz w:val="18"/>
      <w:lang w:eastAsia="en-US" w:bidi="en-US"/>
    </w:rPr>
  </w:style>
  <w:style w:type="paragraph" w:customStyle="1" w:styleId="MDPI15academiceditor">
    <w:name w:val="MDPI_1.5_academic_editor"/>
    <w:qFormat/>
    <w:rsid w:val="004102B9"/>
    <w:pPr>
      <w:adjustRightInd w:val="0"/>
      <w:snapToGrid w:val="0"/>
      <w:spacing w:before="120" w:line="240" w:lineRule="atLeast"/>
      <w:ind w:right="113"/>
    </w:pPr>
    <w:rPr>
      <w:rFonts w:ascii="Palatino Linotype" w:eastAsia="Times New Roman" w:hAnsi="Palatino Linotype"/>
      <w:color w:val="000000"/>
      <w:sz w:val="14"/>
      <w:szCs w:val="22"/>
      <w:lang w:eastAsia="de-DE" w:bidi="en-US"/>
    </w:rPr>
  </w:style>
  <w:style w:type="paragraph" w:customStyle="1" w:styleId="MDPI19classification">
    <w:name w:val="MDPI_1.9_classification"/>
    <w:qFormat/>
    <w:rsid w:val="00A86E9F"/>
    <w:pPr>
      <w:spacing w:before="240" w:line="260" w:lineRule="atLeast"/>
      <w:ind w:left="113"/>
      <w:jc w:val="both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411onetablecaption">
    <w:name w:val="MDPI_4.1.1_one_table_caption"/>
    <w:qFormat/>
    <w:rsid w:val="00A86E9F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 w:cs="Cordia New"/>
      <w:noProof/>
      <w:color w:val="000000"/>
      <w:sz w:val="18"/>
      <w:szCs w:val="22"/>
      <w:lang w:bidi="en-US"/>
    </w:rPr>
  </w:style>
  <w:style w:type="paragraph" w:customStyle="1" w:styleId="MDPI511onefigurecaption">
    <w:name w:val="MDPI_5.1.1_one_figure_caption"/>
    <w:qFormat/>
    <w:rsid w:val="00A86E9F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/>
      <w:noProof/>
      <w:color w:val="000000"/>
      <w:sz w:val="18"/>
      <w:lang w:bidi="en-US"/>
    </w:rPr>
  </w:style>
  <w:style w:type="paragraph" w:customStyle="1" w:styleId="MDPI72Copyright">
    <w:name w:val="MDPI_7.2_Copyright"/>
    <w:qFormat/>
    <w:rsid w:val="001762DD"/>
    <w:pPr>
      <w:adjustRightInd w:val="0"/>
      <w:snapToGrid w:val="0"/>
      <w:spacing w:before="60" w:line="240" w:lineRule="atLeast"/>
      <w:ind w:right="113"/>
      <w:jc w:val="both"/>
    </w:pPr>
    <w:rPr>
      <w:rFonts w:ascii="Palatino Linotype" w:eastAsia="Times New Roman" w:hAnsi="Palatino Linotype"/>
      <w:noProof/>
      <w:snapToGrid w:val="0"/>
      <w:color w:val="000000"/>
      <w:sz w:val="14"/>
      <w:lang w:val="en-GB" w:eastAsia="en-GB"/>
    </w:rPr>
  </w:style>
  <w:style w:type="paragraph" w:customStyle="1" w:styleId="MDPI73CopyrightImage">
    <w:name w:val="MDPI_7.3_CopyrightImage"/>
    <w:rsid w:val="00A86E9F"/>
    <w:pPr>
      <w:adjustRightInd w:val="0"/>
      <w:snapToGrid w:val="0"/>
      <w:spacing w:after="100" w:line="260" w:lineRule="atLeast"/>
      <w:jc w:val="right"/>
    </w:pPr>
    <w:rPr>
      <w:rFonts w:ascii="Palatino Linotype" w:eastAsia="Times New Roman" w:hAnsi="Palatino Linotype"/>
      <w:color w:val="000000"/>
      <w:lang w:eastAsia="de-CH"/>
    </w:rPr>
  </w:style>
  <w:style w:type="paragraph" w:customStyle="1" w:styleId="MDPIequationFram">
    <w:name w:val="MDPI_equationFram"/>
    <w:qFormat/>
    <w:rsid w:val="00A86E9F"/>
    <w:pPr>
      <w:adjustRightInd w:val="0"/>
      <w:snapToGrid w:val="0"/>
      <w:spacing w:before="120" w:after="120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footer">
    <w:name w:val="MDPI_footer"/>
    <w:qFormat/>
    <w:rsid w:val="00A86E9F"/>
    <w:pPr>
      <w:adjustRightInd w:val="0"/>
      <w:snapToGrid w:val="0"/>
      <w:spacing w:before="120" w:line="260" w:lineRule="atLeast"/>
      <w:jc w:val="center"/>
    </w:pPr>
    <w:rPr>
      <w:rFonts w:ascii="Palatino Linotype" w:eastAsia="Times New Roman" w:hAnsi="Palatino Linotype"/>
      <w:color w:val="000000"/>
      <w:lang w:eastAsia="de-DE"/>
    </w:rPr>
  </w:style>
  <w:style w:type="paragraph" w:customStyle="1" w:styleId="MDPIheader">
    <w:name w:val="MDPI_header"/>
    <w:qFormat/>
    <w:rsid w:val="00A86E9F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iCs/>
      <w:color w:val="000000"/>
      <w:sz w:val="16"/>
      <w:lang w:eastAsia="de-DE"/>
    </w:rPr>
  </w:style>
  <w:style w:type="paragraph" w:customStyle="1" w:styleId="MDPIheadercitation">
    <w:name w:val="MDPI_header_citation"/>
    <w:rsid w:val="00A86E9F"/>
    <w:pPr>
      <w:spacing w:after="240"/>
    </w:pPr>
    <w:rPr>
      <w:rFonts w:ascii="Palatino Linotype" w:eastAsia="Times New Roman" w:hAnsi="Palatino Linotype"/>
      <w:snapToGrid w:val="0"/>
      <w:color w:val="000000"/>
      <w:sz w:val="18"/>
      <w:lang w:eastAsia="de-DE" w:bidi="en-US"/>
    </w:rPr>
  </w:style>
  <w:style w:type="paragraph" w:customStyle="1" w:styleId="MDPIheadermdpilogo">
    <w:name w:val="MDPI_header_mdpi_logo"/>
    <w:qFormat/>
    <w:rsid w:val="00A86E9F"/>
    <w:pPr>
      <w:adjustRightInd w:val="0"/>
      <w:snapToGrid w:val="0"/>
      <w:spacing w:line="260" w:lineRule="atLeast"/>
      <w:jc w:val="right"/>
    </w:pPr>
    <w:rPr>
      <w:rFonts w:ascii="Palatino Linotype" w:eastAsia="Times New Roman" w:hAnsi="Palatino Linotype"/>
      <w:color w:val="000000"/>
      <w:sz w:val="24"/>
      <w:szCs w:val="22"/>
      <w:lang w:eastAsia="de-CH"/>
    </w:rPr>
  </w:style>
  <w:style w:type="table" w:customStyle="1" w:styleId="MDPITable">
    <w:name w:val="MDPI_Table"/>
    <w:basedOn w:val="Tabellanormale"/>
    <w:uiPriority w:val="99"/>
    <w:rsid w:val="00A86E9F"/>
    <w:rPr>
      <w:rFonts w:ascii="Palatino Linotype" w:hAnsi="Palatino Linotype"/>
      <w:color w:val="000000"/>
      <w:lang w:val="en-CA" w:eastAsia="en-US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A86E9F"/>
    <w:pPr>
      <w:spacing w:line="260" w:lineRule="atLeast"/>
      <w:ind w:left="425" w:right="425" w:firstLine="284"/>
      <w:jc w:val="both"/>
    </w:pPr>
    <w:rPr>
      <w:rFonts w:ascii="Times New Roman" w:eastAsia="Times New Roman" w:hAnsi="Times New Roman"/>
      <w:noProof/>
      <w:snapToGrid w:val="0"/>
      <w:color w:val="000000"/>
      <w:sz w:val="22"/>
      <w:szCs w:val="22"/>
      <w:lang w:eastAsia="de-DE" w:bidi="en-US"/>
    </w:rPr>
  </w:style>
  <w:style w:type="paragraph" w:customStyle="1" w:styleId="MDPItitle">
    <w:name w:val="MDPI_title"/>
    <w:qFormat/>
    <w:rsid w:val="00A86E9F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character" w:customStyle="1" w:styleId="apple-converted-space">
    <w:name w:val="apple-converted-space"/>
    <w:rsid w:val="00A86E9F"/>
  </w:style>
  <w:style w:type="paragraph" w:styleId="Bibliografia">
    <w:name w:val="Bibliography"/>
    <w:basedOn w:val="Normale"/>
    <w:next w:val="Normale"/>
    <w:uiPriority w:val="37"/>
    <w:semiHidden/>
    <w:unhideWhenUsed/>
    <w:rsid w:val="00A86E9F"/>
  </w:style>
  <w:style w:type="paragraph" w:styleId="Corpotesto">
    <w:name w:val="Body Text"/>
    <w:link w:val="CorpotestoCarattere"/>
    <w:rsid w:val="00A86E9F"/>
    <w:pPr>
      <w:spacing w:after="120" w:line="340" w:lineRule="atLeast"/>
      <w:jc w:val="both"/>
    </w:pPr>
    <w:rPr>
      <w:rFonts w:ascii="Palatino Linotype" w:hAnsi="Palatino Linotype"/>
      <w:color w:val="000000"/>
      <w:sz w:val="24"/>
      <w:lang w:eastAsia="de-DE"/>
    </w:rPr>
  </w:style>
  <w:style w:type="character" w:customStyle="1" w:styleId="CorpotestoCarattere">
    <w:name w:val="Corpo testo Carattere"/>
    <w:link w:val="Corpotesto"/>
    <w:rsid w:val="00A86E9F"/>
    <w:rPr>
      <w:rFonts w:ascii="Palatino Linotype" w:hAnsi="Palatino Linotype"/>
      <w:color w:val="000000"/>
      <w:sz w:val="24"/>
      <w:lang w:eastAsia="de-DE"/>
    </w:rPr>
  </w:style>
  <w:style w:type="character" w:styleId="Rimandocommento">
    <w:name w:val="annotation reference"/>
    <w:rsid w:val="00A86E9F"/>
    <w:rPr>
      <w:sz w:val="21"/>
      <w:szCs w:val="21"/>
    </w:rPr>
  </w:style>
  <w:style w:type="paragraph" w:styleId="Testocommento">
    <w:name w:val="annotation text"/>
    <w:basedOn w:val="Normale"/>
    <w:link w:val="TestocommentoCarattere"/>
    <w:rsid w:val="00A86E9F"/>
  </w:style>
  <w:style w:type="character" w:customStyle="1" w:styleId="TestocommentoCarattere">
    <w:name w:val="Testo commento Carattere"/>
    <w:link w:val="Testocommento"/>
    <w:rsid w:val="00A86E9F"/>
    <w:rPr>
      <w:rFonts w:ascii="Palatino Linotype" w:hAnsi="Palatino Linotype"/>
      <w:noProof/>
      <w:color w:val="000000"/>
    </w:rPr>
  </w:style>
  <w:style w:type="paragraph" w:styleId="Soggettocommento">
    <w:name w:val="annotation subject"/>
    <w:basedOn w:val="Testocommento"/>
    <w:next w:val="Testocommento"/>
    <w:link w:val="SoggettocommentoCarattere"/>
    <w:rsid w:val="00A86E9F"/>
    <w:rPr>
      <w:b/>
      <w:bCs/>
    </w:rPr>
  </w:style>
  <w:style w:type="character" w:customStyle="1" w:styleId="SoggettocommentoCarattere">
    <w:name w:val="Soggetto commento Carattere"/>
    <w:link w:val="Soggettocommento"/>
    <w:rsid w:val="00A86E9F"/>
    <w:rPr>
      <w:rFonts w:ascii="Palatino Linotype" w:hAnsi="Palatino Linotype"/>
      <w:b/>
      <w:bCs/>
      <w:noProof/>
      <w:color w:val="000000"/>
    </w:rPr>
  </w:style>
  <w:style w:type="character" w:styleId="Rimandonotadichiusura">
    <w:name w:val="endnote reference"/>
    <w:rsid w:val="00A86E9F"/>
    <w:rPr>
      <w:vertAlign w:val="superscript"/>
    </w:rPr>
  </w:style>
  <w:style w:type="paragraph" w:styleId="Testonotadichiusura">
    <w:name w:val="endnote text"/>
    <w:basedOn w:val="Normale"/>
    <w:link w:val="TestonotadichiusuraCarattere"/>
    <w:semiHidden/>
    <w:unhideWhenUsed/>
    <w:rsid w:val="00A86E9F"/>
    <w:pPr>
      <w:spacing w:line="240" w:lineRule="auto"/>
    </w:pPr>
  </w:style>
  <w:style w:type="character" w:customStyle="1" w:styleId="TestonotadichiusuraCarattere">
    <w:name w:val="Testo nota di chiusura Carattere"/>
    <w:link w:val="Testonotadichiusura"/>
    <w:semiHidden/>
    <w:rsid w:val="00A86E9F"/>
    <w:rPr>
      <w:rFonts w:ascii="Palatino Linotype" w:hAnsi="Palatino Linotype"/>
      <w:noProof/>
      <w:color w:val="000000"/>
    </w:rPr>
  </w:style>
  <w:style w:type="character" w:styleId="Collegamentovisitato">
    <w:name w:val="FollowedHyperlink"/>
    <w:rsid w:val="00A86E9F"/>
    <w:rPr>
      <w:color w:val="954F72"/>
      <w:u w:val="single"/>
    </w:rPr>
  </w:style>
  <w:style w:type="paragraph" w:styleId="Testonotaapidipagina">
    <w:name w:val="footnote text"/>
    <w:basedOn w:val="Normale"/>
    <w:link w:val="TestonotaapidipaginaCarattere"/>
    <w:semiHidden/>
    <w:unhideWhenUsed/>
    <w:rsid w:val="00A86E9F"/>
    <w:pPr>
      <w:spacing w:line="240" w:lineRule="auto"/>
    </w:pPr>
  </w:style>
  <w:style w:type="character" w:customStyle="1" w:styleId="TestonotaapidipaginaCarattere">
    <w:name w:val="Testo nota a piè di pagina Carattere"/>
    <w:link w:val="Testonotaapidipagina"/>
    <w:semiHidden/>
    <w:rsid w:val="00A86E9F"/>
    <w:rPr>
      <w:rFonts w:ascii="Palatino Linotype" w:hAnsi="Palatino Linotype"/>
      <w:noProof/>
      <w:color w:val="000000"/>
    </w:rPr>
  </w:style>
  <w:style w:type="paragraph" w:styleId="NormaleWeb">
    <w:name w:val="Normal (Web)"/>
    <w:basedOn w:val="Normale"/>
    <w:uiPriority w:val="99"/>
    <w:rsid w:val="00A86E9F"/>
    <w:rPr>
      <w:szCs w:val="24"/>
    </w:rPr>
  </w:style>
  <w:style w:type="paragraph" w:customStyle="1" w:styleId="MsoFootnoteText0">
    <w:name w:val="MsoFootnoteText"/>
    <w:basedOn w:val="NormaleWeb"/>
    <w:qFormat/>
    <w:rsid w:val="00A86E9F"/>
    <w:rPr>
      <w:rFonts w:ascii="Times New Roman" w:hAnsi="Times New Roman"/>
    </w:rPr>
  </w:style>
  <w:style w:type="character" w:styleId="Numeropagina">
    <w:name w:val="page number"/>
    <w:rsid w:val="00A86E9F"/>
  </w:style>
  <w:style w:type="character" w:styleId="Testosegnaposto">
    <w:name w:val="Placeholder Text"/>
    <w:uiPriority w:val="99"/>
    <w:semiHidden/>
    <w:rsid w:val="00A86E9F"/>
    <w:rPr>
      <w:color w:val="808080"/>
    </w:rPr>
  </w:style>
  <w:style w:type="paragraph" w:customStyle="1" w:styleId="MDPI71FootNotes">
    <w:name w:val="MDPI_7.1_FootNotes"/>
    <w:qFormat/>
    <w:rsid w:val="00D14CE0"/>
    <w:pPr>
      <w:numPr>
        <w:numId w:val="21"/>
      </w:numPr>
      <w:adjustRightInd w:val="0"/>
      <w:snapToGrid w:val="0"/>
      <w:spacing w:line="228" w:lineRule="auto"/>
    </w:pPr>
    <w:rPr>
      <w:rFonts w:ascii="Palatino Linotype" w:eastAsiaTheme="minorEastAsia" w:hAnsi="Palatino Linotype"/>
      <w:noProof/>
      <w:color w:val="000000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550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0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7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89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55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25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74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3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4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66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61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iso-8859-6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header" Target="header2.xml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header" Target="header3.xml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footer" Target="footer1.xml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header" Target="head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10.png"/><Relationship Id="rId1" Type="http://schemas.openxmlformats.org/officeDocument/2006/relationships/image" Target="media/image109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ownloads\sustainability-template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C6680F-6153-4D8C-A2B1-02728FD038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sustainability-template</Template>
  <TotalTime>5130</TotalTime>
  <Pages>35</Pages>
  <Words>2232</Words>
  <Characters>12724</Characters>
  <Application>Microsoft Office Word</Application>
  <DocSecurity>0</DocSecurity>
  <Lines>106</Lines>
  <Paragraphs>29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D'Amico et al.</vt:lpstr>
      <vt:lpstr>Type of the Paper (Article</vt:lpstr>
    </vt:vector>
  </TitlesOfParts>
  <Company/>
  <LinksUpToDate>false</LinksUpToDate>
  <CharactersWithSpaces>14927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D'Amico et al.</dc:title>
  <dc:subject/>
  <dc:creator>FRANCESCO D'AMICO</dc:creator>
  <cp:keywords/>
  <dc:description/>
  <cp:lastModifiedBy>FRANCESCO D'AMICO</cp:lastModifiedBy>
  <cp:revision>1257</cp:revision>
  <dcterms:created xsi:type="dcterms:W3CDTF">2024-07-08T10:15:00Z</dcterms:created>
  <dcterms:modified xsi:type="dcterms:W3CDTF">2024-08-08T14:50:00Z</dcterms:modified>
</cp:coreProperties>
</file>